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A5AAF6" w14:textId="77777777" w:rsidR="00F70A9F" w:rsidRDefault="00F70A9F" w:rsidP="00F70A9F">
      <w:pPr>
        <w:pStyle w:val="CoverInfoNote"/>
      </w:pPr>
      <w:bookmarkStart w:id="0" w:name="_GoBack"/>
      <w:bookmarkEnd w:id="0"/>
      <w:r w:rsidRPr="00F70A9F">
        <w:t>INFORMATION</w:t>
      </w:r>
      <w:r>
        <w:t xml:space="preserve"> NOTE</w:t>
      </w:r>
      <w:r w:rsidR="00FF42E0">
        <w:rPr>
          <w:rStyle w:val="FootnoteReference"/>
        </w:rPr>
        <w:footnoteReference w:id="2"/>
      </w:r>
    </w:p>
    <w:p w14:paraId="109C625B" w14:textId="77777777" w:rsidR="00BD6AFF" w:rsidRDefault="00982178" w:rsidP="00257DD5">
      <w:pPr>
        <w:pStyle w:val="Covertitle"/>
      </w:pPr>
      <w:r>
        <w:t>P</w:t>
      </w:r>
      <w:r w:rsidRPr="00377C7C">
        <w:t>roductivity dispersion in Australia</w:t>
      </w:r>
    </w:p>
    <w:p w14:paraId="5A75FF5E" w14:textId="3C94A9E1" w:rsidR="00982178" w:rsidRPr="005F5F82" w:rsidRDefault="00C261AE" w:rsidP="00982178">
      <w:r>
        <w:t>P</w:t>
      </w:r>
      <w:r w:rsidR="00982178" w:rsidRPr="005F5F82">
        <w:t xml:space="preserve">roductivity growth is the key determinant of improvements in living standards in the long run. However, </w:t>
      </w:r>
      <w:r w:rsidR="00982178">
        <w:t>looking at</w:t>
      </w:r>
      <w:r w:rsidR="00982178" w:rsidRPr="005F5F82">
        <w:t xml:space="preserve"> productivity trends </w:t>
      </w:r>
      <w:r w:rsidR="00982178">
        <w:t xml:space="preserve">only </w:t>
      </w:r>
      <w:r w:rsidR="00982178" w:rsidRPr="005F5F82">
        <w:t xml:space="preserve">at the aggregate level </w:t>
      </w:r>
      <w:r w:rsidR="00982178">
        <w:t>hides the differences in productivity performance between businesses</w:t>
      </w:r>
      <w:r w:rsidR="00982178" w:rsidRPr="005F5F82">
        <w:t>.</w:t>
      </w:r>
      <w:r w:rsidR="00982178" w:rsidRPr="005F5F82" w:rsidDel="006F5F9F">
        <w:t xml:space="preserve"> </w:t>
      </w:r>
      <w:r w:rsidR="00F9528C">
        <w:t>E</w:t>
      </w:r>
      <w:r w:rsidR="00982178" w:rsidRPr="005F5F82">
        <w:t xml:space="preserve">xamining </w:t>
      </w:r>
      <w:r w:rsidR="00F9528C">
        <w:t xml:space="preserve">the productivity gap at the business level (known as productivity dispersion) </w:t>
      </w:r>
      <w:r w:rsidR="00982178" w:rsidRPr="005F5F82">
        <w:t xml:space="preserve">can </w:t>
      </w:r>
      <w:r w:rsidR="00F9528C">
        <w:t>help</w:t>
      </w:r>
      <w:r w:rsidR="00F9528C" w:rsidRPr="005F5F82">
        <w:t xml:space="preserve"> </w:t>
      </w:r>
      <w:r w:rsidR="00982178" w:rsidRPr="005F5F82">
        <w:t xml:space="preserve">our understanding of the economy and ultimately help to better inform policy advice. </w:t>
      </w:r>
      <w:r w:rsidR="00FC763C">
        <w:t>A recent joint Working Paper by</w:t>
      </w:r>
      <w:r w:rsidR="00982178" w:rsidRPr="005F5F82">
        <w:t xml:space="preserve"> Treasury and the </w:t>
      </w:r>
      <w:r w:rsidR="00982178">
        <w:t>Australian Bureau of Statistics</w:t>
      </w:r>
      <w:r w:rsidR="00FC763C">
        <w:t xml:space="preserve">, </w:t>
      </w:r>
      <w:r w:rsidR="00FC763C" w:rsidRPr="00FC763C">
        <w:rPr>
          <w:i/>
        </w:rPr>
        <w:t>Measuring productivity dispersion in selected Australian industries</w:t>
      </w:r>
      <w:r w:rsidR="00FC763C">
        <w:t xml:space="preserve">, </w:t>
      </w:r>
      <w:r w:rsidR="00FC763C" w:rsidRPr="00FC763C">
        <w:t>use</w:t>
      </w:r>
      <w:r w:rsidR="00D407E8">
        <w:t>s</w:t>
      </w:r>
      <w:r w:rsidR="00FC763C" w:rsidRPr="00FC763C">
        <w:t xml:space="preserve"> data from the Business Longitudinal Analysis Data Environment (BLADE)</w:t>
      </w:r>
      <w:r w:rsidR="00FC763C">
        <w:t xml:space="preserve"> to find persistent yet declining differences between the most and least productive quartiles of businesses in</w:t>
      </w:r>
      <w:r w:rsidR="00982178" w:rsidRPr="005F5F82">
        <w:t xml:space="preserve"> </w:t>
      </w:r>
      <w:r w:rsidR="00F9528C">
        <w:t>all studied</w:t>
      </w:r>
      <w:r w:rsidR="00FC763C">
        <w:t xml:space="preserve"> </w:t>
      </w:r>
      <w:r w:rsidR="00982178" w:rsidRPr="005F5F82">
        <w:t xml:space="preserve">industries. </w:t>
      </w:r>
      <w:r w:rsidR="00F9528C" w:rsidRPr="00F9528C">
        <w:t>Th</w:t>
      </w:r>
      <w:r w:rsidR="00F9528C">
        <w:t>e</w:t>
      </w:r>
      <w:r w:rsidR="00F9528C" w:rsidRPr="00F9528C">
        <w:t xml:space="preserve"> paper also explore</w:t>
      </w:r>
      <w:r w:rsidR="00D407E8">
        <w:t>s</w:t>
      </w:r>
      <w:r w:rsidR="00F9528C" w:rsidRPr="00F9528C">
        <w:t xml:space="preserve"> potential drivers of productivity dispersion and its relationship with aggregate productivity.</w:t>
      </w:r>
      <w:r w:rsidR="00982178">
        <w:t xml:space="preserve"> </w:t>
      </w:r>
    </w:p>
    <w:p w14:paraId="7BD2AFD5" w14:textId="77777777" w:rsidR="00BD6AFF" w:rsidRDefault="00BD6AFF" w:rsidP="00F70A9F">
      <w:pPr>
        <w:pStyle w:val="Introtext"/>
      </w:pPr>
    </w:p>
    <w:p w14:paraId="5CB073CA" w14:textId="77777777" w:rsidR="00F70A9F" w:rsidRDefault="00F70A9F" w:rsidP="00F70A9F"/>
    <w:p w14:paraId="7856FE7F" w14:textId="77777777" w:rsidR="00F70A9F" w:rsidRDefault="00F70A9F" w:rsidP="00F70A9F">
      <w:pPr>
        <w:sectPr w:rsidR="00F70A9F" w:rsidSect="00F70A9F">
          <w:headerReference w:type="default" r:id="rId14"/>
          <w:pgSz w:w="11906" w:h="16838"/>
          <w:pgMar w:top="5670" w:right="851" w:bottom="1134" w:left="851" w:header="709" w:footer="709" w:gutter="0"/>
          <w:cols w:space="708"/>
          <w:docGrid w:linePitch="360"/>
        </w:sect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876"/>
        <w:gridCol w:w="8436"/>
      </w:tblGrid>
      <w:tr w:rsidR="00D22865" w14:paraId="2D4CC469" w14:textId="77777777" w:rsidTr="007755F2">
        <w:tc>
          <w:tcPr>
            <w:tcW w:w="1876" w:type="dxa"/>
          </w:tcPr>
          <w:p w14:paraId="3C6E407A" w14:textId="77777777" w:rsidR="00F70A9F" w:rsidRDefault="00F70A9F" w:rsidP="001F0F83">
            <w:pPr>
              <w:pStyle w:val="Subtitle"/>
            </w:pPr>
          </w:p>
        </w:tc>
        <w:tc>
          <w:tcPr>
            <w:tcW w:w="8436" w:type="dxa"/>
          </w:tcPr>
          <w:p w14:paraId="6CAC6933" w14:textId="77777777" w:rsidR="00F70A9F" w:rsidRPr="006C3D0F" w:rsidRDefault="002B0F1C" w:rsidP="006C3D0F">
            <w:pPr>
              <w:pStyle w:val="Heading1"/>
            </w:pPr>
            <w:r w:rsidRPr="006C3D0F">
              <w:t>What is productivity dispersion?</w:t>
            </w:r>
          </w:p>
        </w:tc>
      </w:tr>
      <w:tr w:rsidR="00D22865" w14:paraId="4773822B" w14:textId="77777777" w:rsidTr="007755F2">
        <w:tc>
          <w:tcPr>
            <w:tcW w:w="1876" w:type="dxa"/>
          </w:tcPr>
          <w:p w14:paraId="7517C5C9" w14:textId="036675B2" w:rsidR="007D066B" w:rsidRDefault="007D066B" w:rsidP="00F9528C">
            <w:pPr>
              <w:pStyle w:val="Subtitle"/>
            </w:pPr>
            <w:r>
              <w:t>Productivity d</w:t>
            </w:r>
            <w:r w:rsidR="00F20D6F">
              <w:t xml:space="preserve">ispersion tells us the difference in productivity performance between </w:t>
            </w:r>
            <w:r w:rsidR="00F9528C">
              <w:t>the most and least</w:t>
            </w:r>
            <w:r w:rsidR="00F20D6F">
              <w:t xml:space="preserve"> productive businesses.</w:t>
            </w:r>
          </w:p>
        </w:tc>
        <w:tc>
          <w:tcPr>
            <w:tcW w:w="8436" w:type="dxa"/>
          </w:tcPr>
          <w:p w14:paraId="2C0BA176" w14:textId="49CBF619" w:rsidR="007D066B" w:rsidRDefault="007D066B" w:rsidP="007D066B">
            <w:r>
              <w:t xml:space="preserve">‘Productivity dispersion’ is a measure of </w:t>
            </w:r>
            <w:r w:rsidRPr="002B0F1C">
              <w:t xml:space="preserve">the </w:t>
            </w:r>
            <w:r w:rsidR="00BB4F91">
              <w:t xml:space="preserve">difference in productivity </w:t>
            </w:r>
            <w:r w:rsidR="008B48F0">
              <w:t>between high and low</w:t>
            </w:r>
            <w:r w:rsidR="00BB4F91">
              <w:t xml:space="preserve"> productivity businesses</w:t>
            </w:r>
            <w:r>
              <w:t>.</w:t>
            </w:r>
            <w:r w:rsidR="00BB4F91">
              <w:t xml:space="preserve"> That is, some measure of the width in the distribution of the productivity levels of businesses.</w:t>
            </w:r>
            <w:r>
              <w:t xml:space="preserve"> There are a number of ways this can be calculated – this note uses one of the </w:t>
            </w:r>
            <w:r w:rsidR="00F9528C">
              <w:t xml:space="preserve">more common </w:t>
            </w:r>
            <w:r>
              <w:t xml:space="preserve">methods which </w:t>
            </w:r>
            <w:proofErr w:type="gramStart"/>
            <w:r>
              <w:t>is</w:t>
            </w:r>
            <w:proofErr w:type="gramEnd"/>
            <w:r>
              <w:t xml:space="preserve"> calculating the ratio of the interquartile range (</w:t>
            </w:r>
            <w:proofErr w:type="spellStart"/>
            <w:r>
              <w:t>rIQR</w:t>
            </w:r>
            <w:proofErr w:type="spellEnd"/>
            <w:r>
              <w:t>) of value</w:t>
            </w:r>
            <w:r w:rsidR="009110E6">
              <w:t xml:space="preserve"> </w:t>
            </w:r>
            <w:r>
              <w:t>added based labour productivity. This tells us how many times more productive the business at the 75</w:t>
            </w:r>
            <w:r w:rsidRPr="002B0F1C">
              <w:rPr>
                <w:vertAlign w:val="superscript"/>
              </w:rPr>
              <w:t>th</w:t>
            </w:r>
            <w:r w:rsidR="006C3D0F">
              <w:t> </w:t>
            </w:r>
            <w:r>
              <w:t>percentile of an industry is compared to the business at the 25</w:t>
            </w:r>
            <w:r w:rsidRPr="00375AD9">
              <w:rPr>
                <w:vertAlign w:val="superscript"/>
              </w:rPr>
              <w:t>th</w:t>
            </w:r>
            <w:r>
              <w:t xml:space="preserve"> p</w:t>
            </w:r>
            <w:r w:rsidR="006C3D0F">
              <w:t>ercentile.</w:t>
            </w:r>
          </w:p>
          <w:p w14:paraId="553E05DB" w14:textId="6B308D11" w:rsidR="007D066B" w:rsidRDefault="007D066B" w:rsidP="00F9528C">
            <w:r w:rsidRPr="005F5F82">
              <w:t xml:space="preserve">Calculating productivity dispersion at the </w:t>
            </w:r>
            <w:r>
              <w:t>most detailed, narrowly-defined level of industry</w:t>
            </w:r>
            <w:r w:rsidRPr="005F5F82">
              <w:t xml:space="preserve"> is important as it ensures </w:t>
            </w:r>
            <w:r w:rsidR="00F9528C">
              <w:t>the comparison of businesses</w:t>
            </w:r>
            <w:r w:rsidRPr="005F5F82">
              <w:t xml:space="preserve"> undertaking similar productive activities.</w:t>
            </w:r>
            <w:r>
              <w:t xml:space="preserve"> That is, it ensures that as much as possible we are </w:t>
            </w:r>
            <w:r w:rsidR="006C3D0F">
              <w:t>comparing apples with apples.</w:t>
            </w:r>
          </w:p>
        </w:tc>
      </w:tr>
      <w:tr w:rsidR="00D22865" w14:paraId="42A47935" w14:textId="77777777" w:rsidTr="007755F2">
        <w:tc>
          <w:tcPr>
            <w:tcW w:w="1876" w:type="dxa"/>
          </w:tcPr>
          <w:p w14:paraId="35557CC5" w14:textId="77777777" w:rsidR="007D066B" w:rsidRDefault="007D066B" w:rsidP="001F0F83">
            <w:pPr>
              <w:pStyle w:val="Subtitle"/>
            </w:pPr>
          </w:p>
        </w:tc>
        <w:tc>
          <w:tcPr>
            <w:tcW w:w="8436" w:type="dxa"/>
          </w:tcPr>
          <w:p w14:paraId="2BA0608B" w14:textId="77777777" w:rsidR="007D066B" w:rsidRDefault="007D066B" w:rsidP="007D066B">
            <w:pPr>
              <w:pStyle w:val="Heading1"/>
            </w:pPr>
            <w:r>
              <w:t>Why does it matter?</w:t>
            </w:r>
          </w:p>
        </w:tc>
      </w:tr>
      <w:tr w:rsidR="00D22865" w14:paraId="61EEEC66" w14:textId="77777777" w:rsidTr="007755F2">
        <w:tc>
          <w:tcPr>
            <w:tcW w:w="1876" w:type="dxa"/>
          </w:tcPr>
          <w:p w14:paraId="094708DE" w14:textId="77777777" w:rsidR="000707B9" w:rsidRDefault="000707B9" w:rsidP="000C1605">
            <w:pPr>
              <w:pStyle w:val="Subtitle"/>
            </w:pPr>
          </w:p>
          <w:p w14:paraId="0167049A" w14:textId="77777777" w:rsidR="000707B9" w:rsidRDefault="000707B9" w:rsidP="000C1605">
            <w:pPr>
              <w:pStyle w:val="Subtitle"/>
            </w:pPr>
          </w:p>
          <w:p w14:paraId="15AC9DC3" w14:textId="77777777" w:rsidR="006C3D0F" w:rsidRDefault="006C3D0F" w:rsidP="000C1605">
            <w:pPr>
              <w:pStyle w:val="Subtitle"/>
            </w:pPr>
          </w:p>
          <w:p w14:paraId="6828271D" w14:textId="77777777" w:rsidR="000707B9" w:rsidRDefault="000707B9" w:rsidP="000C1605">
            <w:pPr>
              <w:pStyle w:val="Subtitle"/>
            </w:pPr>
          </w:p>
          <w:p w14:paraId="677172F4" w14:textId="77777777" w:rsidR="000707B9" w:rsidRDefault="000707B9" w:rsidP="000C1605">
            <w:pPr>
              <w:pStyle w:val="Subtitle"/>
            </w:pPr>
          </w:p>
          <w:p w14:paraId="0653E3C5" w14:textId="77777777" w:rsidR="000707B9" w:rsidRDefault="000707B9" w:rsidP="000C1605">
            <w:pPr>
              <w:pStyle w:val="Subtitle"/>
            </w:pPr>
          </w:p>
          <w:p w14:paraId="5B55A9F9" w14:textId="77777777" w:rsidR="000707B9" w:rsidRDefault="000707B9" w:rsidP="000C1605">
            <w:pPr>
              <w:pStyle w:val="Subtitle"/>
            </w:pPr>
          </w:p>
          <w:p w14:paraId="00669226" w14:textId="77777777" w:rsidR="000707B9" w:rsidRDefault="000707B9" w:rsidP="000C1605">
            <w:pPr>
              <w:pStyle w:val="Subtitle"/>
            </w:pPr>
          </w:p>
          <w:p w14:paraId="7A01635D" w14:textId="77777777" w:rsidR="000707B9" w:rsidRDefault="000707B9" w:rsidP="000C1605">
            <w:pPr>
              <w:pStyle w:val="Subtitle"/>
            </w:pPr>
          </w:p>
          <w:p w14:paraId="224DE365" w14:textId="77777777" w:rsidR="000707B9" w:rsidRDefault="000707B9" w:rsidP="000C1605">
            <w:pPr>
              <w:pStyle w:val="Subtitle"/>
            </w:pPr>
          </w:p>
          <w:p w14:paraId="21195E1A" w14:textId="77777777" w:rsidR="000707B9" w:rsidRDefault="000707B9" w:rsidP="000C1605">
            <w:pPr>
              <w:pStyle w:val="Subtitle"/>
            </w:pPr>
          </w:p>
          <w:p w14:paraId="3ACAAF62" w14:textId="6C0A1D34" w:rsidR="000C1605" w:rsidRDefault="000707B9" w:rsidP="000C1605">
            <w:pPr>
              <w:pStyle w:val="Subtitle"/>
            </w:pPr>
            <w:r>
              <w:t>Rising productivity dispersion may indicate frontier firms are pulling away from the laggards</w:t>
            </w:r>
            <w:r w:rsidR="000C1605">
              <w:t>.</w:t>
            </w:r>
          </w:p>
          <w:p w14:paraId="0CB7273C" w14:textId="77777777" w:rsidR="000C1605" w:rsidRDefault="000C1605" w:rsidP="000C1605">
            <w:pPr>
              <w:pStyle w:val="Subtitle"/>
            </w:pPr>
          </w:p>
          <w:p w14:paraId="6968DA19" w14:textId="77777777" w:rsidR="000C1605" w:rsidRDefault="000C1605" w:rsidP="000C1605">
            <w:pPr>
              <w:pStyle w:val="Subtitle"/>
            </w:pPr>
          </w:p>
          <w:p w14:paraId="7683DED9" w14:textId="77777777" w:rsidR="000C1605" w:rsidRDefault="000C1605" w:rsidP="000C1605">
            <w:pPr>
              <w:pStyle w:val="Subtitle"/>
            </w:pPr>
          </w:p>
          <w:p w14:paraId="3C092F02" w14:textId="77777777" w:rsidR="000C1605" w:rsidRDefault="000C1605" w:rsidP="000C1605">
            <w:pPr>
              <w:pStyle w:val="Subtitle"/>
            </w:pPr>
          </w:p>
          <w:p w14:paraId="3F31B586" w14:textId="7561F6BD" w:rsidR="000C1605" w:rsidRDefault="000C1605" w:rsidP="000C1605">
            <w:pPr>
              <w:pStyle w:val="Subtitle"/>
            </w:pPr>
          </w:p>
          <w:p w14:paraId="710DA699" w14:textId="77777777" w:rsidR="00496FD5" w:rsidRDefault="00496FD5" w:rsidP="000C1605">
            <w:pPr>
              <w:pStyle w:val="Subtitle"/>
            </w:pPr>
          </w:p>
          <w:p w14:paraId="33BD4261" w14:textId="77777777" w:rsidR="00496FD5" w:rsidRDefault="00496FD5" w:rsidP="000C1605">
            <w:pPr>
              <w:pStyle w:val="Subtitle"/>
            </w:pPr>
          </w:p>
          <w:p w14:paraId="7EA85462" w14:textId="2226FCFC" w:rsidR="00F70A9F" w:rsidRDefault="00F70A9F" w:rsidP="000C1605">
            <w:pPr>
              <w:pStyle w:val="Subtitle"/>
            </w:pPr>
          </w:p>
          <w:p w14:paraId="1ABA28F1" w14:textId="77777777" w:rsidR="00496FD5" w:rsidRDefault="00496FD5" w:rsidP="000C1605">
            <w:pPr>
              <w:pStyle w:val="Subtitle"/>
            </w:pPr>
          </w:p>
          <w:p w14:paraId="72C16A42" w14:textId="77777777" w:rsidR="00496FD5" w:rsidRDefault="00496FD5" w:rsidP="000C1605">
            <w:pPr>
              <w:pStyle w:val="Subtitle"/>
            </w:pPr>
          </w:p>
          <w:p w14:paraId="01165579" w14:textId="77777777" w:rsidR="00496FD5" w:rsidRDefault="00496FD5" w:rsidP="000C1605">
            <w:pPr>
              <w:pStyle w:val="Subtitle"/>
            </w:pPr>
          </w:p>
          <w:p w14:paraId="50D9C139" w14:textId="77777777" w:rsidR="00496FD5" w:rsidRDefault="00496FD5" w:rsidP="000C1605">
            <w:pPr>
              <w:pStyle w:val="Subtitle"/>
            </w:pPr>
          </w:p>
          <w:p w14:paraId="4CD67F60" w14:textId="77777777" w:rsidR="00496FD5" w:rsidRDefault="00496FD5" w:rsidP="00D5797B">
            <w:pPr>
              <w:pStyle w:val="Subtitle"/>
              <w:jc w:val="left"/>
            </w:pPr>
          </w:p>
        </w:tc>
        <w:tc>
          <w:tcPr>
            <w:tcW w:w="8436" w:type="dxa"/>
          </w:tcPr>
          <w:p w14:paraId="5BE158BF" w14:textId="6F1AC453" w:rsidR="00496FD5" w:rsidRDefault="00AD036E" w:rsidP="00375AD9">
            <w:r w:rsidRPr="00AD036E">
              <w:lastRenderedPageBreak/>
              <w:t>There has been a well-documented slowdown in global productivity growth since the early 2000s. This slowdown is of concern to policy makers and researchers given labour productivity growth is, and is expected to continue to be, the key determinant of improvements in li</w:t>
            </w:r>
            <w:r w:rsidR="006C3D0F">
              <w:t>ving standards in the long run.</w:t>
            </w:r>
          </w:p>
          <w:p w14:paraId="6F166D2D" w14:textId="4D05DDF4" w:rsidR="00375AD9" w:rsidRDefault="00AC0E15" w:rsidP="00375AD9">
            <w:r>
              <w:t>The level of and changes in p</w:t>
            </w:r>
            <w:r w:rsidR="00375AD9" w:rsidRPr="00375AD9">
              <w:t xml:space="preserve">roductivity dispersion </w:t>
            </w:r>
            <w:r>
              <w:t>are</w:t>
            </w:r>
            <w:r w:rsidR="00785F02">
              <w:t xml:space="preserve"> </w:t>
            </w:r>
            <w:r>
              <w:t>n</w:t>
            </w:r>
            <w:r w:rsidR="00785F02">
              <w:t>o</w:t>
            </w:r>
            <w:r>
              <w:t>t of themselves</w:t>
            </w:r>
            <w:r w:rsidR="00375AD9" w:rsidRPr="00375AD9">
              <w:t xml:space="preserve"> necessarily good or bad for aggregate productivity growth</w:t>
            </w:r>
            <w:r w:rsidR="000707B9">
              <w:t>.</w:t>
            </w:r>
            <w:r w:rsidR="00375AD9" w:rsidRPr="00375AD9">
              <w:t xml:space="preserve"> </w:t>
            </w:r>
            <w:r w:rsidR="000707B9">
              <w:t xml:space="preserve">For example </w:t>
            </w:r>
            <w:r>
              <w:t>rising dispersion</w:t>
            </w:r>
            <w:r w:rsidR="000707B9">
              <w:t xml:space="preserve"> could be a product of </w:t>
            </w:r>
            <w:r w:rsidRPr="00375AD9">
              <w:t>increasing innovation and experimentation or increasing resource misallocation</w:t>
            </w:r>
            <w:r>
              <w:t>.</w:t>
            </w:r>
            <w:r w:rsidRPr="00375AD9" w:rsidDel="000707B9">
              <w:t xml:space="preserve"> </w:t>
            </w:r>
            <w:r w:rsidR="000707B9">
              <w:t>M</w:t>
            </w:r>
            <w:r w:rsidR="00375AD9" w:rsidRPr="00375AD9">
              <w:t>easuring the degree of productivity dispersion in an economy’s industries and understanding what drives the trends in dispersion can help form a better understanding of the forces driving productivity growth at the aggregate level and the policies that can support it.</w:t>
            </w:r>
          </w:p>
          <w:p w14:paraId="4A6756BA" w14:textId="77777777" w:rsidR="00375AD9" w:rsidRDefault="00375AD9" w:rsidP="00375AD9">
            <w:r>
              <w:t>There have been a number</w:t>
            </w:r>
            <w:r w:rsidRPr="005F5F82">
              <w:t xml:space="preserve"> of productivity dispersion studies over the past two decades in a range of countries, both across industr</w:t>
            </w:r>
            <w:r>
              <w:t>ies</w:t>
            </w:r>
            <w:r w:rsidRPr="005F5F82">
              <w:t xml:space="preserve"> and time. These studies</w:t>
            </w:r>
            <w:r>
              <w:t xml:space="preserve"> </w:t>
            </w:r>
            <w:r w:rsidRPr="005F5F82">
              <w:t xml:space="preserve">consistently find persistent dispersion in productivity performance among firms within a given industry </w:t>
            </w:r>
            <w:r>
              <w:t>(</w:t>
            </w:r>
            <w:r w:rsidRPr="005F5F82">
              <w:t>albeit to varying degrees</w:t>
            </w:r>
            <w:r>
              <w:t>).</w:t>
            </w:r>
            <w:r w:rsidR="00CF64FE">
              <w:t xml:space="preserve"> Indeed o</w:t>
            </w:r>
            <w:r w:rsidRPr="005F5F82">
              <w:t>ne of the reasons put forward to explain the global slowdown in aggregate productivity growth is widening productivity dispersion between firms, even in narrowly defined industries, with the frontier pulling away from the laggards</w:t>
            </w:r>
            <w:r>
              <w:t>.</w:t>
            </w:r>
            <w:r>
              <w:rPr>
                <w:rStyle w:val="FootnoteReference"/>
              </w:rPr>
              <w:footnoteReference w:id="3"/>
            </w:r>
          </w:p>
          <w:p w14:paraId="7976EF50" w14:textId="77777777" w:rsidR="00375AD9" w:rsidRDefault="00375AD9" w:rsidP="00375AD9">
            <w:r w:rsidRPr="005F5F82">
              <w:t>A possible explanation for widening productivity dispersion could be a breakdown in technology diffusion between frontier firms and laggards, with lower within-firm productivity growth from the laggards weighing on aggregate productivity growth. Another potential factor weighing on aggregate productivity growth is the ongoing survival of firms that would otherwise exit in a competitive market, which crowds out growth opportunities for more productive firms and therefore inhibits productivity-enhancing resource reallocation</w:t>
            </w:r>
            <w:r>
              <w:t>.</w:t>
            </w:r>
            <w:r>
              <w:rPr>
                <w:rStyle w:val="FootnoteReference"/>
              </w:rPr>
              <w:footnoteReference w:id="4"/>
            </w:r>
          </w:p>
          <w:p w14:paraId="62C7D6C8" w14:textId="7365779A" w:rsidR="00F94A04" w:rsidRDefault="00F94A04" w:rsidP="00F94A04">
            <w:r>
              <w:t>B</w:t>
            </w:r>
            <w:r w:rsidRPr="00F94A04">
              <w:t xml:space="preserve">etter understanding what is happening within particular industries is critically important given the degree of productivity dispersion between firms in an industry – and how resources are allocated between these firms – is likely to have a significant effect on aggregate productivity </w:t>
            </w:r>
            <w:r w:rsidR="00496FD5">
              <w:t>g</w:t>
            </w:r>
            <w:r w:rsidRPr="00F94A04">
              <w:t>rowth in Australia</w:t>
            </w:r>
            <w:r w:rsidR="006C3D0F">
              <w:t>.</w:t>
            </w:r>
          </w:p>
          <w:p w14:paraId="2787A720" w14:textId="16AA35F9" w:rsidR="00CF64FE" w:rsidRDefault="00F94A04" w:rsidP="00F94A04">
            <w:r>
              <w:t>Indeed,</w:t>
            </w:r>
            <w:r w:rsidR="00CF64FE">
              <w:t xml:space="preserve"> there is evidence </w:t>
            </w:r>
            <w:r w:rsidR="00D9727A">
              <w:t xml:space="preserve">that </w:t>
            </w:r>
            <w:r w:rsidR="00CF64FE">
              <w:t>the level of dispersion in a particular narrowly defined industry is related to that industry’s average productivity level. A</w:t>
            </w:r>
            <w:r w:rsidR="00CF64FE" w:rsidRPr="00CF64FE">
              <w:t xml:space="preserve">nalysis of six </w:t>
            </w:r>
            <w:r w:rsidR="00CF64FE">
              <w:t xml:space="preserve">selected </w:t>
            </w:r>
            <w:r w:rsidR="00CF64FE" w:rsidRPr="00CF64FE">
              <w:t>industries reveals</w:t>
            </w:r>
            <w:r w:rsidR="006C3D0F">
              <w:br/>
            </w:r>
            <w:r w:rsidR="00CF64FE" w:rsidRPr="00CF64FE">
              <w:t>above-average labo</w:t>
            </w:r>
            <w:r w:rsidR="00CF64FE">
              <w:t xml:space="preserve">ur productivity dispersion in an </w:t>
            </w:r>
            <w:r w:rsidR="00CF64FE" w:rsidRPr="00CF64FE">
              <w:t>industry is associated with a below-average level of labour productivity</w:t>
            </w:r>
            <w:r w:rsidR="00CF64FE">
              <w:t xml:space="preserve"> (and vice versa)</w:t>
            </w:r>
            <w:r w:rsidR="00CF64FE" w:rsidRPr="00CF64FE">
              <w:t>.</w:t>
            </w:r>
          </w:p>
          <w:p w14:paraId="1A2342C1" w14:textId="6CEDA451" w:rsidR="000D47B1" w:rsidRDefault="00F94A04" w:rsidP="007D066B">
            <w:r>
              <w:rPr>
                <w:lang w:val="en-US" w:eastAsia="en-AU"/>
              </w:rPr>
              <w:t>Figure 1</w:t>
            </w:r>
            <w:r w:rsidRPr="009D3E02">
              <w:rPr>
                <w:lang w:val="en-US" w:eastAsia="en-AU"/>
              </w:rPr>
              <w:t xml:space="preserve"> relate</w:t>
            </w:r>
            <w:r>
              <w:rPr>
                <w:lang w:val="en-US" w:eastAsia="en-AU"/>
              </w:rPr>
              <w:t>s</w:t>
            </w:r>
            <w:r w:rsidRPr="009D3E02">
              <w:rPr>
                <w:lang w:val="en-US" w:eastAsia="en-AU"/>
              </w:rPr>
              <w:t xml:space="preserve"> the level of </w:t>
            </w:r>
            <w:proofErr w:type="spellStart"/>
            <w:r w:rsidRPr="009D3E02">
              <w:rPr>
                <w:lang w:val="en-US" w:eastAsia="en-AU"/>
              </w:rPr>
              <w:t>labour</w:t>
            </w:r>
            <w:proofErr w:type="spellEnd"/>
            <w:r w:rsidRPr="009D3E02">
              <w:rPr>
                <w:lang w:val="en-US" w:eastAsia="en-AU"/>
              </w:rPr>
              <w:t xml:space="preserve"> productivity to the </w:t>
            </w:r>
            <w:proofErr w:type="spellStart"/>
            <w:r>
              <w:rPr>
                <w:lang w:val="en-US" w:eastAsia="en-AU"/>
              </w:rPr>
              <w:t>rIQR</w:t>
            </w:r>
            <w:proofErr w:type="spellEnd"/>
            <w:r>
              <w:rPr>
                <w:lang w:val="en-US" w:eastAsia="en-AU"/>
              </w:rPr>
              <w:t xml:space="preserve"> </w:t>
            </w:r>
            <w:r w:rsidRPr="009D3E02">
              <w:rPr>
                <w:lang w:val="en-US" w:eastAsia="en-AU"/>
              </w:rPr>
              <w:t>at the 4-digit ind</w:t>
            </w:r>
            <w:r w:rsidR="006C3D0F">
              <w:rPr>
                <w:lang w:val="en-US" w:eastAsia="en-AU"/>
              </w:rPr>
              <w:t>ustry-year unit of observation.</w:t>
            </w:r>
          </w:p>
          <w:p w14:paraId="55C4AE91" w14:textId="4FEDC0D4" w:rsidR="00375AD9" w:rsidRDefault="00F94A04" w:rsidP="000D47B1">
            <w:pPr>
              <w:pStyle w:val="Chartheading"/>
              <w:jc w:val="center"/>
            </w:pPr>
            <w:r w:rsidRPr="00F94A04">
              <w:lastRenderedPageBreak/>
              <w:t xml:space="preserve">Figure 1: </w:t>
            </w:r>
            <w:r w:rsidR="00AC0E15">
              <w:t>L</w:t>
            </w:r>
            <w:r w:rsidRPr="00F94A04">
              <w:t>abour productivity an</w:t>
            </w:r>
            <w:r>
              <w:t xml:space="preserve">d productivity dispersion, </w:t>
            </w:r>
            <w:r w:rsidR="00AC0E15">
              <w:br/>
            </w:r>
            <w:r>
              <w:t>2001-</w:t>
            </w:r>
            <w:r w:rsidRPr="00F94A04">
              <w:t>02 to 2013-14</w:t>
            </w:r>
          </w:p>
          <w:p w14:paraId="7569E350" w14:textId="77777777" w:rsidR="00F94A04" w:rsidRDefault="00F94A04" w:rsidP="00F94A04">
            <w:pPr>
              <w:pStyle w:val="Chartheading"/>
            </w:pPr>
            <w:r>
              <w:rPr>
                <w:noProof/>
                <w:lang w:eastAsia="en-AU"/>
              </w:rPr>
              <w:drawing>
                <wp:inline distT="0" distB="0" distL="0" distR="0" wp14:anchorId="052CED84" wp14:editId="5F762D4D">
                  <wp:extent cx="5220000" cy="2880000"/>
                  <wp:effectExtent l="0" t="0" r="0" b="1587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A4270D1" w14:textId="77777777" w:rsidR="005B79B4" w:rsidRPr="006C3D0F" w:rsidRDefault="005B79B4" w:rsidP="006C3D0F">
            <w:pPr>
              <w:pStyle w:val="Chartnote"/>
            </w:pPr>
            <w:r w:rsidRPr="006C3D0F">
              <w:t>Source: Business Longitudinal Analysis Data Environment (BLADE).</w:t>
            </w:r>
          </w:p>
        </w:tc>
      </w:tr>
      <w:tr w:rsidR="00D22865" w14:paraId="40747921" w14:textId="77777777" w:rsidTr="007755F2">
        <w:tc>
          <w:tcPr>
            <w:tcW w:w="1876" w:type="dxa"/>
          </w:tcPr>
          <w:p w14:paraId="78889D54" w14:textId="6F0B6BF7" w:rsidR="00496FD5" w:rsidRDefault="00496FD5" w:rsidP="001F0F83">
            <w:pPr>
              <w:pStyle w:val="Subtitle"/>
            </w:pPr>
          </w:p>
        </w:tc>
        <w:tc>
          <w:tcPr>
            <w:tcW w:w="8436" w:type="dxa"/>
          </w:tcPr>
          <w:p w14:paraId="636B1600" w14:textId="73C59D1A" w:rsidR="00231060" w:rsidRDefault="00AD036E" w:rsidP="00AD036E">
            <w:r w:rsidRPr="00AD036E">
              <w:t xml:space="preserve">While this suggests rising productivity dispersion </w:t>
            </w:r>
            <w:r w:rsidR="00D9727A">
              <w:t>can be a policy concern from a productivity growth perspective</w:t>
            </w:r>
            <w:r w:rsidRPr="00AD036E">
              <w:t>, appropriate policy responses will depend on the causes and drivers of changes in dispersion.</w:t>
            </w:r>
          </w:p>
          <w:p w14:paraId="1E37ED59" w14:textId="497A3DA3" w:rsidR="00231060" w:rsidRDefault="00231060" w:rsidP="00AD036E">
            <w:r>
              <w:t>For example,</w:t>
            </w:r>
            <w:r w:rsidRPr="00231060">
              <w:t xml:space="preserve"> if dispersion is influenced by a persistence of unpro</w:t>
            </w:r>
            <w:r w:rsidR="00A92C0B">
              <w:t>d</w:t>
            </w:r>
            <w:r w:rsidRPr="00231060">
              <w:t xml:space="preserve">uctive firms in the market and therefore an inefficient allocation of resources, policies aiding the restructuring of unproductive firms and addressing barriers to </w:t>
            </w:r>
            <w:r>
              <w:t>more efficient resource allocation</w:t>
            </w:r>
            <w:r w:rsidRPr="00231060">
              <w:t xml:space="preserve"> </w:t>
            </w:r>
            <w:r w:rsidR="00D9727A">
              <w:t>would be most effective</w:t>
            </w:r>
            <w:r w:rsidRPr="00231060">
              <w:t xml:space="preserve"> to lift aggregate productivity growth</w:t>
            </w:r>
            <w:r>
              <w:t>. This could include r</w:t>
            </w:r>
            <w:r w:rsidRPr="005F5F82">
              <w:t>eforms that promote com</w:t>
            </w:r>
            <w:r>
              <w:t xml:space="preserve">petition </w:t>
            </w:r>
            <w:r w:rsidRPr="005F5F82">
              <w:t xml:space="preserve">and increase business dynamism (such as changes to insolvency laws to make it easier for low-productivity firms to exit) </w:t>
            </w:r>
            <w:r>
              <w:t xml:space="preserve">which </w:t>
            </w:r>
            <w:r w:rsidR="00D9727A">
              <w:t>in turn reduces</w:t>
            </w:r>
            <w:r>
              <w:t xml:space="preserve"> </w:t>
            </w:r>
            <w:r w:rsidRPr="005F5F82">
              <w:t xml:space="preserve">productivity </w:t>
            </w:r>
            <w:r>
              <w:t>dispersion</w:t>
            </w:r>
            <w:r w:rsidRPr="005F5F82">
              <w:t xml:space="preserve"> among firms in a given industry.</w:t>
            </w:r>
            <w:r>
              <w:rPr>
                <w:rStyle w:val="FootnoteReference"/>
              </w:rPr>
              <w:footnoteReference w:id="5"/>
            </w:r>
          </w:p>
          <w:p w14:paraId="62991FA9" w14:textId="77777777" w:rsidR="00231060" w:rsidRDefault="00231060" w:rsidP="00AD036E">
            <w:r>
              <w:t>Additionally, a</w:t>
            </w:r>
            <w:r w:rsidRPr="005F5F82">
              <w:t xml:space="preserve">s the tax system in particular plays a key role in how resources are allocated across the economy, resource misallocation </w:t>
            </w:r>
            <w:r>
              <w:t xml:space="preserve">can be reduced </w:t>
            </w:r>
            <w:r w:rsidRPr="005F5F82">
              <w:t>by ensuring firms’ decisions are made for business and not tax reasons.</w:t>
            </w:r>
            <w:r>
              <w:rPr>
                <w:rStyle w:val="FootnoteReference"/>
              </w:rPr>
              <w:footnoteReference w:id="6"/>
            </w:r>
          </w:p>
          <w:p w14:paraId="2760764E" w14:textId="77777777" w:rsidR="00BA79A7" w:rsidRDefault="00BA79A7" w:rsidP="00AD036E"/>
          <w:p w14:paraId="3AA754FE" w14:textId="77777777" w:rsidR="009B50DD" w:rsidRDefault="00866F1A" w:rsidP="001F0F83">
            <w:pPr>
              <w:pStyle w:val="Heading1"/>
            </w:pPr>
            <w:r>
              <w:t>How much productivity dispersion is there in Australia?</w:t>
            </w:r>
          </w:p>
        </w:tc>
      </w:tr>
      <w:tr w:rsidR="00D22865" w14:paraId="771BE4F7" w14:textId="77777777" w:rsidTr="007755F2">
        <w:tc>
          <w:tcPr>
            <w:tcW w:w="1876" w:type="dxa"/>
          </w:tcPr>
          <w:p w14:paraId="51747CF8" w14:textId="2949CD42" w:rsidR="005334DB" w:rsidRDefault="00AC0E15" w:rsidP="001F0F83">
            <w:pPr>
              <w:pStyle w:val="Subtitle"/>
            </w:pPr>
            <w:r>
              <w:t>Productivity performance varies most in Wholesale Trade.</w:t>
            </w:r>
          </w:p>
          <w:p w14:paraId="7CEB19AC" w14:textId="77777777" w:rsidR="005334DB" w:rsidRDefault="005334DB" w:rsidP="001F0F83">
            <w:pPr>
              <w:pStyle w:val="Subtitle"/>
            </w:pPr>
          </w:p>
          <w:p w14:paraId="6244C4AF" w14:textId="77777777" w:rsidR="005334DB" w:rsidRDefault="005334DB" w:rsidP="001F0F83">
            <w:pPr>
              <w:pStyle w:val="Subtitle"/>
            </w:pPr>
          </w:p>
          <w:p w14:paraId="033A4851" w14:textId="77777777" w:rsidR="005334DB" w:rsidRDefault="005334DB" w:rsidP="001F0F83">
            <w:pPr>
              <w:pStyle w:val="Subtitle"/>
            </w:pPr>
          </w:p>
          <w:p w14:paraId="6DF4FDA0" w14:textId="77777777" w:rsidR="005334DB" w:rsidRDefault="005334DB" w:rsidP="001F0F83">
            <w:pPr>
              <w:pStyle w:val="Subtitle"/>
            </w:pPr>
          </w:p>
          <w:p w14:paraId="6AB2D7CA" w14:textId="77777777" w:rsidR="005334DB" w:rsidRDefault="005334DB" w:rsidP="001F0F83">
            <w:pPr>
              <w:pStyle w:val="Subtitle"/>
            </w:pPr>
          </w:p>
          <w:p w14:paraId="6A0D4A1B" w14:textId="77777777" w:rsidR="005334DB" w:rsidRDefault="005334DB" w:rsidP="001F0F83">
            <w:pPr>
              <w:pStyle w:val="Subtitle"/>
            </w:pPr>
          </w:p>
          <w:p w14:paraId="1AE0D2F7" w14:textId="77777777" w:rsidR="005334DB" w:rsidRDefault="005334DB" w:rsidP="00387DDD">
            <w:pPr>
              <w:pStyle w:val="Subtitle"/>
              <w:jc w:val="left"/>
            </w:pPr>
          </w:p>
          <w:p w14:paraId="7C690A30" w14:textId="77777777" w:rsidR="008B24CC" w:rsidRDefault="008B24CC" w:rsidP="001F0F83">
            <w:pPr>
              <w:pStyle w:val="Subtitle"/>
            </w:pPr>
          </w:p>
          <w:p w14:paraId="4F077F78" w14:textId="77777777" w:rsidR="008B24CC" w:rsidRDefault="008B24CC" w:rsidP="001F0F83">
            <w:pPr>
              <w:pStyle w:val="Subtitle"/>
            </w:pPr>
          </w:p>
          <w:p w14:paraId="3E0A0973" w14:textId="37F801FD" w:rsidR="00F70A9F" w:rsidRDefault="00F70A9F" w:rsidP="001F0F83">
            <w:pPr>
              <w:pStyle w:val="Subtitle"/>
            </w:pPr>
          </w:p>
        </w:tc>
        <w:tc>
          <w:tcPr>
            <w:tcW w:w="8436" w:type="dxa"/>
          </w:tcPr>
          <w:p w14:paraId="221951B4" w14:textId="4071155C" w:rsidR="00866F1A" w:rsidRDefault="00866F1A" w:rsidP="00866F1A">
            <w:r w:rsidRPr="00866F1A">
              <w:t xml:space="preserve">Analysis </w:t>
            </w:r>
            <w:r>
              <w:t>using</w:t>
            </w:r>
            <w:r w:rsidRPr="00866F1A">
              <w:t xml:space="preserve"> the Business Longitudinal Analysis Data Environment </w:t>
            </w:r>
            <w:r>
              <w:t>(</w:t>
            </w:r>
            <w:r w:rsidRPr="00866F1A">
              <w:t>BLADE</w:t>
            </w:r>
            <w:r>
              <w:t>)</w:t>
            </w:r>
            <w:r w:rsidRPr="00866F1A">
              <w:t xml:space="preserve"> reveals that Australian industries appear to be similarly dispersed in terms of productivity performance as other countries. There are differences in the degree of dispersion </w:t>
            </w:r>
            <w:r w:rsidR="00D9727A">
              <w:t>across</w:t>
            </w:r>
            <w:r w:rsidRPr="00866F1A">
              <w:t xml:space="preserve"> industries – for example the ratio between the most and least productive firms in Wholesale Trade is significantly greater than the equivalent ratio in Manufacturing – but even in the least dispersed industries the top firms are at least twice as productive as the bottom firms.</w:t>
            </w:r>
          </w:p>
          <w:p w14:paraId="40602076" w14:textId="77777777" w:rsidR="00866F1A" w:rsidRDefault="00866F1A" w:rsidP="00866F1A">
            <w:pPr>
              <w:rPr>
                <w:lang w:val="en-US" w:eastAsia="en-AU"/>
              </w:rPr>
            </w:pPr>
            <w:r>
              <w:rPr>
                <w:lang w:val="en-US" w:eastAsia="en-AU"/>
              </w:rPr>
              <w:t>Table 1</w:t>
            </w:r>
            <w:r w:rsidRPr="001E5DD9">
              <w:rPr>
                <w:lang w:val="en-US" w:eastAsia="en-AU"/>
              </w:rPr>
              <w:t xml:space="preserve"> below</w:t>
            </w:r>
            <w:r w:rsidRPr="005F5F82">
              <w:rPr>
                <w:lang w:val="en-US" w:eastAsia="en-AU"/>
              </w:rPr>
              <w:t xml:space="preserve"> shows weighted averages</w:t>
            </w:r>
            <w:r>
              <w:rPr>
                <w:lang w:val="en-US" w:eastAsia="en-AU"/>
              </w:rPr>
              <w:t xml:space="preserve"> </w:t>
            </w:r>
            <w:r w:rsidRPr="005F5F82">
              <w:rPr>
                <w:lang w:val="en-US" w:eastAsia="en-AU"/>
              </w:rPr>
              <w:t xml:space="preserve">(by </w:t>
            </w:r>
            <w:r>
              <w:rPr>
                <w:lang w:val="en-US" w:eastAsia="en-AU"/>
              </w:rPr>
              <w:t>number of firms</w:t>
            </w:r>
            <w:r w:rsidRPr="005F5F82">
              <w:rPr>
                <w:lang w:val="en-US" w:eastAsia="en-AU"/>
              </w:rPr>
              <w:t xml:space="preserve">) of 4-digit </w:t>
            </w:r>
            <w:proofErr w:type="spellStart"/>
            <w:r>
              <w:rPr>
                <w:lang w:val="en-US" w:eastAsia="en-AU"/>
              </w:rPr>
              <w:t>labour</w:t>
            </w:r>
            <w:proofErr w:type="spellEnd"/>
            <w:r>
              <w:rPr>
                <w:lang w:val="en-US" w:eastAsia="en-AU"/>
              </w:rPr>
              <w:t xml:space="preserve"> productivity dispersion ratio (</w:t>
            </w:r>
            <w:proofErr w:type="spellStart"/>
            <w:r>
              <w:rPr>
                <w:lang w:val="en-US" w:eastAsia="en-AU"/>
              </w:rPr>
              <w:t>rIQR</w:t>
            </w:r>
            <w:proofErr w:type="spellEnd"/>
            <w:r>
              <w:rPr>
                <w:lang w:val="en-US" w:eastAsia="en-AU"/>
              </w:rPr>
              <w:t>)</w:t>
            </w:r>
            <w:r w:rsidRPr="005F5F82">
              <w:rPr>
                <w:lang w:val="en-US" w:eastAsia="en-AU"/>
              </w:rPr>
              <w:t xml:space="preserve"> </w:t>
            </w:r>
            <w:r>
              <w:rPr>
                <w:lang w:val="en-US" w:eastAsia="en-AU"/>
              </w:rPr>
              <w:t>aggregated</w:t>
            </w:r>
            <w:r w:rsidRPr="005F5F82">
              <w:rPr>
                <w:lang w:val="en-US" w:eastAsia="en-AU"/>
              </w:rPr>
              <w:t xml:space="preserve"> across the period of 2001-02 to 2013-14.</w:t>
            </w:r>
          </w:p>
          <w:p w14:paraId="16BC6FEF" w14:textId="77777777" w:rsidR="00D9727A" w:rsidRDefault="00D9727A" w:rsidP="00866F1A">
            <w:pPr>
              <w:pStyle w:val="Chartheading"/>
              <w:rPr>
                <w:lang w:val="en-US" w:eastAsia="en-AU"/>
              </w:rPr>
            </w:pPr>
          </w:p>
          <w:p w14:paraId="42CA1FF1" w14:textId="77777777" w:rsidR="00866F1A" w:rsidRDefault="00866F1A" w:rsidP="00866F1A">
            <w:pPr>
              <w:pStyle w:val="Chartheading"/>
              <w:rPr>
                <w:lang w:val="en-US" w:eastAsia="en-AU"/>
              </w:rPr>
            </w:pPr>
            <w:r>
              <w:rPr>
                <w:lang w:val="en-US" w:eastAsia="en-AU"/>
              </w:rPr>
              <w:t>Table 1: Productivity dispersion by industry, 2001-02 to 2013-14</w:t>
            </w:r>
          </w:p>
          <w:tbl>
            <w:tblPr>
              <w:tblStyle w:val="LightList-Accent1"/>
              <w:tblW w:w="7972" w:type="dxa"/>
              <w:tblBorders>
                <w:top w:val="single" w:sz="4" w:space="0" w:color="004A80" w:themeColor="background2"/>
                <w:left w:val="single" w:sz="4" w:space="0" w:color="004A80" w:themeColor="background2"/>
                <w:bottom w:val="single" w:sz="4" w:space="0" w:color="004A80" w:themeColor="background2"/>
                <w:right w:val="single" w:sz="4" w:space="0" w:color="004A80" w:themeColor="background2"/>
                <w:insideH w:val="single" w:sz="4" w:space="0" w:color="004A80" w:themeColor="background2"/>
                <w:insideV w:val="single" w:sz="4" w:space="0" w:color="004A80" w:themeColor="background2"/>
              </w:tblBorders>
              <w:tblLook w:val="04A0" w:firstRow="1" w:lastRow="0" w:firstColumn="1" w:lastColumn="0" w:noHBand="0" w:noVBand="1"/>
            </w:tblPr>
            <w:tblGrid>
              <w:gridCol w:w="5148"/>
              <w:gridCol w:w="2824"/>
            </w:tblGrid>
            <w:tr w:rsidR="00866F1A" w14:paraId="1B3BC76A" w14:textId="77777777" w:rsidTr="007916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shd w:val="clear" w:color="auto" w:fill="004A80" w:themeFill="background2"/>
                </w:tcPr>
                <w:p w14:paraId="5F38288E" w14:textId="77777777" w:rsidR="00866F1A" w:rsidRPr="00942E76" w:rsidRDefault="00866F1A" w:rsidP="007916C8">
                  <w:pPr>
                    <w:pStyle w:val="Heading3"/>
                    <w:spacing w:before="120" w:after="120"/>
                    <w:outlineLvl w:val="2"/>
                    <w:rPr>
                      <w:color w:val="FFFFFF" w:themeColor="background1"/>
                    </w:rPr>
                  </w:pPr>
                  <w:r w:rsidRPr="00942E76">
                    <w:rPr>
                      <w:rFonts w:eastAsia="Times New Roman"/>
                      <w:b/>
                      <w:color w:val="FFFFFF" w:themeColor="background1"/>
                      <w:lang w:eastAsia="en-AU"/>
                    </w:rPr>
                    <w:t>Industry</w:t>
                  </w:r>
                </w:p>
              </w:tc>
              <w:tc>
                <w:tcPr>
                  <w:tcW w:w="2824" w:type="dxa"/>
                  <w:shd w:val="clear" w:color="auto" w:fill="004A80" w:themeFill="background2"/>
                </w:tcPr>
                <w:p w14:paraId="0878BEC9" w14:textId="77777777" w:rsidR="00866F1A" w:rsidRPr="00942E76" w:rsidRDefault="00866F1A" w:rsidP="007916C8">
                  <w:pPr>
                    <w:pStyle w:val="Heading3"/>
                    <w:spacing w:before="120" w:after="120"/>
                    <w:jc w:val="center"/>
                    <w:outlineLvl w:val="2"/>
                    <w:cnfStyle w:val="100000000000" w:firstRow="1" w:lastRow="0" w:firstColumn="0" w:lastColumn="0" w:oddVBand="0" w:evenVBand="0" w:oddHBand="0" w:evenHBand="0" w:firstRowFirstColumn="0" w:firstRowLastColumn="0" w:lastRowFirstColumn="0" w:lastRowLastColumn="0"/>
                    <w:rPr>
                      <w:color w:val="FFFFFF" w:themeColor="background1"/>
                    </w:rPr>
                  </w:pPr>
                  <w:proofErr w:type="spellStart"/>
                  <w:proofErr w:type="gramStart"/>
                  <w:r w:rsidRPr="00942E76">
                    <w:rPr>
                      <w:b/>
                      <w:color w:val="FFFFFF" w:themeColor="background1"/>
                    </w:rPr>
                    <w:t>rIQR</w:t>
                  </w:r>
                  <w:proofErr w:type="spellEnd"/>
                  <w:proofErr w:type="gramEnd"/>
                </w:p>
              </w:tc>
            </w:tr>
            <w:tr w:rsidR="00866F1A" w14:paraId="14313FDA" w14:textId="77777777" w:rsidTr="007916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none" w:sz="0" w:space="0" w:color="auto"/>
                    <w:left w:val="none" w:sz="0" w:space="0" w:color="auto"/>
                    <w:bottom w:val="none" w:sz="0" w:space="0" w:color="auto"/>
                  </w:tcBorders>
                </w:tcPr>
                <w:p w14:paraId="5F5DEF4B" w14:textId="77777777" w:rsidR="00866F1A" w:rsidRPr="00866F1A" w:rsidRDefault="00866F1A" w:rsidP="007916C8">
                  <w:pPr>
                    <w:spacing w:before="80" w:after="80"/>
                    <w:rPr>
                      <w:lang w:val="en-US" w:eastAsia="en-AU"/>
                    </w:rPr>
                  </w:pPr>
                  <w:r w:rsidRPr="00866F1A">
                    <w:rPr>
                      <w:lang w:val="en-US" w:eastAsia="en-AU"/>
                    </w:rPr>
                    <w:t>Manufacturing</w:t>
                  </w:r>
                </w:p>
              </w:tc>
              <w:tc>
                <w:tcPr>
                  <w:tcW w:w="2824" w:type="dxa"/>
                  <w:tcBorders>
                    <w:top w:val="none" w:sz="0" w:space="0" w:color="auto"/>
                    <w:bottom w:val="none" w:sz="0" w:space="0" w:color="auto"/>
                    <w:right w:val="none" w:sz="0" w:space="0" w:color="auto"/>
                  </w:tcBorders>
                </w:tcPr>
                <w:p w14:paraId="31B1FC85" w14:textId="77777777" w:rsidR="00866F1A" w:rsidRPr="00866F1A" w:rsidRDefault="00866F1A" w:rsidP="007916C8">
                  <w:pPr>
                    <w:spacing w:before="80" w:after="80"/>
                    <w:jc w:val="center"/>
                    <w:cnfStyle w:val="000000100000" w:firstRow="0" w:lastRow="0" w:firstColumn="0" w:lastColumn="0" w:oddVBand="0" w:evenVBand="0" w:oddHBand="1" w:evenHBand="0" w:firstRowFirstColumn="0" w:firstRowLastColumn="0" w:lastRowFirstColumn="0" w:lastRowLastColumn="0"/>
                    <w:rPr>
                      <w:lang w:val="en-US" w:eastAsia="en-AU"/>
                    </w:rPr>
                  </w:pPr>
                  <w:r w:rsidRPr="00866F1A">
                    <w:rPr>
                      <w:lang w:val="en-US" w:eastAsia="en-AU"/>
                    </w:rPr>
                    <w:t>2.6</w:t>
                  </w:r>
                </w:p>
              </w:tc>
            </w:tr>
            <w:tr w:rsidR="00866F1A" w14:paraId="04123970" w14:textId="77777777" w:rsidTr="007916C8">
              <w:tc>
                <w:tcPr>
                  <w:cnfStyle w:val="001000000000" w:firstRow="0" w:lastRow="0" w:firstColumn="1" w:lastColumn="0" w:oddVBand="0" w:evenVBand="0" w:oddHBand="0" w:evenHBand="0" w:firstRowFirstColumn="0" w:firstRowLastColumn="0" w:lastRowFirstColumn="0" w:lastRowLastColumn="0"/>
                  <w:tcW w:w="5148" w:type="dxa"/>
                </w:tcPr>
                <w:p w14:paraId="406B5740" w14:textId="77777777" w:rsidR="00866F1A" w:rsidRPr="00866F1A" w:rsidRDefault="00866F1A" w:rsidP="007916C8">
                  <w:pPr>
                    <w:spacing w:before="80" w:after="80"/>
                    <w:rPr>
                      <w:lang w:val="en-US" w:eastAsia="en-AU"/>
                    </w:rPr>
                  </w:pPr>
                  <w:r w:rsidRPr="00866F1A">
                    <w:rPr>
                      <w:lang w:val="en-US" w:eastAsia="en-AU"/>
                    </w:rPr>
                    <w:t>Construction</w:t>
                  </w:r>
                </w:p>
              </w:tc>
              <w:tc>
                <w:tcPr>
                  <w:tcW w:w="2824" w:type="dxa"/>
                </w:tcPr>
                <w:p w14:paraId="70FF0FE8" w14:textId="77777777" w:rsidR="00866F1A" w:rsidRPr="00866F1A" w:rsidRDefault="00866F1A" w:rsidP="007916C8">
                  <w:pPr>
                    <w:spacing w:before="80" w:after="80"/>
                    <w:jc w:val="center"/>
                    <w:cnfStyle w:val="000000000000" w:firstRow="0" w:lastRow="0" w:firstColumn="0" w:lastColumn="0" w:oddVBand="0" w:evenVBand="0" w:oddHBand="0" w:evenHBand="0" w:firstRowFirstColumn="0" w:firstRowLastColumn="0" w:lastRowFirstColumn="0" w:lastRowLastColumn="0"/>
                    <w:rPr>
                      <w:lang w:val="en-US" w:eastAsia="en-AU"/>
                    </w:rPr>
                  </w:pPr>
                  <w:r w:rsidRPr="00866F1A">
                    <w:rPr>
                      <w:lang w:val="en-US" w:eastAsia="en-AU"/>
                    </w:rPr>
                    <w:t>3.1</w:t>
                  </w:r>
                </w:p>
              </w:tc>
            </w:tr>
            <w:tr w:rsidR="00866F1A" w14:paraId="751BC02F" w14:textId="77777777" w:rsidTr="007916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none" w:sz="0" w:space="0" w:color="auto"/>
                    <w:left w:val="none" w:sz="0" w:space="0" w:color="auto"/>
                    <w:bottom w:val="none" w:sz="0" w:space="0" w:color="auto"/>
                  </w:tcBorders>
                </w:tcPr>
                <w:p w14:paraId="4A321E6E" w14:textId="77777777" w:rsidR="00866F1A" w:rsidRPr="00866F1A" w:rsidRDefault="00866F1A" w:rsidP="007916C8">
                  <w:pPr>
                    <w:spacing w:before="80" w:after="80"/>
                    <w:rPr>
                      <w:lang w:val="en-US" w:eastAsia="en-AU"/>
                    </w:rPr>
                  </w:pPr>
                  <w:r w:rsidRPr="00866F1A">
                    <w:rPr>
                      <w:lang w:val="en-US" w:eastAsia="en-AU"/>
                    </w:rPr>
                    <w:t>Wholesale Trade</w:t>
                  </w:r>
                </w:p>
              </w:tc>
              <w:tc>
                <w:tcPr>
                  <w:tcW w:w="2824" w:type="dxa"/>
                  <w:tcBorders>
                    <w:top w:val="none" w:sz="0" w:space="0" w:color="auto"/>
                    <w:bottom w:val="none" w:sz="0" w:space="0" w:color="auto"/>
                    <w:right w:val="none" w:sz="0" w:space="0" w:color="auto"/>
                  </w:tcBorders>
                </w:tcPr>
                <w:p w14:paraId="7FC64A42" w14:textId="77777777" w:rsidR="00866F1A" w:rsidRPr="00866F1A" w:rsidRDefault="00866F1A" w:rsidP="007916C8">
                  <w:pPr>
                    <w:spacing w:before="80" w:after="80"/>
                    <w:jc w:val="center"/>
                    <w:cnfStyle w:val="000000100000" w:firstRow="0" w:lastRow="0" w:firstColumn="0" w:lastColumn="0" w:oddVBand="0" w:evenVBand="0" w:oddHBand="1" w:evenHBand="0" w:firstRowFirstColumn="0" w:firstRowLastColumn="0" w:lastRowFirstColumn="0" w:lastRowLastColumn="0"/>
                    <w:rPr>
                      <w:lang w:val="en-US" w:eastAsia="en-AU"/>
                    </w:rPr>
                  </w:pPr>
                  <w:r w:rsidRPr="00866F1A">
                    <w:rPr>
                      <w:lang w:val="en-US" w:eastAsia="en-AU"/>
                    </w:rPr>
                    <w:t>4.9</w:t>
                  </w:r>
                </w:p>
              </w:tc>
            </w:tr>
            <w:tr w:rsidR="00866F1A" w14:paraId="38E6440A" w14:textId="77777777" w:rsidTr="007916C8">
              <w:tc>
                <w:tcPr>
                  <w:cnfStyle w:val="001000000000" w:firstRow="0" w:lastRow="0" w:firstColumn="1" w:lastColumn="0" w:oddVBand="0" w:evenVBand="0" w:oddHBand="0" w:evenHBand="0" w:firstRowFirstColumn="0" w:firstRowLastColumn="0" w:lastRowFirstColumn="0" w:lastRowLastColumn="0"/>
                  <w:tcW w:w="5148" w:type="dxa"/>
                </w:tcPr>
                <w:p w14:paraId="44A8AECE" w14:textId="77777777" w:rsidR="00866F1A" w:rsidRPr="00866F1A" w:rsidRDefault="00866F1A" w:rsidP="007916C8">
                  <w:pPr>
                    <w:spacing w:before="80" w:after="80"/>
                    <w:rPr>
                      <w:lang w:val="en-US" w:eastAsia="en-AU"/>
                    </w:rPr>
                  </w:pPr>
                  <w:r w:rsidRPr="00866F1A">
                    <w:rPr>
                      <w:lang w:val="en-US" w:eastAsia="en-AU"/>
                    </w:rPr>
                    <w:t>Retail Trade</w:t>
                  </w:r>
                </w:p>
              </w:tc>
              <w:tc>
                <w:tcPr>
                  <w:tcW w:w="2824" w:type="dxa"/>
                </w:tcPr>
                <w:p w14:paraId="1646E5B0" w14:textId="77777777" w:rsidR="00866F1A" w:rsidRPr="00866F1A" w:rsidRDefault="00866F1A" w:rsidP="007916C8">
                  <w:pPr>
                    <w:spacing w:before="80" w:after="80"/>
                    <w:jc w:val="center"/>
                    <w:cnfStyle w:val="000000000000" w:firstRow="0" w:lastRow="0" w:firstColumn="0" w:lastColumn="0" w:oddVBand="0" w:evenVBand="0" w:oddHBand="0" w:evenHBand="0" w:firstRowFirstColumn="0" w:firstRowLastColumn="0" w:lastRowFirstColumn="0" w:lastRowLastColumn="0"/>
                    <w:rPr>
                      <w:lang w:val="en-US" w:eastAsia="en-AU"/>
                    </w:rPr>
                  </w:pPr>
                  <w:r w:rsidRPr="00866F1A">
                    <w:rPr>
                      <w:lang w:val="en-US" w:eastAsia="en-AU"/>
                    </w:rPr>
                    <w:t>3.5</w:t>
                  </w:r>
                </w:p>
              </w:tc>
            </w:tr>
            <w:tr w:rsidR="00866F1A" w14:paraId="22FFD0A9" w14:textId="77777777" w:rsidTr="007916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none" w:sz="0" w:space="0" w:color="auto"/>
                    <w:left w:val="none" w:sz="0" w:space="0" w:color="auto"/>
                    <w:bottom w:val="none" w:sz="0" w:space="0" w:color="auto"/>
                  </w:tcBorders>
                </w:tcPr>
                <w:p w14:paraId="74CD08D3" w14:textId="77777777" w:rsidR="00866F1A" w:rsidRPr="00866F1A" w:rsidRDefault="00866F1A" w:rsidP="007916C8">
                  <w:pPr>
                    <w:spacing w:before="80" w:after="80"/>
                    <w:rPr>
                      <w:lang w:val="en-US" w:eastAsia="en-AU"/>
                    </w:rPr>
                  </w:pPr>
                  <w:r w:rsidRPr="00866F1A">
                    <w:rPr>
                      <w:lang w:val="en-US" w:eastAsia="en-AU"/>
                    </w:rPr>
                    <w:t>PST Services</w:t>
                  </w:r>
                </w:p>
              </w:tc>
              <w:tc>
                <w:tcPr>
                  <w:tcW w:w="2824" w:type="dxa"/>
                  <w:tcBorders>
                    <w:top w:val="none" w:sz="0" w:space="0" w:color="auto"/>
                    <w:bottom w:val="none" w:sz="0" w:space="0" w:color="auto"/>
                    <w:right w:val="none" w:sz="0" w:space="0" w:color="auto"/>
                  </w:tcBorders>
                </w:tcPr>
                <w:p w14:paraId="78D874A5" w14:textId="77777777" w:rsidR="00866F1A" w:rsidRPr="00866F1A" w:rsidRDefault="00866F1A" w:rsidP="007916C8">
                  <w:pPr>
                    <w:spacing w:before="80" w:after="80"/>
                    <w:jc w:val="center"/>
                    <w:cnfStyle w:val="000000100000" w:firstRow="0" w:lastRow="0" w:firstColumn="0" w:lastColumn="0" w:oddVBand="0" w:evenVBand="0" w:oddHBand="1" w:evenHBand="0" w:firstRowFirstColumn="0" w:firstRowLastColumn="0" w:lastRowFirstColumn="0" w:lastRowLastColumn="0"/>
                    <w:rPr>
                      <w:lang w:val="en-US" w:eastAsia="en-AU"/>
                    </w:rPr>
                  </w:pPr>
                  <w:r w:rsidRPr="00866F1A">
                    <w:rPr>
                      <w:lang w:val="en-US" w:eastAsia="en-AU"/>
                    </w:rPr>
                    <w:t>2.6</w:t>
                  </w:r>
                </w:p>
              </w:tc>
            </w:tr>
            <w:tr w:rsidR="00866F1A" w14:paraId="5BD67FB7" w14:textId="77777777" w:rsidTr="007916C8">
              <w:tc>
                <w:tcPr>
                  <w:cnfStyle w:val="001000000000" w:firstRow="0" w:lastRow="0" w:firstColumn="1" w:lastColumn="0" w:oddVBand="0" w:evenVBand="0" w:oddHBand="0" w:evenHBand="0" w:firstRowFirstColumn="0" w:firstRowLastColumn="0" w:lastRowFirstColumn="0" w:lastRowLastColumn="0"/>
                  <w:tcW w:w="5148" w:type="dxa"/>
                </w:tcPr>
                <w:p w14:paraId="4AF49A77" w14:textId="77777777" w:rsidR="00866F1A" w:rsidRPr="00866F1A" w:rsidRDefault="00866F1A" w:rsidP="007916C8">
                  <w:pPr>
                    <w:spacing w:before="80" w:after="80"/>
                    <w:rPr>
                      <w:lang w:val="en-US" w:eastAsia="en-AU"/>
                    </w:rPr>
                  </w:pPr>
                  <w:r w:rsidRPr="00866F1A">
                    <w:rPr>
                      <w:lang w:val="en-US" w:eastAsia="en-AU"/>
                    </w:rPr>
                    <w:t>Administrative and Support Services</w:t>
                  </w:r>
                </w:p>
              </w:tc>
              <w:tc>
                <w:tcPr>
                  <w:tcW w:w="2824" w:type="dxa"/>
                </w:tcPr>
                <w:p w14:paraId="24D6B47A" w14:textId="77777777" w:rsidR="00866F1A" w:rsidRPr="00866F1A" w:rsidRDefault="00866F1A" w:rsidP="007916C8">
                  <w:pPr>
                    <w:spacing w:before="80" w:after="80"/>
                    <w:jc w:val="center"/>
                    <w:cnfStyle w:val="000000000000" w:firstRow="0" w:lastRow="0" w:firstColumn="0" w:lastColumn="0" w:oddVBand="0" w:evenVBand="0" w:oddHBand="0" w:evenHBand="0" w:firstRowFirstColumn="0" w:firstRowLastColumn="0" w:lastRowFirstColumn="0" w:lastRowLastColumn="0"/>
                    <w:rPr>
                      <w:lang w:val="en-US" w:eastAsia="en-AU"/>
                    </w:rPr>
                  </w:pPr>
                  <w:r w:rsidRPr="00866F1A">
                    <w:rPr>
                      <w:lang w:val="en-US" w:eastAsia="en-AU"/>
                    </w:rPr>
                    <w:t>2.8</w:t>
                  </w:r>
                </w:p>
              </w:tc>
            </w:tr>
          </w:tbl>
          <w:p w14:paraId="4EEE6FB0" w14:textId="77777777" w:rsidR="00942E76" w:rsidRDefault="00942E76" w:rsidP="00942E76">
            <w:pPr>
              <w:pStyle w:val="Chartnote"/>
            </w:pPr>
            <w:r>
              <w:t xml:space="preserve">Source: </w:t>
            </w:r>
            <w:r w:rsidRPr="0065544F">
              <w:t>BLADE</w:t>
            </w:r>
            <w:r>
              <w:t>.</w:t>
            </w:r>
          </w:p>
          <w:p w14:paraId="2C3F9578" w14:textId="74C1A843" w:rsidR="00942E76" w:rsidRDefault="00942E76" w:rsidP="00942E76">
            <w:pPr>
              <w:rPr>
                <w:lang w:val="en-US" w:eastAsia="en-AU"/>
              </w:rPr>
            </w:pPr>
            <w:r>
              <w:rPr>
                <w:lang w:val="en-US" w:eastAsia="en-AU"/>
              </w:rPr>
              <w:t xml:space="preserve">The </w:t>
            </w:r>
            <w:proofErr w:type="spellStart"/>
            <w:r w:rsidRPr="005F5F82">
              <w:rPr>
                <w:lang w:val="en-US" w:eastAsia="en-AU"/>
              </w:rPr>
              <w:t>rIQR</w:t>
            </w:r>
            <w:proofErr w:type="spellEnd"/>
            <w:r w:rsidRPr="005F5F82">
              <w:rPr>
                <w:lang w:val="en-US" w:eastAsia="en-AU"/>
              </w:rPr>
              <w:t xml:space="preserve"> </w:t>
            </w:r>
            <w:r>
              <w:rPr>
                <w:lang w:val="en-US" w:eastAsia="en-AU"/>
              </w:rPr>
              <w:t xml:space="preserve">at these main industry levels </w:t>
            </w:r>
            <w:r w:rsidRPr="005F5F82">
              <w:rPr>
                <w:lang w:val="en-US" w:eastAsia="en-AU"/>
              </w:rPr>
              <w:t xml:space="preserve">are formed from dispersion at the 4-digit </w:t>
            </w:r>
            <w:r>
              <w:rPr>
                <w:lang w:val="en-US" w:eastAsia="en-AU"/>
              </w:rPr>
              <w:t xml:space="preserve">industry </w:t>
            </w:r>
            <w:r w:rsidRPr="005F5F82">
              <w:rPr>
                <w:lang w:val="en-US" w:eastAsia="en-AU"/>
              </w:rPr>
              <w:t>level, where weights are proportional to the number of busi</w:t>
            </w:r>
            <w:r w:rsidR="006C3D0F">
              <w:rPr>
                <w:lang w:val="en-US" w:eastAsia="en-AU"/>
              </w:rPr>
              <w:t>ness in the 4-digit industries.</w:t>
            </w:r>
          </w:p>
          <w:p w14:paraId="1E55F0F7" w14:textId="4D4D4B14" w:rsidR="00942E76" w:rsidRDefault="00942E76" w:rsidP="00942E76">
            <w:pPr>
              <w:rPr>
                <w:lang w:val="en-US" w:eastAsia="en-AU"/>
              </w:rPr>
            </w:pPr>
            <w:r w:rsidRPr="005F5F82">
              <w:rPr>
                <w:lang w:val="en-US" w:eastAsia="en-AU"/>
              </w:rPr>
              <w:t>Overall, businesses at the 75</w:t>
            </w:r>
            <w:r w:rsidRPr="005F5F82">
              <w:rPr>
                <w:vertAlign w:val="superscript"/>
                <w:lang w:val="en-US"/>
              </w:rPr>
              <w:t>th</w:t>
            </w:r>
            <w:r w:rsidRPr="005F5F82">
              <w:rPr>
                <w:lang w:val="en-US" w:eastAsia="en-AU"/>
              </w:rPr>
              <w:t xml:space="preserve"> percentile are about 2½ to </w:t>
            </w:r>
            <w:r>
              <w:rPr>
                <w:lang w:val="en-US" w:eastAsia="en-AU"/>
              </w:rPr>
              <w:t>five</w:t>
            </w:r>
            <w:r w:rsidRPr="005F5F82">
              <w:rPr>
                <w:lang w:val="en-US" w:eastAsia="en-AU"/>
              </w:rPr>
              <w:t xml:space="preserve"> times as productive as those at </w:t>
            </w:r>
            <w:r w:rsidR="00AC0E15">
              <w:rPr>
                <w:lang w:val="en-US" w:eastAsia="en-AU"/>
              </w:rPr>
              <w:t xml:space="preserve">the </w:t>
            </w:r>
            <w:r w:rsidRPr="005F5F82">
              <w:rPr>
                <w:lang w:val="en-US" w:eastAsia="en-AU"/>
              </w:rPr>
              <w:t>25</w:t>
            </w:r>
            <w:r w:rsidRPr="005F5F82">
              <w:rPr>
                <w:vertAlign w:val="superscript"/>
                <w:lang w:val="en-US"/>
              </w:rPr>
              <w:t>th</w:t>
            </w:r>
            <w:r w:rsidR="00AC0E15">
              <w:rPr>
                <w:lang w:val="en-US" w:eastAsia="en-AU"/>
              </w:rPr>
              <w:t> </w:t>
            </w:r>
            <w:r w:rsidRPr="005F5F82">
              <w:rPr>
                <w:lang w:val="en-US" w:eastAsia="en-AU"/>
              </w:rPr>
              <w:t xml:space="preserve">percentile, depending on </w:t>
            </w:r>
            <w:r w:rsidR="00AC0E15">
              <w:rPr>
                <w:lang w:val="en-US" w:eastAsia="en-AU"/>
              </w:rPr>
              <w:t xml:space="preserve">the </w:t>
            </w:r>
            <w:r w:rsidRPr="005F5F82">
              <w:rPr>
                <w:lang w:val="en-US" w:eastAsia="en-AU"/>
              </w:rPr>
              <w:t>industry being examined.</w:t>
            </w:r>
          </w:p>
          <w:p w14:paraId="6209FB6F" w14:textId="58EF08D0" w:rsidR="003C56EB" w:rsidRDefault="00AC0E15" w:rsidP="00942E76">
            <w:pPr>
              <w:rPr>
                <w:lang w:val="en-US" w:eastAsia="en-AU"/>
              </w:rPr>
            </w:pPr>
            <w:r>
              <w:rPr>
                <w:lang w:val="en-US" w:eastAsia="en-AU"/>
              </w:rPr>
              <w:t>T</w:t>
            </w:r>
            <w:r w:rsidR="00572FF2">
              <w:rPr>
                <w:lang w:val="en-US" w:eastAsia="en-AU"/>
              </w:rPr>
              <w:t>he degree of dispersion can vary quite a lot</w:t>
            </w:r>
            <w:r w:rsidR="004F66FA">
              <w:rPr>
                <w:lang w:val="en-US" w:eastAsia="en-AU"/>
              </w:rPr>
              <w:t xml:space="preserve"> between the different subindustries in an industry. To highlight this, d</w:t>
            </w:r>
            <w:r w:rsidR="004F66FA" w:rsidRPr="005F5F82">
              <w:rPr>
                <w:lang w:val="en-US" w:eastAsia="en-AU"/>
              </w:rPr>
              <w:t>ispersion results averaged</w:t>
            </w:r>
            <w:r w:rsidR="004F66FA">
              <w:rPr>
                <w:lang w:val="en-US" w:eastAsia="en-AU"/>
              </w:rPr>
              <w:t xml:space="preserve"> across 2001</w:t>
            </w:r>
            <w:r w:rsidR="004F66FA">
              <w:rPr>
                <w:lang w:val="en-US" w:eastAsia="en-AU"/>
              </w:rPr>
              <w:noBreakHyphen/>
            </w:r>
            <w:r w:rsidR="004F66FA" w:rsidRPr="005F5F82">
              <w:rPr>
                <w:lang w:val="en-US" w:eastAsia="en-AU"/>
              </w:rPr>
              <w:t xml:space="preserve">02 to 2013-14 for all 4-digit industries </w:t>
            </w:r>
            <w:r w:rsidR="004F66FA">
              <w:rPr>
                <w:lang w:val="en-US" w:eastAsia="en-AU"/>
              </w:rPr>
              <w:t xml:space="preserve">in Manufacturing and Wholesale Trade, by way of example, </w:t>
            </w:r>
            <w:r w:rsidR="004F66FA" w:rsidRPr="005F5F82">
              <w:rPr>
                <w:lang w:val="en-US" w:eastAsia="en-AU"/>
              </w:rPr>
              <w:t>can be found in Figure </w:t>
            </w:r>
            <w:r w:rsidR="004F66FA">
              <w:rPr>
                <w:lang w:val="en-US" w:eastAsia="en-AU"/>
              </w:rPr>
              <w:t>2</w:t>
            </w:r>
            <w:r w:rsidR="004F66FA" w:rsidRPr="005F5F82">
              <w:rPr>
                <w:lang w:val="en-US" w:eastAsia="en-AU"/>
              </w:rPr>
              <w:t xml:space="preserve"> below. The number of business</w:t>
            </w:r>
            <w:r w:rsidR="004F66FA">
              <w:rPr>
                <w:lang w:val="en-US" w:eastAsia="en-AU"/>
              </w:rPr>
              <w:t>es</w:t>
            </w:r>
            <w:r w:rsidR="004F66FA" w:rsidRPr="005F5F82">
              <w:rPr>
                <w:lang w:val="en-US" w:eastAsia="en-AU"/>
              </w:rPr>
              <w:t xml:space="preserve"> in each 4-digit industry is on the x-axis and the </w:t>
            </w:r>
            <w:proofErr w:type="spellStart"/>
            <w:r w:rsidR="004F66FA" w:rsidRPr="005F5F82">
              <w:rPr>
                <w:lang w:val="en-US" w:eastAsia="en-AU"/>
              </w:rPr>
              <w:t>rIQR</w:t>
            </w:r>
            <w:proofErr w:type="spellEnd"/>
            <w:r w:rsidR="004F66FA" w:rsidRPr="005F5F82">
              <w:rPr>
                <w:lang w:val="en-US" w:eastAsia="en-AU"/>
              </w:rPr>
              <w:t xml:space="preserve"> is on the y</w:t>
            </w:r>
            <w:r w:rsidR="004F66FA" w:rsidRPr="005F5F82">
              <w:rPr>
                <w:lang w:val="en-US" w:eastAsia="en-AU"/>
              </w:rPr>
              <w:noBreakHyphen/>
              <w:t xml:space="preserve">axis. Each marker represents a 4-digit industry within </w:t>
            </w:r>
            <w:r w:rsidR="006C3D0F">
              <w:rPr>
                <w:lang w:val="en-US" w:eastAsia="en-AU"/>
              </w:rPr>
              <w:t>each 1-digit industry division.</w:t>
            </w:r>
          </w:p>
          <w:p w14:paraId="33FFCB02" w14:textId="77777777" w:rsidR="00F70A9F" w:rsidRPr="00E413B6" w:rsidRDefault="004F66FA" w:rsidP="007916C8">
            <w:pPr>
              <w:pStyle w:val="Chartheading"/>
              <w:spacing w:after="0"/>
              <w:jc w:val="center"/>
            </w:pPr>
            <w:r w:rsidRPr="004F66FA">
              <w:t>Figure 2:</w:t>
            </w:r>
            <w:r>
              <w:t xml:space="preserve"> Dispersion </w:t>
            </w:r>
            <w:r w:rsidRPr="004F66FA">
              <w:t xml:space="preserve">by number of </w:t>
            </w:r>
            <w:r w:rsidR="00DF1235">
              <w:t>businesses</w:t>
            </w:r>
            <w:r w:rsidRPr="004F66FA">
              <w:t>, 2001-02 to 2013-14</w:t>
            </w:r>
          </w:p>
        </w:tc>
      </w:tr>
      <w:tr w:rsidR="00572FF2" w14:paraId="3521E0FE" w14:textId="77777777" w:rsidTr="007755F2">
        <w:tc>
          <w:tcPr>
            <w:tcW w:w="10312" w:type="dxa"/>
            <w:gridSpan w:val="2"/>
          </w:tcPr>
          <w:tbl>
            <w:tblPr>
              <w:tblStyle w:val="TableGrid"/>
              <w:tblW w:w="0" w:type="auto"/>
              <w:tblInd w:w="1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098"/>
            </w:tblGrid>
            <w:tr w:rsidR="00572FF2" w14:paraId="5D327DCF" w14:textId="77777777" w:rsidTr="007916C8">
              <w:trPr>
                <w:trHeight w:val="210"/>
              </w:trPr>
              <w:tc>
                <w:tcPr>
                  <w:tcW w:w="4106" w:type="dxa"/>
                  <w:vAlign w:val="bottom"/>
                </w:tcPr>
                <w:p w14:paraId="042BBE63" w14:textId="6CE0F18A" w:rsidR="00572FF2" w:rsidRPr="004F66FA" w:rsidRDefault="00572FF2" w:rsidP="007916C8">
                  <w:pPr>
                    <w:spacing w:after="0"/>
                    <w:jc w:val="center"/>
                    <w:rPr>
                      <w:b/>
                    </w:rPr>
                  </w:pPr>
                  <w:r w:rsidRPr="004F66FA">
                    <w:rPr>
                      <w:b/>
                      <w:lang w:val="en-US" w:eastAsia="en-AU"/>
                    </w:rPr>
                    <w:t>Manufacturing</w:t>
                  </w:r>
                </w:p>
              </w:tc>
              <w:tc>
                <w:tcPr>
                  <w:tcW w:w="4098" w:type="dxa"/>
                  <w:vAlign w:val="bottom"/>
                </w:tcPr>
                <w:p w14:paraId="1D338999" w14:textId="77777777" w:rsidR="00572FF2" w:rsidRDefault="00572FF2" w:rsidP="007916C8">
                  <w:pPr>
                    <w:spacing w:after="0"/>
                    <w:jc w:val="center"/>
                  </w:pPr>
                  <w:r w:rsidRPr="004F66FA">
                    <w:rPr>
                      <w:b/>
                      <w:lang w:val="en-US" w:eastAsia="en-AU"/>
                    </w:rPr>
                    <w:t>Wholesale Trade</w:t>
                  </w:r>
                </w:p>
              </w:tc>
            </w:tr>
          </w:tbl>
          <w:p w14:paraId="7511561F" w14:textId="77777777" w:rsidR="00572FF2" w:rsidRDefault="00572FF2" w:rsidP="00866F1A"/>
        </w:tc>
      </w:tr>
      <w:tr w:rsidR="00572FF2" w14:paraId="6D7A4E42" w14:textId="77777777" w:rsidTr="007755F2">
        <w:tc>
          <w:tcPr>
            <w:tcW w:w="10312" w:type="dxa"/>
            <w:gridSpan w:val="2"/>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3"/>
              <w:gridCol w:w="4103"/>
            </w:tblGrid>
            <w:tr w:rsidR="00572FF2" w14:paraId="7BCA4E3B" w14:textId="77777777" w:rsidTr="004F66FA">
              <w:tc>
                <w:tcPr>
                  <w:tcW w:w="5983" w:type="dxa"/>
                </w:tcPr>
                <w:p w14:paraId="6FC1422B" w14:textId="77777777" w:rsidR="00572FF2" w:rsidRDefault="00572FF2" w:rsidP="00572FF2">
                  <w:pPr>
                    <w:pStyle w:val="Subtitle"/>
                  </w:pPr>
                  <w:r>
                    <w:rPr>
                      <w:noProof/>
                      <w:lang w:eastAsia="en-AU"/>
                    </w:rPr>
                    <w:drawing>
                      <wp:inline distT="0" distB="0" distL="0" distR="0" wp14:anchorId="5759A6E6" wp14:editId="2564A22B">
                        <wp:extent cx="2340000" cy="2160000"/>
                        <wp:effectExtent l="0" t="0" r="3175"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103" w:type="dxa"/>
                </w:tcPr>
                <w:p w14:paraId="641459EA" w14:textId="77777777" w:rsidR="00572FF2" w:rsidRDefault="00572FF2" w:rsidP="00572FF2">
                  <w:pPr>
                    <w:pStyle w:val="Subtitle"/>
                  </w:pPr>
                  <w:r>
                    <w:rPr>
                      <w:noProof/>
                      <w:lang w:eastAsia="en-AU"/>
                    </w:rPr>
                    <w:drawing>
                      <wp:inline distT="0" distB="0" distL="0" distR="0" wp14:anchorId="20AE1295" wp14:editId="510B9221">
                        <wp:extent cx="2340000" cy="2160000"/>
                        <wp:effectExtent l="0" t="0" r="3175"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14:paraId="1B2820AD" w14:textId="4ECBFC6E" w:rsidR="00572FF2" w:rsidRDefault="007916C8" w:rsidP="007916C8">
            <w:pPr>
              <w:pStyle w:val="Chartnote"/>
              <w:tabs>
                <w:tab w:val="left" w:pos="1877"/>
              </w:tabs>
            </w:pPr>
            <w:r>
              <w:tab/>
            </w:r>
            <w:r w:rsidR="004F66FA">
              <w:t xml:space="preserve">Source: </w:t>
            </w:r>
            <w:r w:rsidR="004F66FA" w:rsidRPr="0065544F">
              <w:t>BLADE</w:t>
            </w:r>
            <w:r w:rsidR="004F66FA">
              <w:t>.</w:t>
            </w:r>
          </w:p>
        </w:tc>
      </w:tr>
      <w:tr w:rsidR="004F66FA" w14:paraId="49AC9AEF" w14:textId="77777777" w:rsidTr="007755F2">
        <w:tc>
          <w:tcPr>
            <w:tcW w:w="1876" w:type="dxa"/>
          </w:tcPr>
          <w:p w14:paraId="081929C6" w14:textId="77777777" w:rsidR="004F66FA" w:rsidRDefault="004F66FA" w:rsidP="001F0F83">
            <w:pPr>
              <w:pStyle w:val="Subtitle"/>
            </w:pPr>
          </w:p>
        </w:tc>
        <w:tc>
          <w:tcPr>
            <w:tcW w:w="8436" w:type="dxa"/>
          </w:tcPr>
          <w:p w14:paraId="486444B4" w14:textId="653203A7" w:rsidR="004F66FA" w:rsidRPr="00F925A3" w:rsidRDefault="004F66FA" w:rsidP="00AC0E15">
            <w:pPr>
              <w:rPr>
                <w:lang w:val="en-US" w:eastAsia="en-AU"/>
              </w:rPr>
            </w:pPr>
            <w:r w:rsidRPr="005F5F82">
              <w:rPr>
                <w:lang w:val="en-US" w:eastAsia="en-AU"/>
              </w:rPr>
              <w:t xml:space="preserve">Figure </w:t>
            </w:r>
            <w:r>
              <w:rPr>
                <w:lang w:val="en-US" w:eastAsia="en-AU"/>
              </w:rPr>
              <w:t>2</w:t>
            </w:r>
            <w:r w:rsidRPr="005F5F82">
              <w:rPr>
                <w:lang w:val="en-US" w:eastAsia="en-AU"/>
              </w:rPr>
              <w:t xml:space="preserve"> shows industries </w:t>
            </w:r>
            <w:proofErr w:type="spellStart"/>
            <w:r w:rsidRPr="005F5F82">
              <w:rPr>
                <w:lang w:val="en-US" w:eastAsia="en-AU"/>
              </w:rPr>
              <w:t>characterised</w:t>
            </w:r>
            <w:proofErr w:type="spellEnd"/>
            <w:r w:rsidRPr="005F5F82">
              <w:rPr>
                <w:lang w:val="en-US" w:eastAsia="en-AU"/>
              </w:rPr>
              <w:t xml:space="preserve"> by a large number of businesses tend to show fairly low productivity dispersion. </w:t>
            </w:r>
            <w:r>
              <w:rPr>
                <w:lang w:val="en-US" w:eastAsia="en-AU"/>
              </w:rPr>
              <w:t>For example, P</w:t>
            </w:r>
            <w:r w:rsidRPr="005F5F82">
              <w:rPr>
                <w:lang w:val="en-US" w:eastAsia="en-AU"/>
              </w:rPr>
              <w:t>rinting and Bakery Product Manufacturing have the largest business count</w:t>
            </w:r>
            <w:r>
              <w:rPr>
                <w:lang w:val="en-US" w:eastAsia="en-AU"/>
              </w:rPr>
              <w:t>s</w:t>
            </w:r>
            <w:r w:rsidRPr="005F5F82">
              <w:rPr>
                <w:lang w:val="en-US" w:eastAsia="en-AU"/>
              </w:rPr>
              <w:t xml:space="preserve"> in Manufacturing and are among the least productivity-dispersed industries. This is consistent with the theory that </w:t>
            </w:r>
            <w:r w:rsidR="00AC0E15">
              <w:rPr>
                <w:lang w:val="en-US" w:eastAsia="en-AU"/>
              </w:rPr>
              <w:t>low</w:t>
            </w:r>
            <w:r w:rsidR="00AC0E15" w:rsidRPr="005F5F82">
              <w:rPr>
                <w:lang w:val="en-US" w:eastAsia="en-AU"/>
              </w:rPr>
              <w:t xml:space="preserve"> </w:t>
            </w:r>
            <w:r w:rsidRPr="005F5F82">
              <w:rPr>
                <w:lang w:val="en-US" w:eastAsia="en-AU"/>
              </w:rPr>
              <w:t>productivity dispersion in an industry tends to be correlated wi</w:t>
            </w:r>
            <w:r>
              <w:rPr>
                <w:lang w:val="en-US" w:eastAsia="en-AU"/>
              </w:rPr>
              <w:t xml:space="preserve">th </w:t>
            </w:r>
            <w:r w:rsidR="00AC0E15">
              <w:rPr>
                <w:lang w:val="en-US" w:eastAsia="en-AU"/>
              </w:rPr>
              <w:t xml:space="preserve">high </w:t>
            </w:r>
            <w:r>
              <w:rPr>
                <w:lang w:val="en-US" w:eastAsia="en-AU"/>
              </w:rPr>
              <w:t>product substitutability</w:t>
            </w:r>
            <w:r w:rsidRPr="005F5F82">
              <w:rPr>
                <w:lang w:val="en-US" w:eastAsia="en-AU"/>
              </w:rPr>
              <w:t xml:space="preserve"> and vice versa</w:t>
            </w:r>
            <w:r>
              <w:rPr>
                <w:lang w:val="en-US" w:eastAsia="en-AU"/>
              </w:rPr>
              <w:t>.</w:t>
            </w:r>
            <w:r>
              <w:rPr>
                <w:rStyle w:val="FootnoteReference"/>
                <w:lang w:val="en-US" w:eastAsia="en-AU"/>
              </w:rPr>
              <w:footnoteReference w:id="7"/>
            </w:r>
          </w:p>
        </w:tc>
      </w:tr>
    </w:tbl>
    <w:p w14:paraId="49A5C88D" w14:textId="77777777" w:rsidR="007916C8" w:rsidRDefault="007916C8">
      <w: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876"/>
        <w:gridCol w:w="8436"/>
      </w:tblGrid>
      <w:tr w:rsidR="00D22865" w14:paraId="2D395D15" w14:textId="77777777" w:rsidTr="007755F2">
        <w:tc>
          <w:tcPr>
            <w:tcW w:w="1876" w:type="dxa"/>
          </w:tcPr>
          <w:p w14:paraId="7DC0B217" w14:textId="4C508FB4" w:rsidR="00F70A9F" w:rsidRDefault="00F70A9F" w:rsidP="001F0F83">
            <w:pPr>
              <w:pStyle w:val="Subtitle"/>
            </w:pPr>
          </w:p>
        </w:tc>
        <w:tc>
          <w:tcPr>
            <w:tcW w:w="8436" w:type="dxa"/>
          </w:tcPr>
          <w:p w14:paraId="647D1271" w14:textId="77777777" w:rsidR="00F70A9F" w:rsidRDefault="00F925A3" w:rsidP="001F0F83">
            <w:pPr>
              <w:pStyle w:val="Heading1"/>
            </w:pPr>
            <w:r>
              <w:t>How is productivity dispersion changing over time?</w:t>
            </w:r>
          </w:p>
        </w:tc>
      </w:tr>
      <w:tr w:rsidR="00D22865" w14:paraId="66DADD07" w14:textId="77777777" w:rsidTr="007755F2">
        <w:tc>
          <w:tcPr>
            <w:tcW w:w="1876" w:type="dxa"/>
          </w:tcPr>
          <w:p w14:paraId="0CB4B4EA" w14:textId="77777777" w:rsidR="00F70A9F" w:rsidRDefault="000110B6" w:rsidP="001F0F83">
            <w:pPr>
              <w:pStyle w:val="Subtitle"/>
            </w:pPr>
            <w:r>
              <w:t>Productivity dispersion has been declining</w:t>
            </w:r>
            <w:r w:rsidR="00D5797B">
              <w:t>, with the bottom quartile catching up to the top quartile.</w:t>
            </w:r>
          </w:p>
        </w:tc>
        <w:tc>
          <w:tcPr>
            <w:tcW w:w="8436" w:type="dxa"/>
          </w:tcPr>
          <w:p w14:paraId="0B8D3706" w14:textId="0FEBA348" w:rsidR="00C02562" w:rsidRDefault="00387DDD" w:rsidP="00C02562">
            <w:r w:rsidRPr="00387DDD">
              <w:t xml:space="preserve">Figure 3 shows year-by-year </w:t>
            </w:r>
            <w:r>
              <w:t xml:space="preserve">productivity </w:t>
            </w:r>
            <w:r w:rsidRPr="00387DDD">
              <w:t xml:space="preserve">dispersion </w:t>
            </w:r>
            <w:r w:rsidR="00D9727A">
              <w:t xml:space="preserve">(weighted average) </w:t>
            </w:r>
            <w:r w:rsidRPr="00387DDD">
              <w:t xml:space="preserve">for </w:t>
            </w:r>
            <w:r>
              <w:t xml:space="preserve">the </w:t>
            </w:r>
            <w:r w:rsidRPr="00387DDD">
              <w:t>six selected Australian industries over 2001-02 to 2013-14.</w:t>
            </w:r>
          </w:p>
          <w:p w14:paraId="438495A1" w14:textId="3310186A" w:rsidR="00387DDD" w:rsidRDefault="00387DDD" w:rsidP="00387DDD">
            <w:pPr>
              <w:pStyle w:val="Chartheading"/>
              <w:jc w:val="center"/>
            </w:pPr>
            <w:r w:rsidRPr="00D13145">
              <w:t xml:space="preserve">Figure </w:t>
            </w:r>
            <w:r>
              <w:t>3</w:t>
            </w:r>
            <w:r w:rsidRPr="00D13145">
              <w:t>: Productivity dispersion over time</w:t>
            </w:r>
          </w:p>
          <w:p w14:paraId="506D2105" w14:textId="77777777" w:rsidR="00387DDD" w:rsidRPr="00645547" w:rsidRDefault="00387DDD" w:rsidP="00387DDD">
            <w:pPr>
              <w:pStyle w:val="Chartheading"/>
              <w:jc w:val="center"/>
            </w:pPr>
            <w:r>
              <w:rPr>
                <w:noProof/>
                <w:lang w:eastAsia="en-AU"/>
              </w:rPr>
              <w:drawing>
                <wp:inline distT="0" distB="0" distL="0" distR="0" wp14:anchorId="43F1D813" wp14:editId="7618B822">
                  <wp:extent cx="5220000" cy="28800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598AD5D" w14:textId="77777777" w:rsidR="00C02562" w:rsidRDefault="00387DDD" w:rsidP="00387DDD">
            <w:pPr>
              <w:pStyle w:val="Chartnote"/>
            </w:pPr>
            <w:r w:rsidRPr="00387DDD">
              <w:t>Source: BLADE.</w:t>
            </w:r>
          </w:p>
          <w:p w14:paraId="4D3F7584" w14:textId="7A5FDE7C" w:rsidR="00387DDD" w:rsidRDefault="00D5797B" w:rsidP="00387DDD">
            <w:pPr>
              <w:rPr>
                <w:lang w:val="en-US" w:eastAsia="en-AU"/>
              </w:rPr>
            </w:pPr>
            <w:r>
              <w:rPr>
                <w:lang w:val="en-US" w:eastAsia="en-AU"/>
              </w:rPr>
              <w:br/>
            </w:r>
            <w:r w:rsidR="00387DDD">
              <w:rPr>
                <w:lang w:val="en-US" w:eastAsia="en-AU"/>
              </w:rPr>
              <w:t>I</w:t>
            </w:r>
            <w:r w:rsidR="00387DDD" w:rsidRPr="005F5F82">
              <w:rPr>
                <w:lang w:val="en-US" w:eastAsia="en-AU"/>
              </w:rPr>
              <w:t xml:space="preserve">n </w:t>
            </w:r>
            <w:r w:rsidR="00387DDD">
              <w:rPr>
                <w:lang w:val="en-US" w:eastAsia="en-AU"/>
              </w:rPr>
              <w:t>all</w:t>
            </w:r>
            <w:r w:rsidR="00387DDD" w:rsidRPr="005F5F82">
              <w:rPr>
                <w:lang w:val="en-US" w:eastAsia="en-AU"/>
              </w:rPr>
              <w:t xml:space="preserve"> six </w:t>
            </w:r>
            <w:r w:rsidR="00387DDD">
              <w:rPr>
                <w:lang w:val="en-US" w:eastAsia="en-AU"/>
              </w:rPr>
              <w:t xml:space="preserve">of the selected </w:t>
            </w:r>
            <w:r w:rsidR="00387DDD" w:rsidRPr="005F5F82">
              <w:rPr>
                <w:lang w:val="en-US" w:eastAsia="en-AU"/>
              </w:rPr>
              <w:t xml:space="preserve">industries productivity dispersion </w:t>
            </w:r>
            <w:r w:rsidR="00387DDD">
              <w:rPr>
                <w:lang w:val="en-US" w:eastAsia="en-AU"/>
              </w:rPr>
              <w:t>shows</w:t>
            </w:r>
            <w:r w:rsidR="00387DDD" w:rsidRPr="005F5F82">
              <w:rPr>
                <w:lang w:val="en-US" w:eastAsia="en-AU"/>
              </w:rPr>
              <w:t xml:space="preserve"> </w:t>
            </w:r>
            <w:r w:rsidR="00387DDD">
              <w:rPr>
                <w:lang w:val="en-US" w:eastAsia="en-AU"/>
              </w:rPr>
              <w:t xml:space="preserve">a </w:t>
            </w:r>
            <w:r w:rsidR="00387DDD" w:rsidRPr="005F5F82">
              <w:rPr>
                <w:lang w:val="en-US" w:eastAsia="en-AU"/>
              </w:rPr>
              <w:t>downward trend</w:t>
            </w:r>
            <w:r w:rsidR="00387DDD">
              <w:rPr>
                <w:lang w:val="en-US" w:eastAsia="en-AU"/>
              </w:rPr>
              <w:t>, to varying degrees</w:t>
            </w:r>
            <w:r w:rsidR="00387DDD" w:rsidRPr="005F5F82">
              <w:rPr>
                <w:lang w:val="en-US" w:eastAsia="en-AU"/>
              </w:rPr>
              <w:t xml:space="preserve">. </w:t>
            </w:r>
            <w:r w:rsidR="00387DDD">
              <w:rPr>
                <w:lang w:val="en-US" w:eastAsia="en-AU"/>
              </w:rPr>
              <w:t xml:space="preserve">Most of the decline in dispersion occurs by 2010-11 before flattening out. </w:t>
            </w:r>
            <w:r w:rsidR="00D9530F">
              <w:rPr>
                <w:lang w:val="en-US" w:eastAsia="en-AU"/>
              </w:rPr>
              <w:t>This differs from the findings in recent international studies which tend to find productivity dispersion increasing over time.</w:t>
            </w:r>
          </w:p>
          <w:p w14:paraId="597BFF30" w14:textId="0D956D62" w:rsidR="00D5797B" w:rsidRDefault="00387DDD" w:rsidP="008B24CC">
            <w:r w:rsidRPr="005F5F82">
              <w:rPr>
                <w:lang w:val="en-US" w:eastAsia="en-AU"/>
              </w:rPr>
              <w:t>These downward trends in dispersion are due to productivity levels for the bottom quartile growing faster than the top quartile</w:t>
            </w:r>
            <w:r>
              <w:rPr>
                <w:lang w:val="en-US" w:eastAsia="en-AU"/>
              </w:rPr>
              <w:t>. Using Retail Trade as an example to show this,</w:t>
            </w:r>
            <w:r w:rsidR="0068450D">
              <w:rPr>
                <w:lang w:val="en-US" w:eastAsia="en-AU"/>
              </w:rPr>
              <w:t xml:space="preserve"> Figure 4 below charts</w:t>
            </w:r>
            <w:r>
              <w:rPr>
                <w:lang w:val="en-US" w:eastAsia="en-AU"/>
              </w:rPr>
              <w:t xml:space="preserve"> </w:t>
            </w:r>
            <w:r w:rsidR="0068450D" w:rsidRPr="0068450D">
              <w:rPr>
                <w:lang w:val="en-US" w:eastAsia="en-AU"/>
              </w:rPr>
              <w:t xml:space="preserve">the growth in </w:t>
            </w:r>
            <w:proofErr w:type="spellStart"/>
            <w:r w:rsidR="0068450D" w:rsidRPr="0068450D">
              <w:rPr>
                <w:lang w:val="en-US" w:eastAsia="en-AU"/>
              </w:rPr>
              <w:t>labour</w:t>
            </w:r>
            <w:proofErr w:type="spellEnd"/>
            <w:r w:rsidR="0068450D" w:rsidRPr="0068450D">
              <w:rPr>
                <w:lang w:val="en-US" w:eastAsia="en-AU"/>
              </w:rPr>
              <w:t xml:space="preserve"> productivity levels of the top and bottom quartiles</w:t>
            </w:r>
            <w:r w:rsidR="0068450D">
              <w:rPr>
                <w:lang w:val="en-US" w:eastAsia="en-AU"/>
              </w:rPr>
              <w:t>,</w:t>
            </w:r>
            <w:r w:rsidR="0068450D" w:rsidRPr="0068450D">
              <w:rPr>
                <w:lang w:val="en-US" w:eastAsia="en-AU"/>
              </w:rPr>
              <w:t xml:space="preserve"> along with the </w:t>
            </w:r>
            <w:proofErr w:type="spellStart"/>
            <w:r w:rsidR="006C3D0F">
              <w:rPr>
                <w:lang w:val="en-US" w:eastAsia="en-AU"/>
              </w:rPr>
              <w:t>rIQR</w:t>
            </w:r>
            <w:proofErr w:type="spellEnd"/>
            <w:r w:rsidR="006C3D0F">
              <w:rPr>
                <w:lang w:val="en-US" w:eastAsia="en-AU"/>
              </w:rPr>
              <w:t>, indexed to 100 in 2001-02.</w:t>
            </w:r>
          </w:p>
          <w:p w14:paraId="1809D3F3" w14:textId="0A36F2A9" w:rsidR="0068450D" w:rsidRDefault="0068450D" w:rsidP="0068450D">
            <w:pPr>
              <w:pStyle w:val="Chartheading"/>
              <w:jc w:val="center"/>
            </w:pPr>
            <w:r w:rsidRPr="0068450D">
              <w:t>Figure 4:</w:t>
            </w:r>
            <w:r>
              <w:t xml:space="preserve"> </w:t>
            </w:r>
            <w:r w:rsidR="00D9727A">
              <w:t>Nominal l</w:t>
            </w:r>
            <w:r w:rsidRPr="0068450D">
              <w:t xml:space="preserve">abour productivity by quartile and </w:t>
            </w:r>
            <w:proofErr w:type="spellStart"/>
            <w:r w:rsidRPr="0068450D">
              <w:t>rIQR</w:t>
            </w:r>
            <w:proofErr w:type="spellEnd"/>
            <w:r w:rsidRPr="0068450D">
              <w:t xml:space="preserve"> – Retail Trade</w:t>
            </w:r>
          </w:p>
          <w:p w14:paraId="4C14D131" w14:textId="77777777" w:rsidR="0068450D" w:rsidRPr="0068450D" w:rsidRDefault="0068450D" w:rsidP="0068450D">
            <w:pPr>
              <w:pStyle w:val="Chartheading"/>
              <w:jc w:val="center"/>
            </w:pPr>
            <w:r>
              <w:rPr>
                <w:noProof/>
                <w:lang w:eastAsia="en-AU"/>
              </w:rPr>
              <w:drawing>
                <wp:inline distT="0" distB="0" distL="0" distR="0" wp14:anchorId="52FF5D0C" wp14:editId="500C7018">
                  <wp:extent cx="5220000" cy="1980000"/>
                  <wp:effectExtent l="0" t="0" r="0" b="12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5AA1C51" w14:textId="77777777" w:rsidR="0068450D" w:rsidRDefault="0068450D" w:rsidP="0068450D">
            <w:pPr>
              <w:pStyle w:val="Chartnote"/>
            </w:pPr>
            <w:r w:rsidRPr="00387DDD">
              <w:t>Source: BLADE.</w:t>
            </w:r>
          </w:p>
          <w:p w14:paraId="7A0D2F41" w14:textId="7907F4EA" w:rsidR="0068450D" w:rsidRPr="0068450D" w:rsidRDefault="0068450D" w:rsidP="00B0525A">
            <w:pPr>
              <w:rPr>
                <w:lang w:val="en-US" w:eastAsia="en-AU"/>
              </w:rPr>
            </w:pPr>
            <w:r w:rsidRPr="00B0525A">
              <w:rPr>
                <w:lang w:val="en-US" w:eastAsia="en-AU"/>
              </w:rPr>
              <w:t xml:space="preserve">Figure 4 shows over the time period, the </w:t>
            </w:r>
            <w:proofErr w:type="spellStart"/>
            <w:r w:rsidRPr="00B0525A">
              <w:rPr>
                <w:lang w:val="en-US" w:eastAsia="en-AU"/>
              </w:rPr>
              <w:t>labour</w:t>
            </w:r>
            <w:proofErr w:type="spellEnd"/>
            <w:r w:rsidRPr="00B0525A">
              <w:rPr>
                <w:lang w:val="en-US" w:eastAsia="en-AU"/>
              </w:rPr>
              <w:t xml:space="preserve"> productivity of the </w:t>
            </w:r>
            <w:r w:rsidR="00D9530F">
              <w:rPr>
                <w:lang w:val="en-US" w:eastAsia="en-AU"/>
              </w:rPr>
              <w:t>weaker performing firms (</w:t>
            </w:r>
            <w:r w:rsidRPr="00B0525A">
              <w:rPr>
                <w:lang w:val="en-US" w:eastAsia="en-AU"/>
              </w:rPr>
              <w:t>25</w:t>
            </w:r>
            <w:r w:rsidRPr="00D407E8">
              <w:rPr>
                <w:vertAlign w:val="superscript"/>
                <w:lang w:val="en-US" w:eastAsia="en-AU"/>
              </w:rPr>
              <w:t>th</w:t>
            </w:r>
            <w:r w:rsidR="00D9727A">
              <w:rPr>
                <w:lang w:val="en-US" w:eastAsia="en-AU"/>
              </w:rPr>
              <w:t> </w:t>
            </w:r>
            <w:r w:rsidRPr="00B0525A">
              <w:rPr>
                <w:lang w:val="en-US" w:eastAsia="en-AU"/>
              </w:rPr>
              <w:t>percentile</w:t>
            </w:r>
            <w:r w:rsidR="00D9530F">
              <w:rPr>
                <w:lang w:val="en-US" w:eastAsia="en-AU"/>
              </w:rPr>
              <w:t>)</w:t>
            </w:r>
            <w:r w:rsidRPr="00B0525A">
              <w:rPr>
                <w:lang w:val="en-US" w:eastAsia="en-AU"/>
              </w:rPr>
              <w:t xml:space="preserve"> has grown to over 1</w:t>
            </w:r>
            <w:r w:rsidRPr="005F5F82">
              <w:rPr>
                <w:lang w:val="en-US" w:eastAsia="en-AU"/>
              </w:rPr>
              <w:t>½</w:t>
            </w:r>
            <w:r>
              <w:rPr>
                <w:lang w:val="en-US" w:eastAsia="en-AU"/>
              </w:rPr>
              <w:t xml:space="preserve"> times its 2001-02 level while the productivity of the </w:t>
            </w:r>
            <w:r w:rsidR="00D9530F">
              <w:rPr>
                <w:lang w:val="en-US" w:eastAsia="en-AU"/>
              </w:rPr>
              <w:t>stronger performing firms (</w:t>
            </w:r>
            <w:r>
              <w:rPr>
                <w:lang w:val="en-US" w:eastAsia="en-AU"/>
              </w:rPr>
              <w:t>75</w:t>
            </w:r>
            <w:r w:rsidRPr="00D407E8">
              <w:rPr>
                <w:vertAlign w:val="superscript"/>
                <w:lang w:val="en-US" w:eastAsia="en-AU"/>
              </w:rPr>
              <w:t>th</w:t>
            </w:r>
            <w:r>
              <w:rPr>
                <w:lang w:val="en-US" w:eastAsia="en-AU"/>
              </w:rPr>
              <w:t xml:space="preserve"> percentile</w:t>
            </w:r>
            <w:r w:rsidR="00D9530F">
              <w:rPr>
                <w:lang w:val="en-US" w:eastAsia="en-AU"/>
              </w:rPr>
              <w:t>)</w:t>
            </w:r>
            <w:r>
              <w:rPr>
                <w:lang w:val="en-US" w:eastAsia="en-AU"/>
              </w:rPr>
              <w:t xml:space="preserve"> has remained the same. Naturally, this convergence in performance has driven down the dispersion ratio</w:t>
            </w:r>
            <w:r w:rsidR="00D9530F">
              <w:rPr>
                <w:lang w:val="en-US" w:eastAsia="en-AU"/>
              </w:rPr>
              <w:t xml:space="preserve"> as the laggards have caught up</w:t>
            </w:r>
            <w:r>
              <w:rPr>
                <w:lang w:val="en-US" w:eastAsia="en-AU"/>
              </w:rPr>
              <w:t>.</w:t>
            </w:r>
          </w:p>
        </w:tc>
      </w:tr>
      <w:tr w:rsidR="0068450D" w14:paraId="4D70A8BC" w14:textId="77777777" w:rsidTr="007755F2">
        <w:tc>
          <w:tcPr>
            <w:tcW w:w="1876" w:type="dxa"/>
          </w:tcPr>
          <w:p w14:paraId="755E3E84" w14:textId="77777777" w:rsidR="0068450D" w:rsidRDefault="0068450D" w:rsidP="001F0F83">
            <w:pPr>
              <w:pStyle w:val="Subtitle"/>
            </w:pPr>
          </w:p>
        </w:tc>
        <w:tc>
          <w:tcPr>
            <w:tcW w:w="8436" w:type="dxa"/>
          </w:tcPr>
          <w:p w14:paraId="3B913A26" w14:textId="77777777" w:rsidR="0068450D" w:rsidRPr="00B0525A" w:rsidRDefault="0068450D" w:rsidP="00B0525A">
            <w:pPr>
              <w:pStyle w:val="Heading1"/>
            </w:pPr>
            <w:r>
              <w:t xml:space="preserve">What could be causing this </w:t>
            </w:r>
            <w:r w:rsidR="00B0525A">
              <w:t>decline in dispersion?</w:t>
            </w:r>
          </w:p>
        </w:tc>
      </w:tr>
      <w:tr w:rsidR="00B0525A" w14:paraId="2D208E2B" w14:textId="77777777" w:rsidTr="007755F2">
        <w:tc>
          <w:tcPr>
            <w:tcW w:w="1876" w:type="dxa"/>
          </w:tcPr>
          <w:p w14:paraId="76060178" w14:textId="0E20A510" w:rsidR="00C456E4" w:rsidRDefault="00D9530F" w:rsidP="001F0F83">
            <w:pPr>
              <w:pStyle w:val="Subtitle"/>
              <w:rPr>
                <w:lang w:val="en-US" w:eastAsia="en-AU"/>
              </w:rPr>
            </w:pPr>
            <w:r>
              <w:rPr>
                <w:lang w:val="en-US" w:eastAsia="en-AU"/>
              </w:rPr>
              <w:t>Less dispersion may be a product of more efficient use of intermediate inputs by the laggards but also could be due to reduced business dynamism.</w:t>
            </w:r>
          </w:p>
          <w:p w14:paraId="5F735C3E" w14:textId="77777777" w:rsidR="00C456E4" w:rsidRDefault="00C456E4" w:rsidP="001F0F83">
            <w:pPr>
              <w:pStyle w:val="Subtitle"/>
              <w:rPr>
                <w:lang w:val="en-US" w:eastAsia="en-AU"/>
              </w:rPr>
            </w:pPr>
          </w:p>
          <w:p w14:paraId="67A695E8" w14:textId="77777777" w:rsidR="00C456E4" w:rsidRDefault="00C456E4" w:rsidP="001F0F83">
            <w:pPr>
              <w:pStyle w:val="Subtitle"/>
              <w:rPr>
                <w:lang w:val="en-US" w:eastAsia="en-AU"/>
              </w:rPr>
            </w:pPr>
          </w:p>
          <w:p w14:paraId="7CD1C7E2" w14:textId="77777777" w:rsidR="00C456E4" w:rsidRDefault="00C456E4" w:rsidP="001F0F83">
            <w:pPr>
              <w:pStyle w:val="Subtitle"/>
              <w:rPr>
                <w:lang w:val="en-US" w:eastAsia="en-AU"/>
              </w:rPr>
            </w:pPr>
          </w:p>
          <w:p w14:paraId="16EE2ACE" w14:textId="77777777" w:rsidR="00C456E4" w:rsidRDefault="00C456E4" w:rsidP="001F0F83">
            <w:pPr>
              <w:pStyle w:val="Subtitle"/>
              <w:rPr>
                <w:lang w:val="en-US" w:eastAsia="en-AU"/>
              </w:rPr>
            </w:pPr>
          </w:p>
          <w:p w14:paraId="49ECE47F" w14:textId="77777777" w:rsidR="00C456E4" w:rsidRDefault="00C456E4" w:rsidP="001F0F83">
            <w:pPr>
              <w:pStyle w:val="Subtitle"/>
              <w:rPr>
                <w:lang w:val="en-US" w:eastAsia="en-AU"/>
              </w:rPr>
            </w:pPr>
          </w:p>
          <w:p w14:paraId="2006B6CD" w14:textId="7B071BAE" w:rsidR="00B0525A" w:rsidRDefault="00B0525A" w:rsidP="001F0F83">
            <w:pPr>
              <w:pStyle w:val="Subtitle"/>
            </w:pPr>
          </w:p>
        </w:tc>
        <w:tc>
          <w:tcPr>
            <w:tcW w:w="8436" w:type="dxa"/>
          </w:tcPr>
          <w:p w14:paraId="3C9FA812" w14:textId="542CD52D" w:rsidR="00B0525A" w:rsidRDefault="00B0525A" w:rsidP="00B0525A">
            <w:pPr>
              <w:rPr>
                <w:lang w:val="en-US" w:eastAsia="en-AU"/>
              </w:rPr>
            </w:pPr>
            <w:r>
              <w:rPr>
                <w:lang w:val="en-US" w:eastAsia="en-AU"/>
              </w:rPr>
              <w:t xml:space="preserve">While value-added based </w:t>
            </w:r>
            <w:proofErr w:type="spellStart"/>
            <w:r>
              <w:rPr>
                <w:lang w:val="en-US" w:eastAsia="en-AU"/>
              </w:rPr>
              <w:t>labour</w:t>
            </w:r>
            <w:proofErr w:type="spellEnd"/>
            <w:r>
              <w:rPr>
                <w:lang w:val="en-US" w:eastAsia="en-AU"/>
              </w:rPr>
              <w:t xml:space="preserve"> productivity dispersion is declining, dispersion in sales per worker has remained effectively flat. This implies that lower quartile firms are becoming relatively more efficient in their use of intermediate inputs. There could be a number of reasons behind this, such as a growing capability of smaller, less productive firms to join international value chains </w:t>
            </w:r>
            <w:r w:rsidR="00785F02">
              <w:rPr>
                <w:lang w:val="en-US" w:eastAsia="en-AU"/>
              </w:rPr>
              <w:t>previously more</w:t>
            </w:r>
            <w:r w:rsidR="00D9530F">
              <w:rPr>
                <w:lang w:val="en-US" w:eastAsia="en-AU"/>
              </w:rPr>
              <w:t xml:space="preserve"> </w:t>
            </w:r>
            <w:r>
              <w:rPr>
                <w:lang w:val="en-US" w:eastAsia="en-AU"/>
              </w:rPr>
              <w:t>accessible to larger, more productive firms; or an increasing online presence by these firms reducing th</w:t>
            </w:r>
            <w:r w:rsidR="006C3D0F">
              <w:rPr>
                <w:lang w:val="en-US" w:eastAsia="en-AU"/>
              </w:rPr>
              <w:t xml:space="preserve">eir overheads. </w:t>
            </w:r>
          </w:p>
          <w:p w14:paraId="53FF8CF6" w14:textId="3F8A465D" w:rsidR="00B0525A" w:rsidRDefault="00B0525A" w:rsidP="00B0525A">
            <w:pPr>
              <w:rPr>
                <w:lang w:val="en-US" w:eastAsia="en-AU"/>
              </w:rPr>
            </w:pPr>
            <w:r w:rsidRPr="00B0525A">
              <w:rPr>
                <w:lang w:val="en-US" w:eastAsia="en-AU"/>
              </w:rPr>
              <w:t xml:space="preserve">To better understand </w:t>
            </w:r>
            <w:r>
              <w:rPr>
                <w:lang w:val="en-US" w:eastAsia="en-AU"/>
              </w:rPr>
              <w:t>productivity</w:t>
            </w:r>
            <w:r w:rsidRPr="00B0525A">
              <w:rPr>
                <w:lang w:val="en-US" w:eastAsia="en-AU"/>
              </w:rPr>
              <w:t xml:space="preserve"> dispersion and its evolution, it is necessary to undertake further work to examine potential factors such as entry and exit rates of firms; </w:t>
            </w:r>
            <w:proofErr w:type="spellStart"/>
            <w:r w:rsidRPr="00B0525A">
              <w:rPr>
                <w:lang w:val="en-US" w:eastAsia="en-AU"/>
              </w:rPr>
              <w:t>labour</w:t>
            </w:r>
            <w:proofErr w:type="spellEnd"/>
            <w:r w:rsidRPr="00B0525A">
              <w:rPr>
                <w:lang w:val="en-US" w:eastAsia="en-AU"/>
              </w:rPr>
              <w:t xml:space="preserve"> reallocation; changes in industry structure, concentration or competition; productivity persistence; and productivity catchup of young or new firms.</w:t>
            </w:r>
          </w:p>
          <w:p w14:paraId="0DCF8BB7" w14:textId="77777777" w:rsidR="00B0525A" w:rsidRDefault="00B0525A" w:rsidP="00B0525A">
            <w:pPr>
              <w:rPr>
                <w:lang w:val="en-US" w:eastAsia="en-AU"/>
              </w:rPr>
            </w:pPr>
            <w:r>
              <w:rPr>
                <w:lang w:val="en-US" w:eastAsia="en-AU"/>
              </w:rPr>
              <w:t xml:space="preserve">Some initial exploration of these potential factors </w:t>
            </w:r>
            <w:r w:rsidRPr="00B0525A">
              <w:rPr>
                <w:lang w:val="en-US" w:eastAsia="en-AU"/>
              </w:rPr>
              <w:t>suggests changes in market concentration do not provide a compelling explanation for the decline in productivity dispersion in Retail and Wholesale Trade</w:t>
            </w:r>
            <w:r>
              <w:rPr>
                <w:lang w:val="en-US" w:eastAsia="en-AU"/>
              </w:rPr>
              <w:t xml:space="preserve">. However, </w:t>
            </w:r>
            <w:r w:rsidRPr="00B0525A">
              <w:rPr>
                <w:lang w:val="en-US" w:eastAsia="en-AU"/>
              </w:rPr>
              <w:t>further work examining a potential tightening of margins in these industries due to smaller independent or family-owned firms being replaced by fewer, larger firms is necessary to gain a full picture of this relationship.</w:t>
            </w:r>
          </w:p>
          <w:p w14:paraId="6E2FB6DB" w14:textId="2164E1C1" w:rsidR="00B0525A" w:rsidRDefault="00B0525A" w:rsidP="00B0525A">
            <w:pPr>
              <w:rPr>
                <w:lang w:val="en-US" w:eastAsia="en-AU"/>
              </w:rPr>
            </w:pPr>
            <w:r>
              <w:rPr>
                <w:lang w:val="en-US" w:eastAsia="en-AU"/>
              </w:rPr>
              <w:t>One factor that does appear to be a significant driver of the decline in dispersion is reduced business dynamism.</w:t>
            </w:r>
            <w:r w:rsidR="00264AF7">
              <w:rPr>
                <w:lang w:val="en-US" w:eastAsia="en-AU"/>
              </w:rPr>
              <w:t xml:space="preserve"> Firms typically enter the market </w:t>
            </w:r>
            <w:r w:rsidR="008B24CC">
              <w:rPr>
                <w:lang w:val="en-US" w:eastAsia="en-AU"/>
              </w:rPr>
              <w:t xml:space="preserve">as </w:t>
            </w:r>
            <w:r w:rsidR="00264AF7">
              <w:rPr>
                <w:lang w:val="en-US" w:eastAsia="en-AU"/>
              </w:rPr>
              <w:t xml:space="preserve">relatively unproductive. They have no established business processes and networks of suppliers and customers. </w:t>
            </w:r>
            <w:r w:rsidR="008B24CC">
              <w:rPr>
                <w:lang w:val="en-US" w:eastAsia="en-AU"/>
              </w:rPr>
              <w:t>T</w:t>
            </w:r>
            <w:r w:rsidR="00264AF7">
              <w:rPr>
                <w:lang w:val="en-US" w:eastAsia="en-AU"/>
              </w:rPr>
              <w:t xml:space="preserve">hey </w:t>
            </w:r>
            <w:r w:rsidR="008B24CC">
              <w:rPr>
                <w:lang w:val="en-US" w:eastAsia="en-AU"/>
              </w:rPr>
              <w:t xml:space="preserve">also </w:t>
            </w:r>
            <w:r w:rsidR="00264AF7">
              <w:rPr>
                <w:lang w:val="en-US" w:eastAsia="en-AU"/>
              </w:rPr>
              <w:t xml:space="preserve">often engage in innovative activity </w:t>
            </w:r>
            <w:r w:rsidR="008B24CC">
              <w:rPr>
                <w:lang w:val="en-US" w:eastAsia="en-AU"/>
              </w:rPr>
              <w:t xml:space="preserve">of </w:t>
            </w:r>
            <w:r w:rsidR="00264AF7">
              <w:rPr>
                <w:lang w:val="en-US" w:eastAsia="en-AU"/>
              </w:rPr>
              <w:t>which the</w:t>
            </w:r>
            <w:r w:rsidR="008B24CC">
              <w:rPr>
                <w:lang w:val="en-US" w:eastAsia="en-AU"/>
              </w:rPr>
              <w:t>re</w:t>
            </w:r>
            <w:r w:rsidR="00264AF7">
              <w:rPr>
                <w:lang w:val="en-US" w:eastAsia="en-AU"/>
              </w:rPr>
              <w:t xml:space="preserve"> is no established ‘best practice’</w:t>
            </w:r>
            <w:r w:rsidR="009A4657">
              <w:rPr>
                <w:lang w:val="en-US" w:eastAsia="en-AU"/>
              </w:rPr>
              <w:t>. This</w:t>
            </w:r>
            <w:r w:rsidR="002441BE">
              <w:rPr>
                <w:lang w:val="en-US" w:eastAsia="en-AU"/>
              </w:rPr>
              <w:t xml:space="preserve"> suggests</w:t>
            </w:r>
            <w:r w:rsidRPr="00B0525A">
              <w:rPr>
                <w:lang w:val="en-US" w:eastAsia="en-AU"/>
              </w:rPr>
              <w:t xml:space="preserve"> rising entry rates </w:t>
            </w:r>
            <w:r w:rsidR="002441BE">
              <w:rPr>
                <w:lang w:val="en-US" w:eastAsia="en-AU"/>
              </w:rPr>
              <w:t>could increase</w:t>
            </w:r>
            <w:r w:rsidRPr="00B0525A">
              <w:rPr>
                <w:lang w:val="en-US" w:eastAsia="en-AU"/>
              </w:rPr>
              <w:t xml:space="preserve"> productivity dispersion</w:t>
            </w:r>
            <w:r w:rsidR="002441BE">
              <w:rPr>
                <w:lang w:val="en-US" w:eastAsia="en-AU"/>
              </w:rPr>
              <w:t xml:space="preserve"> (and vice versa).</w:t>
            </w:r>
            <w:r w:rsidR="002441BE">
              <w:rPr>
                <w:rStyle w:val="FootnoteReference"/>
                <w:lang w:val="en-US" w:eastAsia="en-AU"/>
              </w:rPr>
              <w:footnoteReference w:id="8"/>
            </w:r>
          </w:p>
          <w:p w14:paraId="3786E56C" w14:textId="56FB0E04" w:rsidR="00B15280" w:rsidRDefault="002441BE" w:rsidP="00B0525A">
            <w:pPr>
              <w:rPr>
                <w:lang w:val="en-US" w:eastAsia="en-AU"/>
              </w:rPr>
            </w:pPr>
            <w:r>
              <w:rPr>
                <w:lang w:val="en-US" w:eastAsia="en-AU"/>
              </w:rPr>
              <w:t>In Retail Trade and Wholesale Trade, the industries with the largest decline in productivity dispersion, the entry rate has fallen from around 18 per cent to around 13 per cent and around 17 per cent to around 12 per cent over 2003-04 to 2013-14, respectively.</w:t>
            </w:r>
            <w:r>
              <w:rPr>
                <w:rStyle w:val="FootnoteReference"/>
                <w:lang w:val="en-US" w:eastAsia="en-AU"/>
              </w:rPr>
              <w:footnoteReference w:id="9"/>
            </w:r>
          </w:p>
          <w:p w14:paraId="4D1C2F6F" w14:textId="78559427" w:rsidR="00B15280" w:rsidRDefault="00B15280" w:rsidP="00B0525A">
            <w:pPr>
              <w:rPr>
                <w:lang w:val="en-US" w:eastAsia="en-AU"/>
              </w:rPr>
            </w:pPr>
            <w:r>
              <w:rPr>
                <w:lang w:val="en-US" w:eastAsia="en-AU"/>
              </w:rPr>
              <w:t>Therefore t</w:t>
            </w:r>
            <w:r w:rsidRPr="00B15280">
              <w:rPr>
                <w:lang w:val="en-US" w:eastAsia="en-AU"/>
              </w:rPr>
              <w:t>he downward trend in productivity dispersion may be due to mature firms</w:t>
            </w:r>
            <w:r>
              <w:rPr>
                <w:lang w:val="en-US" w:eastAsia="en-AU"/>
              </w:rPr>
              <w:t>, whose productivity is less dispersed,</w:t>
            </w:r>
            <w:r w:rsidRPr="00B15280">
              <w:rPr>
                <w:lang w:val="en-US" w:eastAsia="en-AU"/>
              </w:rPr>
              <w:t xml:space="preserve"> making up a greater proportion of these industries</w:t>
            </w:r>
            <w:r>
              <w:rPr>
                <w:lang w:val="en-US" w:eastAsia="en-AU"/>
              </w:rPr>
              <w:t>.</w:t>
            </w:r>
          </w:p>
          <w:p w14:paraId="4D548EF0" w14:textId="24FC3B53" w:rsidR="002441BE" w:rsidRDefault="00B15280" w:rsidP="00B0525A">
            <w:pPr>
              <w:rPr>
                <w:lang w:val="en-US" w:eastAsia="en-AU"/>
              </w:rPr>
            </w:pPr>
            <w:r>
              <w:rPr>
                <w:lang w:val="en-US" w:eastAsia="en-AU"/>
              </w:rPr>
              <w:t>The Australian data supports this, with</w:t>
            </w:r>
            <w:r w:rsidRPr="00B15280">
              <w:rPr>
                <w:lang w:val="en-US" w:eastAsia="en-AU"/>
              </w:rPr>
              <w:t xml:space="preserve"> </w:t>
            </w:r>
            <w:r>
              <w:rPr>
                <w:lang w:val="en-US" w:eastAsia="en-AU"/>
              </w:rPr>
              <w:t xml:space="preserve">evidence of </w:t>
            </w:r>
            <w:r w:rsidRPr="00B15280">
              <w:rPr>
                <w:lang w:val="en-US" w:eastAsia="en-AU"/>
              </w:rPr>
              <w:t>a relationship between an industry’s entry rate and its product</w:t>
            </w:r>
            <w:r>
              <w:rPr>
                <w:lang w:val="en-US" w:eastAsia="en-AU"/>
              </w:rPr>
              <w:t>ivity dispersion level. Figure 5</w:t>
            </w:r>
            <w:r w:rsidRPr="00B15280">
              <w:rPr>
                <w:lang w:val="en-US" w:eastAsia="en-AU"/>
              </w:rPr>
              <w:t xml:space="preserve"> relates the level of </w:t>
            </w:r>
            <w:proofErr w:type="spellStart"/>
            <w:r w:rsidRPr="00B15280">
              <w:rPr>
                <w:lang w:val="en-US" w:eastAsia="en-AU"/>
              </w:rPr>
              <w:t>rIQR</w:t>
            </w:r>
            <w:proofErr w:type="spellEnd"/>
            <w:r w:rsidRPr="00B15280">
              <w:rPr>
                <w:lang w:val="en-US" w:eastAsia="en-AU"/>
              </w:rPr>
              <w:t xml:space="preserve"> to the firm entry rate at the 4</w:t>
            </w:r>
            <w:r w:rsidR="00264AF7">
              <w:rPr>
                <w:lang w:val="en-US" w:eastAsia="en-AU"/>
              </w:rPr>
              <w:noBreakHyphen/>
            </w:r>
            <w:r w:rsidRPr="00B15280">
              <w:rPr>
                <w:lang w:val="en-US" w:eastAsia="en-AU"/>
              </w:rPr>
              <w:t>digit industry-year unit of observation.</w:t>
            </w:r>
          </w:p>
          <w:p w14:paraId="3FFC7051" w14:textId="36357B3C" w:rsidR="00B15280" w:rsidRDefault="00B15280" w:rsidP="00B15280">
            <w:pPr>
              <w:pStyle w:val="Chartheading"/>
              <w:jc w:val="center"/>
            </w:pPr>
            <w:r w:rsidRPr="00B15280">
              <w:t xml:space="preserve">Figure 5: </w:t>
            </w:r>
            <w:r w:rsidR="00D9530F">
              <w:t>P</w:t>
            </w:r>
            <w:r w:rsidRPr="00B15280">
              <w:t>roductivity dispersion and entry rates, 2002 03 to 2013-14</w:t>
            </w:r>
          </w:p>
          <w:p w14:paraId="526DB92D" w14:textId="77777777" w:rsidR="00B15280" w:rsidRPr="00B15280" w:rsidRDefault="00B15280" w:rsidP="00B15280">
            <w:pPr>
              <w:pStyle w:val="Chartheading"/>
              <w:jc w:val="center"/>
            </w:pPr>
            <w:r>
              <w:rPr>
                <w:noProof/>
                <w:lang w:eastAsia="en-AU"/>
              </w:rPr>
              <w:drawing>
                <wp:inline distT="0" distB="0" distL="0" distR="0" wp14:anchorId="312569D9" wp14:editId="029FDF2E">
                  <wp:extent cx="5220000" cy="2340000"/>
                  <wp:effectExtent l="0" t="0" r="0" b="317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665E6D0" w14:textId="77777777" w:rsidR="00B15280" w:rsidRDefault="00B15280" w:rsidP="00B15280">
            <w:pPr>
              <w:pStyle w:val="Chartnote"/>
            </w:pPr>
            <w:r w:rsidRPr="00387DDD">
              <w:t>Source: BLADE.</w:t>
            </w:r>
          </w:p>
          <w:p w14:paraId="1E548FE2" w14:textId="77777777" w:rsidR="00B0525A" w:rsidRDefault="00B15280" w:rsidP="00B15280">
            <w:r>
              <w:rPr>
                <w:lang w:val="en-US" w:eastAsia="en-AU"/>
              </w:rPr>
              <w:t>Although</w:t>
            </w:r>
            <w:r w:rsidRPr="009D3E02">
              <w:rPr>
                <w:lang w:val="en-US" w:eastAsia="en-AU"/>
              </w:rPr>
              <w:t xml:space="preserve"> </w:t>
            </w:r>
            <w:r>
              <w:rPr>
                <w:lang w:val="en-US" w:eastAsia="en-AU"/>
              </w:rPr>
              <w:t xml:space="preserve">reduced dynamism, </w:t>
            </w:r>
            <w:r w:rsidRPr="00530320">
              <w:rPr>
                <w:lang w:val="en-US" w:eastAsia="en-AU"/>
              </w:rPr>
              <w:t xml:space="preserve">in particular </w:t>
            </w:r>
            <w:r w:rsidRPr="009D3E02">
              <w:rPr>
                <w:lang w:val="en-US" w:eastAsia="en-AU"/>
              </w:rPr>
              <w:t>a lower entry rate</w:t>
            </w:r>
            <w:r>
              <w:rPr>
                <w:lang w:val="en-US" w:eastAsia="en-AU"/>
              </w:rPr>
              <w:t>,</w:t>
            </w:r>
            <w:r w:rsidRPr="00530320">
              <w:rPr>
                <w:lang w:val="en-US" w:eastAsia="en-AU"/>
              </w:rPr>
              <w:t xml:space="preserve"> </w:t>
            </w:r>
            <w:r w:rsidRPr="009D3E02">
              <w:rPr>
                <w:lang w:val="en-US" w:eastAsia="en-AU"/>
              </w:rPr>
              <w:t>appears to be at least partly responsible for the decline in dispersion</w:t>
            </w:r>
            <w:r>
              <w:rPr>
                <w:lang w:val="en-US" w:eastAsia="en-AU"/>
              </w:rPr>
              <w:t xml:space="preserve"> – and lower dispersion is associated with higher </w:t>
            </w:r>
            <w:proofErr w:type="spellStart"/>
            <w:r>
              <w:rPr>
                <w:lang w:val="en-US" w:eastAsia="en-AU"/>
              </w:rPr>
              <w:t>labour</w:t>
            </w:r>
            <w:proofErr w:type="spellEnd"/>
            <w:r>
              <w:rPr>
                <w:lang w:val="en-US" w:eastAsia="en-AU"/>
              </w:rPr>
              <w:t xml:space="preserve"> productivity levels – it would be wrong to advocate for </w:t>
            </w:r>
            <w:r w:rsidRPr="009D3E02">
              <w:rPr>
                <w:lang w:val="en-US" w:eastAsia="en-AU"/>
              </w:rPr>
              <w:t xml:space="preserve">a continued decline in dynamism by, for example, discouraging new firm entrants. </w:t>
            </w:r>
            <w:r>
              <w:rPr>
                <w:lang w:val="en-US" w:eastAsia="en-AU"/>
              </w:rPr>
              <w:t>W</w:t>
            </w:r>
            <w:r w:rsidRPr="009D3E02">
              <w:rPr>
                <w:lang w:val="en-US" w:eastAsia="en-AU"/>
              </w:rPr>
              <w:t>hile the productivity of new firms is likely to initially be more dispersed and on average lower than incumbent firms, over time these new firms are likely to become more productive and help boost aggregate productivity growth.</w:t>
            </w:r>
          </w:p>
        </w:tc>
      </w:tr>
      <w:tr w:rsidR="00D22865" w14:paraId="7B878C71" w14:textId="77777777" w:rsidTr="007755F2">
        <w:tc>
          <w:tcPr>
            <w:tcW w:w="1876" w:type="dxa"/>
          </w:tcPr>
          <w:p w14:paraId="54FAE2E2" w14:textId="77777777" w:rsidR="00D22865" w:rsidRDefault="00D22865" w:rsidP="001F0F83">
            <w:pPr>
              <w:pStyle w:val="Subtitle"/>
            </w:pPr>
          </w:p>
        </w:tc>
        <w:tc>
          <w:tcPr>
            <w:tcW w:w="8436" w:type="dxa"/>
          </w:tcPr>
          <w:p w14:paraId="37DEDB15" w14:textId="77777777" w:rsidR="00D22865" w:rsidRDefault="00D22865" w:rsidP="00D22865">
            <w:pPr>
              <w:pStyle w:val="Heading1"/>
              <w:rPr>
                <w:lang w:val="en-US" w:eastAsia="en-AU"/>
              </w:rPr>
            </w:pPr>
            <w:r w:rsidRPr="00D22865">
              <w:t>Conclusion</w:t>
            </w:r>
          </w:p>
        </w:tc>
      </w:tr>
      <w:tr w:rsidR="00D22865" w14:paraId="22C4EB4F" w14:textId="77777777" w:rsidTr="007755F2">
        <w:tc>
          <w:tcPr>
            <w:tcW w:w="1876" w:type="dxa"/>
          </w:tcPr>
          <w:p w14:paraId="1A23C6C3" w14:textId="3EEF257B" w:rsidR="00C960C4" w:rsidRDefault="00C960C4" w:rsidP="00C960C4">
            <w:pPr>
              <w:pStyle w:val="Subtitle"/>
            </w:pPr>
            <w:r w:rsidRPr="004704C9">
              <w:t xml:space="preserve">Forthcoming </w:t>
            </w:r>
            <w:r>
              <w:t>work on labour reallocation</w:t>
            </w:r>
            <w:r w:rsidRPr="004704C9">
              <w:t xml:space="preserve"> </w:t>
            </w:r>
            <w:r w:rsidR="00D9530F">
              <w:t>will provide further insights</w:t>
            </w:r>
            <w:r>
              <w:t>.</w:t>
            </w:r>
          </w:p>
          <w:p w14:paraId="698CD61E" w14:textId="77777777" w:rsidR="00C960C4" w:rsidRDefault="00C960C4" w:rsidP="00C960C4">
            <w:pPr>
              <w:pStyle w:val="Subtitle"/>
            </w:pPr>
          </w:p>
          <w:p w14:paraId="5AFF2E57" w14:textId="2DC480FF" w:rsidR="00D22865" w:rsidRDefault="00D22865" w:rsidP="00C960C4">
            <w:pPr>
              <w:pStyle w:val="Subtitle"/>
            </w:pPr>
          </w:p>
        </w:tc>
        <w:tc>
          <w:tcPr>
            <w:tcW w:w="8436" w:type="dxa"/>
          </w:tcPr>
          <w:p w14:paraId="0AA19999" w14:textId="5330B1FB" w:rsidR="00D22865" w:rsidRPr="00D22865" w:rsidRDefault="00D22865" w:rsidP="00D22865">
            <w:pPr>
              <w:rPr>
                <w:lang w:val="en-US" w:eastAsia="en-AU"/>
              </w:rPr>
            </w:pPr>
            <w:r w:rsidRPr="00D22865">
              <w:rPr>
                <w:lang w:val="en-US" w:eastAsia="en-AU"/>
              </w:rPr>
              <w:t xml:space="preserve">The persistence of </w:t>
            </w:r>
            <w:proofErr w:type="spellStart"/>
            <w:r w:rsidR="00B95C10">
              <w:rPr>
                <w:lang w:val="en-US" w:eastAsia="en-AU"/>
              </w:rPr>
              <w:t>labour</w:t>
            </w:r>
            <w:proofErr w:type="spellEnd"/>
            <w:r w:rsidR="00B95C10">
              <w:rPr>
                <w:lang w:val="en-US" w:eastAsia="en-AU"/>
              </w:rPr>
              <w:t xml:space="preserve"> productivity </w:t>
            </w:r>
            <w:r w:rsidRPr="00D22865">
              <w:rPr>
                <w:lang w:val="en-US" w:eastAsia="en-AU"/>
              </w:rPr>
              <w:t xml:space="preserve">dispersion in the six industries </w:t>
            </w:r>
            <w:proofErr w:type="spellStart"/>
            <w:r>
              <w:rPr>
                <w:lang w:val="en-US" w:eastAsia="en-AU"/>
              </w:rPr>
              <w:t>analysed</w:t>
            </w:r>
            <w:proofErr w:type="spellEnd"/>
            <w:r>
              <w:rPr>
                <w:lang w:val="en-US" w:eastAsia="en-AU"/>
              </w:rPr>
              <w:t xml:space="preserve"> </w:t>
            </w:r>
            <w:r w:rsidRPr="00D22865">
              <w:rPr>
                <w:lang w:val="en-US" w:eastAsia="en-AU"/>
              </w:rPr>
              <w:t xml:space="preserve">suggests that improving allocative efficiency and the productivity growth of low productivity firms can help lift aggregate productivity growth. </w:t>
            </w:r>
            <w:r>
              <w:rPr>
                <w:lang w:val="en-US" w:eastAsia="en-AU"/>
              </w:rPr>
              <w:t>I</w:t>
            </w:r>
            <w:r w:rsidRPr="00D22865">
              <w:rPr>
                <w:lang w:val="en-US" w:eastAsia="en-AU"/>
              </w:rPr>
              <w:t xml:space="preserve">ndustries in Australia that have less productivity dispersion experience higher </w:t>
            </w:r>
            <w:r w:rsidR="00B95C10">
              <w:rPr>
                <w:lang w:val="en-US" w:eastAsia="en-AU"/>
              </w:rPr>
              <w:t>aggregate</w:t>
            </w:r>
            <w:r w:rsidR="00B95C10" w:rsidRPr="00D22865">
              <w:rPr>
                <w:lang w:val="en-US" w:eastAsia="en-AU"/>
              </w:rPr>
              <w:t xml:space="preserve"> </w:t>
            </w:r>
            <w:proofErr w:type="spellStart"/>
            <w:r w:rsidRPr="00D22865">
              <w:rPr>
                <w:lang w:val="en-US" w:eastAsia="en-AU"/>
              </w:rPr>
              <w:t>labour</w:t>
            </w:r>
            <w:proofErr w:type="spellEnd"/>
            <w:r w:rsidRPr="00D22865">
              <w:rPr>
                <w:lang w:val="en-US" w:eastAsia="en-AU"/>
              </w:rPr>
              <w:t xml:space="preserve"> productivity </w:t>
            </w:r>
            <w:r w:rsidR="00B95C10">
              <w:rPr>
                <w:lang w:val="en-US" w:eastAsia="en-AU"/>
              </w:rPr>
              <w:t>performance</w:t>
            </w:r>
            <w:r w:rsidRPr="00D22865">
              <w:rPr>
                <w:lang w:val="en-US" w:eastAsia="en-AU"/>
              </w:rPr>
              <w:t xml:space="preserve">. Forthcoming Treasury research </w:t>
            </w:r>
            <w:r w:rsidR="00B95C10" w:rsidRPr="00B95C10">
              <w:rPr>
                <w:lang w:val="en-US" w:eastAsia="en-AU"/>
              </w:rPr>
              <w:t xml:space="preserve">shows that within-industry </w:t>
            </w:r>
            <w:proofErr w:type="spellStart"/>
            <w:r w:rsidR="00B95C10" w:rsidRPr="00B95C10">
              <w:rPr>
                <w:lang w:val="en-US" w:eastAsia="en-AU"/>
              </w:rPr>
              <w:t>labour</w:t>
            </w:r>
            <w:proofErr w:type="spellEnd"/>
            <w:r w:rsidR="00B95C10" w:rsidRPr="00B95C10">
              <w:rPr>
                <w:lang w:val="en-US" w:eastAsia="en-AU"/>
              </w:rPr>
              <w:t xml:space="preserve"> reallocation was noticeably productivity-enhancing over the course of the 2000s, which is consistent with the observed decline in </w:t>
            </w:r>
            <w:proofErr w:type="spellStart"/>
            <w:r w:rsidR="00B95C10" w:rsidRPr="00B95C10">
              <w:rPr>
                <w:lang w:val="en-US" w:eastAsia="en-AU"/>
              </w:rPr>
              <w:t>labour</w:t>
            </w:r>
            <w:proofErr w:type="spellEnd"/>
            <w:r w:rsidR="00B95C10" w:rsidRPr="00B95C10">
              <w:rPr>
                <w:lang w:val="en-US" w:eastAsia="en-AU"/>
              </w:rPr>
              <w:t xml:space="preserve"> productivity dispersion</w:t>
            </w:r>
            <w:r w:rsidR="006C3D0F">
              <w:rPr>
                <w:lang w:val="en-US" w:eastAsia="en-AU"/>
              </w:rPr>
              <w:t>.</w:t>
            </w:r>
          </w:p>
          <w:p w14:paraId="0F9A052B" w14:textId="742CA4D6" w:rsidR="00D22865" w:rsidRPr="00D22865" w:rsidRDefault="00B95C10" w:rsidP="00D9530F">
            <w:r w:rsidRPr="001B712E">
              <w:t>Further work is necessary to better understand the nature and implications of the observed decline in labour productivity dispersion. At this stage, it is premature to assign a technological explanation to the decline in labour productivity dispersion</w:t>
            </w:r>
            <w:r>
              <w:t xml:space="preserve">. </w:t>
            </w:r>
            <w:r w:rsidRPr="00B95C10">
              <w:t xml:space="preserve">In this regard, an important next step in understanding productivity dispersion is to calculate firm-level </w:t>
            </w:r>
            <w:r>
              <w:t>multifactor productivity (</w:t>
            </w:r>
            <w:r w:rsidRPr="00B95C10">
              <w:t>MFP</w:t>
            </w:r>
            <w:r>
              <w:t>)</w:t>
            </w:r>
            <w:r w:rsidRPr="00B95C10">
              <w:t>, which will be aided by Treasury sponsored work (in collaboration with the ABS) to estimate reliable capital stocks at the firm level. To make more progress on the issue of technology diffusion in Australia, future Treasury research will exploit these new MFP estimates to examine how Australian firm’s productivity performance has fared relative to that of firms at the global technological frontier</w:t>
            </w:r>
            <w:r>
              <w:t>.</w:t>
            </w:r>
          </w:p>
        </w:tc>
      </w:tr>
      <w:tr w:rsidR="000707B9" w14:paraId="7153FDFF" w14:textId="77777777" w:rsidTr="007755F2">
        <w:tc>
          <w:tcPr>
            <w:tcW w:w="1876" w:type="dxa"/>
          </w:tcPr>
          <w:p w14:paraId="0E9BAF8C" w14:textId="77777777" w:rsidR="000707B9" w:rsidRPr="004704C9" w:rsidRDefault="000707B9" w:rsidP="00C960C4">
            <w:pPr>
              <w:pStyle w:val="Subtitle"/>
            </w:pPr>
          </w:p>
        </w:tc>
        <w:tc>
          <w:tcPr>
            <w:tcW w:w="8436" w:type="dxa"/>
          </w:tcPr>
          <w:p w14:paraId="05AA4CE1" w14:textId="076841C7" w:rsidR="000707B9" w:rsidRPr="00D22865" w:rsidRDefault="000707B9" w:rsidP="000707B9">
            <w:pPr>
              <w:pStyle w:val="Heading1"/>
              <w:rPr>
                <w:lang w:val="en-US" w:eastAsia="en-AU"/>
              </w:rPr>
            </w:pPr>
            <w:r w:rsidRPr="00D407E8">
              <w:t>ABS data disclaimer</w:t>
            </w:r>
          </w:p>
        </w:tc>
      </w:tr>
      <w:tr w:rsidR="000707B9" w14:paraId="170E6AAB" w14:textId="77777777" w:rsidTr="007755F2">
        <w:tc>
          <w:tcPr>
            <w:tcW w:w="1876" w:type="dxa"/>
          </w:tcPr>
          <w:p w14:paraId="5A5AD49F" w14:textId="77777777" w:rsidR="000707B9" w:rsidRDefault="000707B9" w:rsidP="00C960C4">
            <w:pPr>
              <w:pStyle w:val="Subtitle"/>
            </w:pPr>
          </w:p>
        </w:tc>
        <w:tc>
          <w:tcPr>
            <w:tcW w:w="8436" w:type="dxa"/>
          </w:tcPr>
          <w:p w14:paraId="699BBF7F" w14:textId="568F6412" w:rsidR="000707B9" w:rsidRPr="000707B9" w:rsidRDefault="000707B9" w:rsidP="00D407E8">
            <w:r w:rsidRPr="00D407E8">
              <w:rPr>
                <w:lang w:val="en-US" w:eastAsia="en-AU"/>
              </w:rPr>
              <w:t xml:space="preserve">The results of </w:t>
            </w:r>
            <w:r>
              <w:rPr>
                <w:lang w:val="en-US" w:eastAsia="en-AU"/>
              </w:rPr>
              <w:t>this note</w:t>
            </w:r>
            <w:r w:rsidRPr="00D407E8">
              <w:rPr>
                <w:lang w:val="en-US" w:eastAsia="en-AU"/>
              </w:rPr>
              <w:t xml:space="preserve"> are based, in part, on ABR data supplied by the Registrar to the ABS under </w:t>
            </w:r>
            <w:r w:rsidRPr="00D407E8">
              <w:rPr>
                <w:i/>
                <w:lang w:val="en-US" w:eastAsia="en-AU"/>
              </w:rPr>
              <w:t>A New Tax System (Australian Business Number) Act 1999</w:t>
            </w:r>
            <w:r w:rsidRPr="00D407E8">
              <w:rPr>
                <w:lang w:val="en-US" w:eastAsia="en-AU"/>
              </w:rPr>
              <w:t xml:space="preserve"> and tax data supplied by the ATO to the ABS under the </w:t>
            </w:r>
            <w:r w:rsidRPr="00D407E8">
              <w:rPr>
                <w:i/>
                <w:lang w:val="en-US" w:eastAsia="en-AU"/>
              </w:rPr>
              <w:t>Taxation Administration Act 1953</w:t>
            </w:r>
            <w:r w:rsidRPr="00D407E8">
              <w:rPr>
                <w:lang w:val="en-US" w:eastAsia="en-AU"/>
              </w:rPr>
              <w:t xml:space="preserve">. These require that such data is only used for the purpose of carrying out functions of the ABS. No individual information collected under the </w:t>
            </w:r>
            <w:r w:rsidRPr="00D407E8">
              <w:rPr>
                <w:i/>
                <w:lang w:val="en-US" w:eastAsia="en-AU"/>
              </w:rPr>
              <w:t>Census and Statistics Act 1905</w:t>
            </w:r>
            <w:r w:rsidRPr="00D407E8">
              <w:rPr>
                <w:lang w:val="en-US" w:eastAsia="en-AU"/>
              </w:rPr>
              <w:t xml:space="preserve"> is provided back to the Registrar or ATO for administrative or regulatory purposes. Any discussion of data limitations or weaknesses is in the context of using the data for statistical purposes, and is not related to the ability of the data to support the ABR or ATO’s core operational requirements. Legislative requirements to ensure privacy and secrecy of this data have been followed. Only people </w:t>
            </w:r>
            <w:proofErr w:type="spellStart"/>
            <w:r w:rsidRPr="00D407E8">
              <w:rPr>
                <w:lang w:val="en-US" w:eastAsia="en-AU"/>
              </w:rPr>
              <w:t>authorised</w:t>
            </w:r>
            <w:proofErr w:type="spellEnd"/>
            <w:r w:rsidRPr="00D407E8">
              <w:rPr>
                <w:lang w:val="en-US" w:eastAsia="en-AU"/>
              </w:rPr>
              <w:t xml:space="preserve"> under the </w:t>
            </w:r>
            <w:r w:rsidRPr="00D407E8">
              <w:rPr>
                <w:i/>
                <w:lang w:val="en-US" w:eastAsia="en-AU"/>
              </w:rPr>
              <w:t>Australian Bureau of Statistics Act 1975</w:t>
            </w:r>
            <w:r w:rsidRPr="00D407E8">
              <w:rPr>
                <w:lang w:val="en-US" w:eastAsia="en-AU"/>
              </w:rPr>
              <w:t xml:space="preserve"> have been allowed to view data about any particular firm in conducting these analyses. In accordance with the </w:t>
            </w:r>
            <w:r w:rsidRPr="00D407E8">
              <w:rPr>
                <w:i/>
                <w:lang w:val="en-US" w:eastAsia="en-AU"/>
              </w:rPr>
              <w:t>Census and Statistics Act 1905</w:t>
            </w:r>
            <w:r w:rsidRPr="00D407E8">
              <w:rPr>
                <w:lang w:val="en-US" w:eastAsia="en-AU"/>
              </w:rPr>
              <w:t xml:space="preserve">, results have been </w:t>
            </w:r>
            <w:proofErr w:type="spellStart"/>
            <w:r w:rsidRPr="00D407E8">
              <w:rPr>
                <w:lang w:val="en-US" w:eastAsia="en-AU"/>
              </w:rPr>
              <w:t>confidentialised</w:t>
            </w:r>
            <w:proofErr w:type="spellEnd"/>
            <w:r w:rsidRPr="00D407E8">
              <w:rPr>
                <w:lang w:val="en-US" w:eastAsia="en-AU"/>
              </w:rPr>
              <w:t xml:space="preserve"> to ensure that they are not likely to enable identification of a particular person or </w:t>
            </w:r>
            <w:proofErr w:type="spellStart"/>
            <w:r w:rsidRPr="00D407E8">
              <w:rPr>
                <w:lang w:val="en-US" w:eastAsia="en-AU"/>
              </w:rPr>
              <w:t>organisation</w:t>
            </w:r>
            <w:proofErr w:type="spellEnd"/>
            <w:r w:rsidRPr="00D407E8">
              <w:rPr>
                <w:lang w:val="en-US" w:eastAsia="en-AU"/>
              </w:rPr>
              <w:t>.</w:t>
            </w:r>
          </w:p>
        </w:tc>
      </w:tr>
      <w:tr w:rsidR="00D22865" w14:paraId="0BF774F8" w14:textId="77777777" w:rsidTr="007755F2">
        <w:tc>
          <w:tcPr>
            <w:tcW w:w="1876" w:type="dxa"/>
          </w:tcPr>
          <w:p w14:paraId="77840160" w14:textId="77777777" w:rsidR="00D22865" w:rsidRDefault="00D22865" w:rsidP="001F0F83">
            <w:pPr>
              <w:pStyle w:val="Subtitle"/>
            </w:pPr>
          </w:p>
        </w:tc>
        <w:tc>
          <w:tcPr>
            <w:tcW w:w="8436" w:type="dxa"/>
          </w:tcPr>
          <w:p w14:paraId="1E35AB40" w14:textId="77777777" w:rsidR="00D22865" w:rsidRPr="00D22865" w:rsidRDefault="00D22865" w:rsidP="00D22865">
            <w:pPr>
              <w:pStyle w:val="Heading1"/>
              <w:rPr>
                <w:lang w:val="en-US" w:eastAsia="en-AU"/>
              </w:rPr>
            </w:pPr>
          </w:p>
        </w:tc>
      </w:tr>
    </w:tbl>
    <w:p w14:paraId="2F4F02D8" w14:textId="77777777" w:rsidR="00F70A9F" w:rsidRDefault="00F70A9F" w:rsidP="00F70A9F"/>
    <w:sectPr w:rsidR="00F70A9F" w:rsidSect="00F70A9F">
      <w:headerReference w:type="default" r:id="rId21"/>
      <w:footerReference w:type="default" r:id="rId22"/>
      <w:pgSz w:w="11906" w:h="16838"/>
      <w:pgMar w:top="1134"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EE765E" w14:textId="77777777" w:rsidR="00934F14" w:rsidRDefault="00934F14" w:rsidP="00F70A9F">
      <w:pPr>
        <w:spacing w:after="0"/>
      </w:pPr>
      <w:r>
        <w:separator/>
      </w:r>
    </w:p>
  </w:endnote>
  <w:endnote w:type="continuationSeparator" w:id="0">
    <w:p w14:paraId="274D05EA" w14:textId="77777777" w:rsidR="00934F14" w:rsidRDefault="00934F14" w:rsidP="00F70A9F">
      <w:pPr>
        <w:spacing w:after="0"/>
      </w:pPr>
      <w:r>
        <w:continuationSeparator/>
      </w:r>
    </w:p>
  </w:endnote>
  <w:endnote w:type="continuationNotice" w:id="1">
    <w:p w14:paraId="07EEEE60" w14:textId="77777777" w:rsidR="00934F14" w:rsidRDefault="00934F1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004A80" w:themeColor="background2"/>
      </w:rPr>
      <w:id w:val="634907805"/>
      <w:docPartObj>
        <w:docPartGallery w:val="Page Numbers (Bottom of Page)"/>
        <w:docPartUnique/>
      </w:docPartObj>
    </w:sdtPr>
    <w:sdtEndPr>
      <w:rPr>
        <w:noProof/>
      </w:rPr>
    </w:sdtEndPr>
    <w:sdtContent>
      <w:p w14:paraId="0DAFC1E6" w14:textId="77777777" w:rsidR="00934F14" w:rsidRPr="0005790B" w:rsidRDefault="00934F14">
        <w:pPr>
          <w:pStyle w:val="Footer"/>
          <w:jc w:val="right"/>
          <w:rPr>
            <w:color w:val="004A80" w:themeColor="background2"/>
          </w:rPr>
        </w:pPr>
        <w:r w:rsidRPr="0005790B">
          <w:rPr>
            <w:color w:val="004A80" w:themeColor="background2"/>
          </w:rPr>
          <w:fldChar w:fldCharType="begin"/>
        </w:r>
        <w:r w:rsidRPr="0005790B">
          <w:rPr>
            <w:color w:val="004A80" w:themeColor="background2"/>
          </w:rPr>
          <w:instrText xml:space="preserve"> PAGE   \* MERGEFORMAT </w:instrText>
        </w:r>
        <w:r w:rsidRPr="0005790B">
          <w:rPr>
            <w:color w:val="004A80" w:themeColor="background2"/>
          </w:rPr>
          <w:fldChar w:fldCharType="separate"/>
        </w:r>
        <w:r w:rsidR="0069483F">
          <w:rPr>
            <w:noProof/>
            <w:color w:val="004A80" w:themeColor="background2"/>
          </w:rPr>
          <w:t>6</w:t>
        </w:r>
        <w:r w:rsidRPr="0005790B">
          <w:rPr>
            <w:noProof/>
            <w:color w:val="004A80" w:themeColor="background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BCB7B8" w14:textId="77777777" w:rsidR="00934F14" w:rsidRDefault="00934F14" w:rsidP="00F70A9F">
      <w:pPr>
        <w:spacing w:after="0"/>
      </w:pPr>
      <w:r>
        <w:separator/>
      </w:r>
    </w:p>
  </w:footnote>
  <w:footnote w:type="continuationSeparator" w:id="0">
    <w:p w14:paraId="5EA98751" w14:textId="77777777" w:rsidR="00934F14" w:rsidRDefault="00934F14" w:rsidP="00F70A9F">
      <w:pPr>
        <w:spacing w:after="0"/>
      </w:pPr>
      <w:r>
        <w:continuationSeparator/>
      </w:r>
    </w:p>
  </w:footnote>
  <w:footnote w:type="continuationNotice" w:id="1">
    <w:p w14:paraId="5E761F40" w14:textId="77777777" w:rsidR="00934F14" w:rsidRDefault="00934F14">
      <w:pPr>
        <w:spacing w:after="0"/>
      </w:pPr>
    </w:p>
  </w:footnote>
  <w:footnote w:id="2">
    <w:p w14:paraId="7C20315B" w14:textId="77777777" w:rsidR="00934F14" w:rsidRPr="006C3D0F" w:rsidRDefault="00934F14" w:rsidP="006C3D0F">
      <w:pPr>
        <w:pStyle w:val="FootnoteText"/>
      </w:pPr>
      <w:r w:rsidRPr="006C3D0F">
        <w:rPr>
          <w:rStyle w:val="FootnoteReference"/>
          <w:vertAlign w:val="baseline"/>
        </w:rPr>
        <w:footnoteRef/>
      </w:r>
      <w:r w:rsidRPr="006C3D0F">
        <w:t xml:space="preserve"> </w:t>
      </w:r>
      <w:r w:rsidRPr="006C3D0F">
        <w:tab/>
        <w:t xml:space="preserve">The views expressed in this note are those of The Treasury and do not necessarily reflect those of the Australian Government. This note was prepared by Simon Campbell in Macroeconomic Group, Alexander </w:t>
      </w:r>
      <w:proofErr w:type="spellStart"/>
      <w:r w:rsidRPr="006C3D0F">
        <w:t>Sibelle</w:t>
      </w:r>
      <w:proofErr w:type="spellEnd"/>
      <w:r w:rsidRPr="006C3D0F">
        <w:t xml:space="preserve"> in Revenue Group and Thai Nguyen and Franklin Soriano from the Australian Bureau of Statistics.</w:t>
      </w:r>
    </w:p>
  </w:footnote>
  <w:footnote w:id="3">
    <w:p w14:paraId="59A5F98B" w14:textId="5F75120C" w:rsidR="00934F14" w:rsidRPr="006C3D0F" w:rsidRDefault="00934F14" w:rsidP="006C3D0F">
      <w:pPr>
        <w:pStyle w:val="FootnoteText"/>
      </w:pPr>
      <w:r w:rsidRPr="006C3D0F">
        <w:rPr>
          <w:rStyle w:val="FootnoteReference"/>
          <w:vertAlign w:val="baseline"/>
        </w:rPr>
        <w:footnoteRef/>
      </w:r>
      <w:r w:rsidRPr="006C3D0F">
        <w:t xml:space="preserve"> </w:t>
      </w:r>
      <w:r w:rsidR="006C3D0F">
        <w:tab/>
      </w:r>
      <w:r w:rsidRPr="006C3D0F">
        <w:t xml:space="preserve">See Andrews, D., </w:t>
      </w:r>
      <w:proofErr w:type="spellStart"/>
      <w:r w:rsidRPr="006C3D0F">
        <w:t>Criscuolo</w:t>
      </w:r>
      <w:proofErr w:type="spellEnd"/>
      <w:r w:rsidRPr="006C3D0F">
        <w:t>, C. and Gal, P.  2016, ‘</w:t>
      </w:r>
      <w:proofErr w:type="gramStart"/>
      <w:r w:rsidRPr="006C3D0F">
        <w:t>The</w:t>
      </w:r>
      <w:proofErr w:type="gramEnd"/>
      <w:r w:rsidRPr="006C3D0F">
        <w:t xml:space="preserve"> Global Productivity Slowdown, Technology Divergence and Public Policy: A Firm Level Perspective’, OECD Productivity Working Papers, No 5.</w:t>
      </w:r>
    </w:p>
  </w:footnote>
  <w:footnote w:id="4">
    <w:p w14:paraId="4F6339D0" w14:textId="60F62EFA" w:rsidR="00934F14" w:rsidRPr="006C3D0F" w:rsidRDefault="00934F14" w:rsidP="006C3D0F">
      <w:pPr>
        <w:pStyle w:val="FootnoteText"/>
      </w:pPr>
      <w:r w:rsidRPr="006C3D0F">
        <w:rPr>
          <w:rStyle w:val="FootnoteReference"/>
          <w:vertAlign w:val="baseline"/>
        </w:rPr>
        <w:footnoteRef/>
      </w:r>
      <w:r w:rsidRPr="006C3D0F">
        <w:t xml:space="preserve"> </w:t>
      </w:r>
      <w:r w:rsidR="006C3D0F">
        <w:tab/>
      </w:r>
      <w:r w:rsidRPr="006C3D0F">
        <w:t xml:space="preserve">See </w:t>
      </w:r>
      <w:proofErr w:type="spellStart"/>
      <w:r w:rsidRPr="006C3D0F">
        <w:t>Adalet</w:t>
      </w:r>
      <w:proofErr w:type="spellEnd"/>
      <w:r w:rsidRPr="006C3D0F">
        <w:t xml:space="preserve"> McGowan, M., Andrews, D., </w:t>
      </w:r>
      <w:proofErr w:type="spellStart"/>
      <w:r w:rsidRPr="006C3D0F">
        <w:t>Millot</w:t>
      </w:r>
      <w:proofErr w:type="spellEnd"/>
      <w:r w:rsidRPr="006C3D0F">
        <w:t xml:space="preserve"> V. 2017, ‘Insolvency regimes, zombie firms and capital reallocation’, OECD Economics Department Working Papers, No. 1399, OECD Publishing, Paris.</w:t>
      </w:r>
    </w:p>
  </w:footnote>
  <w:footnote w:id="5">
    <w:p w14:paraId="10D7841F" w14:textId="5D535524" w:rsidR="00934F14" w:rsidRPr="006C3D0F" w:rsidRDefault="00934F14" w:rsidP="006C3D0F">
      <w:pPr>
        <w:pStyle w:val="FootnoteText"/>
      </w:pPr>
      <w:r w:rsidRPr="006C3D0F">
        <w:rPr>
          <w:rStyle w:val="FootnoteReference"/>
          <w:vertAlign w:val="baseline"/>
        </w:rPr>
        <w:footnoteRef/>
      </w:r>
      <w:r w:rsidRPr="006C3D0F">
        <w:t xml:space="preserve"> </w:t>
      </w:r>
      <w:r w:rsidR="006C3D0F">
        <w:tab/>
      </w:r>
      <w:r w:rsidRPr="006C3D0F">
        <w:t xml:space="preserve">See Oulton, N.  </w:t>
      </w:r>
      <w:proofErr w:type="gramStart"/>
      <w:r w:rsidRPr="006C3D0F">
        <w:t>1998, ‘Competition and the Dispersion of Labour Productivity amongst UK companies’, Oxford Economic Papers 50 (1998), 23-38; Martin, R.</w:t>
      </w:r>
      <w:proofErr w:type="gramEnd"/>
      <w:r w:rsidRPr="006C3D0F">
        <w:t xml:space="preserve">  2008, ‘Productivity Dispersion, Competition and Productivity Measurement’, Centre for Economic Performance Discussion Paper No. 692, June 2008.</w:t>
      </w:r>
    </w:p>
  </w:footnote>
  <w:footnote w:id="6">
    <w:p w14:paraId="36F44B8A" w14:textId="305C3B15" w:rsidR="00934F14" w:rsidRPr="006C3D0F" w:rsidRDefault="00934F14" w:rsidP="006C3D0F">
      <w:pPr>
        <w:pStyle w:val="FootnoteText"/>
      </w:pPr>
      <w:r w:rsidRPr="006C3D0F">
        <w:rPr>
          <w:rStyle w:val="FootnoteReference"/>
          <w:vertAlign w:val="baseline"/>
        </w:rPr>
        <w:footnoteRef/>
      </w:r>
      <w:r w:rsidRPr="006C3D0F">
        <w:t xml:space="preserve"> </w:t>
      </w:r>
      <w:r w:rsidR="006C3D0F">
        <w:tab/>
      </w:r>
      <w:r w:rsidRPr="006C3D0F">
        <w:t>See International Monetary Fund (IMF).  2017, ‘Fiscal Monitor: Achieving More with Less’, Washington, April.</w:t>
      </w:r>
    </w:p>
  </w:footnote>
  <w:footnote w:id="7">
    <w:p w14:paraId="5502C266" w14:textId="7F4503B8" w:rsidR="00934F14" w:rsidRPr="006C3D0F" w:rsidRDefault="00934F14" w:rsidP="006C3D0F">
      <w:pPr>
        <w:pStyle w:val="FootnoteText"/>
      </w:pPr>
      <w:r w:rsidRPr="006C3D0F">
        <w:rPr>
          <w:rStyle w:val="FootnoteReference"/>
          <w:vertAlign w:val="baseline"/>
        </w:rPr>
        <w:footnoteRef/>
      </w:r>
      <w:r w:rsidR="006C3D0F">
        <w:tab/>
      </w:r>
      <w:r w:rsidRPr="006C3D0F">
        <w:t xml:space="preserve">See </w:t>
      </w:r>
      <w:proofErr w:type="spellStart"/>
      <w:r w:rsidRPr="006C3D0F">
        <w:t>Syverson</w:t>
      </w:r>
      <w:proofErr w:type="spellEnd"/>
      <w:r w:rsidRPr="006C3D0F">
        <w:t xml:space="preserve">, C.  2004, ‘Market Structure and Productivity: A Concrete Example’, Journal of Political Economy, 112(61), 1181-22; </w:t>
      </w:r>
      <w:proofErr w:type="spellStart"/>
      <w:r w:rsidRPr="006C3D0F">
        <w:t>Syverson</w:t>
      </w:r>
      <w:proofErr w:type="spellEnd"/>
      <w:r w:rsidRPr="006C3D0F">
        <w:t>, C.  2003, ‘Product Substitutability and Productivity Dispersion’, University of Chicago and NBER, July 2003.</w:t>
      </w:r>
    </w:p>
  </w:footnote>
  <w:footnote w:id="8">
    <w:p w14:paraId="65E8B804" w14:textId="53F21387" w:rsidR="00934F14" w:rsidRPr="006C3D0F" w:rsidRDefault="00934F14" w:rsidP="006C3D0F">
      <w:pPr>
        <w:pStyle w:val="FootnoteText"/>
      </w:pPr>
      <w:r w:rsidRPr="006C3D0F">
        <w:rPr>
          <w:rStyle w:val="FootnoteReference"/>
          <w:vertAlign w:val="baseline"/>
        </w:rPr>
        <w:footnoteRef/>
      </w:r>
      <w:r w:rsidRPr="006C3D0F">
        <w:t xml:space="preserve"> </w:t>
      </w:r>
      <w:r w:rsidR="006C3D0F">
        <w:tab/>
      </w:r>
      <w:r w:rsidRPr="006C3D0F">
        <w:t xml:space="preserve">See Decker, R.A., </w:t>
      </w:r>
      <w:proofErr w:type="spellStart"/>
      <w:r w:rsidRPr="006C3D0F">
        <w:t>Haltiwanger</w:t>
      </w:r>
      <w:proofErr w:type="spellEnd"/>
      <w:r w:rsidRPr="006C3D0F">
        <w:t xml:space="preserve">, J., </w:t>
      </w:r>
      <w:proofErr w:type="spellStart"/>
      <w:r w:rsidRPr="006C3D0F">
        <w:t>Jarmin</w:t>
      </w:r>
      <w:proofErr w:type="spellEnd"/>
      <w:r w:rsidRPr="006C3D0F">
        <w:t>, R.S. and Miranda, J.  2016, ‘Declining business dynamism: implications for productivity?</w:t>
      </w:r>
      <w:proofErr w:type="gramStart"/>
      <w:r w:rsidRPr="006C3D0F">
        <w:t>’,</w:t>
      </w:r>
      <w:proofErr w:type="gramEnd"/>
      <w:r w:rsidRPr="006C3D0F">
        <w:t xml:space="preserve"> Hutchins </w:t>
      </w:r>
      <w:proofErr w:type="spellStart"/>
      <w:r w:rsidRPr="006C3D0F">
        <w:t>Center</w:t>
      </w:r>
      <w:proofErr w:type="spellEnd"/>
      <w:r w:rsidRPr="006C3D0F">
        <w:t xml:space="preserve"> Working Paper #23, September 2016; Foster, L., Grim, C., </w:t>
      </w:r>
      <w:proofErr w:type="spellStart"/>
      <w:r w:rsidRPr="006C3D0F">
        <w:t>Haltiwanger</w:t>
      </w:r>
      <w:proofErr w:type="spellEnd"/>
      <w:r w:rsidRPr="006C3D0F">
        <w:t xml:space="preserve">, J. and Wolf, Z.  2018, ‘Innovation, Productivity Dispersion, and Productivity Growth’, US Census Bureau </w:t>
      </w:r>
      <w:proofErr w:type="spellStart"/>
      <w:r w:rsidRPr="006C3D0F">
        <w:t>Center</w:t>
      </w:r>
      <w:proofErr w:type="spellEnd"/>
      <w:r w:rsidRPr="006C3D0F">
        <w:t xml:space="preserve"> for Economic Studies Paper No. </w:t>
      </w:r>
      <w:proofErr w:type="gramStart"/>
      <w:r w:rsidRPr="006C3D0F">
        <w:t>CES-WP-18-08.</w:t>
      </w:r>
      <w:proofErr w:type="gramEnd"/>
      <w:r w:rsidRPr="006C3D0F">
        <w:t xml:space="preserve">  </w:t>
      </w:r>
    </w:p>
  </w:footnote>
  <w:footnote w:id="9">
    <w:p w14:paraId="2BE8600D" w14:textId="7BF07CD6" w:rsidR="00934F14" w:rsidRDefault="00934F14" w:rsidP="006C3D0F">
      <w:pPr>
        <w:pStyle w:val="FootnoteText"/>
      </w:pPr>
      <w:r w:rsidRPr="006C3D0F">
        <w:rPr>
          <w:rStyle w:val="FootnoteReference"/>
          <w:vertAlign w:val="baseline"/>
        </w:rPr>
        <w:footnoteRef/>
      </w:r>
      <w:r w:rsidRPr="006C3D0F">
        <w:t xml:space="preserve"> </w:t>
      </w:r>
      <w:r w:rsidR="006C3D0F">
        <w:tab/>
      </w:r>
      <w:r w:rsidRPr="006C3D0F">
        <w:t>ABS Cat. No. 8165.0 (Counts of Australian Businesses, including Entries and Exits).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1196A" w14:textId="77777777" w:rsidR="00934F14" w:rsidRDefault="00934F14">
    <w:pPr>
      <w:pStyle w:val="Header"/>
    </w:pPr>
    <w:r>
      <w:rPr>
        <w:noProof/>
        <w:lang w:eastAsia="en-AU"/>
      </w:rPr>
      <w:drawing>
        <wp:anchor distT="0" distB="0" distL="114300" distR="114300" simplePos="0" relativeHeight="251658240" behindDoc="1" locked="0" layoutInCell="1" allowOverlap="1" wp14:anchorId="3C5EEE31" wp14:editId="20E49476">
          <wp:simplePos x="543464" y="448574"/>
          <wp:positionH relativeFrom="page">
            <wp:align>center</wp:align>
          </wp:positionH>
          <wp:positionV relativeFrom="page">
            <wp:posOffset>180340</wp:posOffset>
          </wp:positionV>
          <wp:extent cx="7199280" cy="999720"/>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header_15mm margi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9280" cy="9997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8A1D3" w14:textId="77777777" w:rsidR="00934F14" w:rsidRPr="0005790B" w:rsidRDefault="00934F14">
    <w:pPr>
      <w:pStyle w:val="Header"/>
      <w:rPr>
        <w:color w:val="004A80" w:themeColor="background2"/>
      </w:rPr>
    </w:pPr>
    <w:r w:rsidRPr="0005790B">
      <w:rPr>
        <w:color w:val="004A80" w:themeColor="background2"/>
      </w:rPr>
      <w:t xml:space="preserve">INFORMATION NOTE </w:t>
    </w:r>
    <w:r w:rsidRPr="0005790B">
      <w:rPr>
        <w:color w:val="004A80" w:themeColor="background2"/>
      </w:rPr>
      <w:fldChar w:fldCharType="begin"/>
    </w:r>
    <w:r w:rsidRPr="0005790B">
      <w:rPr>
        <w:color w:val="004A80" w:themeColor="background2"/>
      </w:rPr>
      <w:instrText xml:space="preserve"> STYLEREF  "Cover title"  \* MERGEFORMAT </w:instrText>
    </w:r>
    <w:r w:rsidRPr="0005790B">
      <w:rPr>
        <w:color w:val="004A80" w:themeColor="background2"/>
      </w:rPr>
      <w:fldChar w:fldCharType="separate"/>
    </w:r>
    <w:r w:rsidR="0069483F">
      <w:rPr>
        <w:noProof/>
        <w:color w:val="004A80" w:themeColor="background2"/>
      </w:rPr>
      <w:t>Productivity dispersion in Australia</w:t>
    </w:r>
    <w:r w:rsidRPr="0005790B">
      <w:rPr>
        <w:color w:val="004A80" w:themeColor="background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1E43E8"/>
    <w:multiLevelType w:val="multilevel"/>
    <w:tmpl w:val="343406EC"/>
    <w:name w:val="StandardBulletedList"/>
    <w:lvl w:ilvl="0">
      <w:start w:val="1"/>
      <w:numFmt w:val="bullet"/>
      <w:pStyle w:val="Bullet"/>
      <w:lvlText w:val="•"/>
      <w:lvlJc w:val="left"/>
      <w:pPr>
        <w:tabs>
          <w:tab w:val="num" w:pos="472"/>
        </w:tabs>
        <w:ind w:left="472" w:hanging="472"/>
      </w:pPr>
      <w:rPr>
        <w:rFonts w:ascii="Times New Roman" w:hAnsi="Times New Roman" w:cs="Times New Roman"/>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attachedTemplate r:id="rId1"/>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178"/>
    <w:rsid w:val="000110B6"/>
    <w:rsid w:val="00030BFB"/>
    <w:rsid w:val="000421F9"/>
    <w:rsid w:val="0005790B"/>
    <w:rsid w:val="000707B9"/>
    <w:rsid w:val="000C1605"/>
    <w:rsid w:val="000C3ADC"/>
    <w:rsid w:val="000D47B1"/>
    <w:rsid w:val="001C7A09"/>
    <w:rsid w:val="001D3BD6"/>
    <w:rsid w:val="001F0F83"/>
    <w:rsid w:val="00215558"/>
    <w:rsid w:val="00231060"/>
    <w:rsid w:val="002441BE"/>
    <w:rsid w:val="00257DD5"/>
    <w:rsid w:val="00260CEE"/>
    <w:rsid w:val="00264AF7"/>
    <w:rsid w:val="002B0F1C"/>
    <w:rsid w:val="002E1E09"/>
    <w:rsid w:val="00375AD9"/>
    <w:rsid w:val="00387DDD"/>
    <w:rsid w:val="003C56EB"/>
    <w:rsid w:val="0040732D"/>
    <w:rsid w:val="00496FD5"/>
    <w:rsid w:val="004F66FA"/>
    <w:rsid w:val="005334DB"/>
    <w:rsid w:val="005608DE"/>
    <w:rsid w:val="00572FF2"/>
    <w:rsid w:val="005826CC"/>
    <w:rsid w:val="005B79B4"/>
    <w:rsid w:val="006169D6"/>
    <w:rsid w:val="00651052"/>
    <w:rsid w:val="0065544F"/>
    <w:rsid w:val="0068450D"/>
    <w:rsid w:val="0069181E"/>
    <w:rsid w:val="0069483F"/>
    <w:rsid w:val="006C3D0F"/>
    <w:rsid w:val="00714352"/>
    <w:rsid w:val="007371D2"/>
    <w:rsid w:val="007755F2"/>
    <w:rsid w:val="00785F02"/>
    <w:rsid w:val="007916C8"/>
    <w:rsid w:val="00793DDF"/>
    <w:rsid w:val="007D066B"/>
    <w:rsid w:val="00860216"/>
    <w:rsid w:val="00866F1A"/>
    <w:rsid w:val="008B24CC"/>
    <w:rsid w:val="008B48F0"/>
    <w:rsid w:val="008E73F9"/>
    <w:rsid w:val="009110E6"/>
    <w:rsid w:val="00934F14"/>
    <w:rsid w:val="00942E76"/>
    <w:rsid w:val="0096430D"/>
    <w:rsid w:val="00982178"/>
    <w:rsid w:val="00990372"/>
    <w:rsid w:val="009A4657"/>
    <w:rsid w:val="009B50DD"/>
    <w:rsid w:val="00A8591F"/>
    <w:rsid w:val="00A92C0B"/>
    <w:rsid w:val="00AC0E15"/>
    <w:rsid w:val="00AD036E"/>
    <w:rsid w:val="00AE71D5"/>
    <w:rsid w:val="00B0525A"/>
    <w:rsid w:val="00B15280"/>
    <w:rsid w:val="00B95C10"/>
    <w:rsid w:val="00BA79A7"/>
    <w:rsid w:val="00BB4F91"/>
    <w:rsid w:val="00BD6AFF"/>
    <w:rsid w:val="00C02562"/>
    <w:rsid w:val="00C261AE"/>
    <w:rsid w:val="00C456E4"/>
    <w:rsid w:val="00C960C4"/>
    <w:rsid w:val="00CA5FF2"/>
    <w:rsid w:val="00CF64FE"/>
    <w:rsid w:val="00D2150F"/>
    <w:rsid w:val="00D22865"/>
    <w:rsid w:val="00D407E8"/>
    <w:rsid w:val="00D5797B"/>
    <w:rsid w:val="00D9530F"/>
    <w:rsid w:val="00D9727A"/>
    <w:rsid w:val="00DF1235"/>
    <w:rsid w:val="00E30954"/>
    <w:rsid w:val="00E413B6"/>
    <w:rsid w:val="00E41AE8"/>
    <w:rsid w:val="00E57F31"/>
    <w:rsid w:val="00EA6990"/>
    <w:rsid w:val="00F20D6F"/>
    <w:rsid w:val="00F70A9F"/>
    <w:rsid w:val="00F830B5"/>
    <w:rsid w:val="00F925A3"/>
    <w:rsid w:val="00F94A04"/>
    <w:rsid w:val="00F9528C"/>
    <w:rsid w:val="00FB1842"/>
    <w:rsid w:val="00FC763C"/>
    <w:rsid w:val="00FF42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7641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A9F"/>
    <w:pPr>
      <w:spacing w:after="120"/>
    </w:pPr>
  </w:style>
  <w:style w:type="paragraph" w:styleId="Heading1">
    <w:name w:val="heading 1"/>
    <w:basedOn w:val="Normal"/>
    <w:next w:val="Normal"/>
    <w:link w:val="Heading1Char"/>
    <w:uiPriority w:val="9"/>
    <w:qFormat/>
    <w:rsid w:val="006C3D0F"/>
    <w:pPr>
      <w:keepNext/>
      <w:keepLines/>
      <w:spacing w:before="120" w:after="0"/>
      <w:outlineLvl w:val="0"/>
    </w:pPr>
    <w:rPr>
      <w:rFonts w:ascii="Rockwell" w:eastAsiaTheme="majorEastAsia" w:hAnsi="Rockwell" w:cstheme="majorBidi"/>
      <w:bCs/>
      <w:color w:val="0074BD" w:themeColor="accent1"/>
      <w:sz w:val="28"/>
      <w:szCs w:val="28"/>
    </w:rPr>
  </w:style>
  <w:style w:type="paragraph" w:styleId="Heading2">
    <w:name w:val="heading 2"/>
    <w:basedOn w:val="Normal"/>
    <w:next w:val="Normal"/>
    <w:link w:val="Heading2Char"/>
    <w:uiPriority w:val="9"/>
    <w:unhideWhenUsed/>
    <w:qFormat/>
    <w:rsid w:val="00F70A9F"/>
    <w:pPr>
      <w:keepNext/>
      <w:keepLines/>
      <w:spacing w:before="200" w:after="0"/>
      <w:outlineLvl w:val="1"/>
    </w:pPr>
    <w:rPr>
      <w:rFonts w:asciiTheme="majorHAnsi" w:eastAsiaTheme="majorEastAsia" w:hAnsiTheme="majorHAnsi" w:cstheme="majorBidi"/>
      <w:b/>
      <w:bCs/>
      <w:color w:val="0074BD" w:themeColor="accent1"/>
      <w:sz w:val="26"/>
      <w:szCs w:val="26"/>
    </w:rPr>
  </w:style>
  <w:style w:type="paragraph" w:styleId="Heading3">
    <w:name w:val="heading 3"/>
    <w:basedOn w:val="Normal"/>
    <w:next w:val="Normal"/>
    <w:link w:val="Heading3Char"/>
    <w:uiPriority w:val="9"/>
    <w:unhideWhenUsed/>
    <w:qFormat/>
    <w:rsid w:val="0005790B"/>
    <w:pPr>
      <w:keepNext/>
      <w:keepLines/>
      <w:spacing w:before="200" w:after="0"/>
      <w:outlineLvl w:val="2"/>
    </w:pPr>
    <w:rPr>
      <w:rFonts w:asciiTheme="majorHAnsi" w:eastAsiaTheme="majorEastAsia" w:hAnsiTheme="majorHAnsi" w:cstheme="majorBidi"/>
      <w:b/>
      <w:bCs/>
      <w:color w:val="0074BD" w:themeColor="accent1"/>
    </w:rPr>
  </w:style>
  <w:style w:type="paragraph" w:styleId="Heading4">
    <w:name w:val="heading 4"/>
    <w:basedOn w:val="Normal"/>
    <w:next w:val="Normal"/>
    <w:link w:val="Heading4Char"/>
    <w:uiPriority w:val="9"/>
    <w:unhideWhenUsed/>
    <w:qFormat/>
    <w:rsid w:val="00866F1A"/>
    <w:pPr>
      <w:keepNext/>
      <w:keepLines/>
      <w:spacing w:before="200" w:after="0"/>
      <w:outlineLvl w:val="3"/>
    </w:pPr>
    <w:rPr>
      <w:rFonts w:asciiTheme="majorHAnsi" w:eastAsiaTheme="majorEastAsia" w:hAnsiTheme="majorHAnsi" w:cstheme="majorBidi"/>
      <w:b/>
      <w:bCs/>
      <w:i/>
      <w:iCs/>
      <w:color w:val="0074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70A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
    <w:name w:val="Sub title"/>
    <w:basedOn w:val="Normal"/>
    <w:qFormat/>
    <w:rsid w:val="0005790B"/>
    <w:pPr>
      <w:jc w:val="right"/>
    </w:pPr>
    <w:rPr>
      <w:color w:val="F06252" w:themeColor="accent6"/>
      <w:sz w:val="22"/>
    </w:rPr>
  </w:style>
  <w:style w:type="character" w:customStyle="1" w:styleId="Heading2Char">
    <w:name w:val="Heading 2 Char"/>
    <w:basedOn w:val="DefaultParagraphFont"/>
    <w:link w:val="Heading2"/>
    <w:uiPriority w:val="9"/>
    <w:rsid w:val="00F70A9F"/>
    <w:rPr>
      <w:rFonts w:asciiTheme="majorHAnsi" w:eastAsiaTheme="majorEastAsia" w:hAnsiTheme="majorHAnsi" w:cstheme="majorBidi"/>
      <w:b/>
      <w:bCs/>
      <w:color w:val="0074BD" w:themeColor="accent1"/>
      <w:sz w:val="26"/>
      <w:szCs w:val="26"/>
    </w:rPr>
  </w:style>
  <w:style w:type="character" w:customStyle="1" w:styleId="Heading1Char">
    <w:name w:val="Heading 1 Char"/>
    <w:basedOn w:val="DefaultParagraphFont"/>
    <w:link w:val="Heading1"/>
    <w:uiPriority w:val="9"/>
    <w:rsid w:val="006C3D0F"/>
    <w:rPr>
      <w:rFonts w:ascii="Rockwell" w:eastAsiaTheme="majorEastAsia" w:hAnsi="Rockwell" w:cstheme="majorBidi"/>
      <w:bCs/>
      <w:color w:val="0074BD" w:themeColor="accent1"/>
      <w:sz w:val="28"/>
      <w:szCs w:val="28"/>
    </w:rPr>
  </w:style>
  <w:style w:type="paragraph" w:customStyle="1" w:styleId="CoverInfoNote">
    <w:name w:val="Cover Info Note"/>
    <w:basedOn w:val="Normal"/>
    <w:qFormat/>
    <w:rsid w:val="0005790B"/>
    <w:pPr>
      <w:spacing w:after="0"/>
    </w:pPr>
    <w:rPr>
      <w:rFonts w:ascii="Rockwell" w:hAnsi="Rockwell"/>
      <w:b/>
      <w:color w:val="F06252" w:themeColor="accent6"/>
    </w:rPr>
  </w:style>
  <w:style w:type="paragraph" w:customStyle="1" w:styleId="Introtext">
    <w:name w:val="Intro text"/>
    <w:basedOn w:val="Normal"/>
    <w:qFormat/>
    <w:rsid w:val="00F70A9F"/>
    <w:pPr>
      <w:spacing w:line="320" w:lineRule="exact"/>
    </w:pPr>
    <w:rPr>
      <w:rFonts w:ascii="Calibri Light" w:hAnsi="Calibri Light"/>
      <w:color w:val="16325C" w:themeColor="text2"/>
      <w:sz w:val="22"/>
    </w:rPr>
  </w:style>
  <w:style w:type="paragraph" w:styleId="Header">
    <w:name w:val="header"/>
    <w:basedOn w:val="Normal"/>
    <w:link w:val="HeaderChar"/>
    <w:uiPriority w:val="99"/>
    <w:unhideWhenUsed/>
    <w:rsid w:val="0005790B"/>
    <w:pPr>
      <w:tabs>
        <w:tab w:val="center" w:pos="4513"/>
        <w:tab w:val="right" w:pos="9026"/>
      </w:tabs>
      <w:spacing w:after="0"/>
    </w:pPr>
    <w:rPr>
      <w:rFonts w:ascii="Rockwell" w:hAnsi="Rockwell"/>
      <w:color w:val="16325C" w:themeColor="text2"/>
    </w:rPr>
  </w:style>
  <w:style w:type="character" w:customStyle="1" w:styleId="HeaderChar">
    <w:name w:val="Header Char"/>
    <w:basedOn w:val="DefaultParagraphFont"/>
    <w:link w:val="Header"/>
    <w:uiPriority w:val="99"/>
    <w:rsid w:val="0005790B"/>
    <w:rPr>
      <w:rFonts w:ascii="Rockwell" w:hAnsi="Rockwell"/>
      <w:color w:val="16325C" w:themeColor="text2"/>
    </w:rPr>
  </w:style>
  <w:style w:type="paragraph" w:styleId="Footer">
    <w:name w:val="footer"/>
    <w:basedOn w:val="Normal"/>
    <w:link w:val="FooterChar"/>
    <w:uiPriority w:val="99"/>
    <w:unhideWhenUsed/>
    <w:rsid w:val="00F70A9F"/>
    <w:pPr>
      <w:tabs>
        <w:tab w:val="center" w:pos="4513"/>
        <w:tab w:val="right" w:pos="9026"/>
      </w:tabs>
      <w:spacing w:after="0"/>
    </w:pPr>
  </w:style>
  <w:style w:type="character" w:customStyle="1" w:styleId="FooterChar">
    <w:name w:val="Footer Char"/>
    <w:basedOn w:val="DefaultParagraphFont"/>
    <w:link w:val="Footer"/>
    <w:uiPriority w:val="99"/>
    <w:rsid w:val="00F70A9F"/>
  </w:style>
  <w:style w:type="paragraph" w:styleId="BalloonText">
    <w:name w:val="Balloon Text"/>
    <w:basedOn w:val="Normal"/>
    <w:link w:val="BalloonTextChar"/>
    <w:uiPriority w:val="99"/>
    <w:semiHidden/>
    <w:unhideWhenUsed/>
    <w:rsid w:val="00F70A9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0A9F"/>
    <w:rPr>
      <w:rFonts w:ascii="Tahoma" w:hAnsi="Tahoma" w:cs="Tahoma"/>
      <w:sz w:val="16"/>
      <w:szCs w:val="16"/>
    </w:rPr>
  </w:style>
  <w:style w:type="paragraph" w:customStyle="1" w:styleId="Chartnumber">
    <w:name w:val="Chart number"/>
    <w:basedOn w:val="Normal"/>
    <w:qFormat/>
    <w:rsid w:val="00C02562"/>
    <w:pPr>
      <w:spacing w:after="0"/>
    </w:pPr>
    <w:rPr>
      <w:rFonts w:ascii="Rockwell" w:hAnsi="Rockwell"/>
      <w:b/>
      <w:caps/>
      <w:color w:val="16325C" w:themeColor="text2"/>
      <w:sz w:val="18"/>
    </w:rPr>
  </w:style>
  <w:style w:type="paragraph" w:customStyle="1" w:styleId="Chartheading">
    <w:name w:val="Chart heading"/>
    <w:basedOn w:val="Normal"/>
    <w:qFormat/>
    <w:rsid w:val="00C02562"/>
    <w:rPr>
      <w:rFonts w:ascii="Rockwell" w:hAnsi="Rockwell"/>
      <w:color w:val="16325C" w:themeColor="text2"/>
      <w:sz w:val="24"/>
    </w:rPr>
  </w:style>
  <w:style w:type="paragraph" w:customStyle="1" w:styleId="Chartgraphic">
    <w:name w:val="Chart graphic"/>
    <w:basedOn w:val="Normal"/>
    <w:qFormat/>
    <w:rsid w:val="00F70A9F"/>
    <w:pPr>
      <w:spacing w:after="0"/>
    </w:pPr>
  </w:style>
  <w:style w:type="paragraph" w:customStyle="1" w:styleId="Covertitle">
    <w:name w:val="Cover title"/>
    <w:qFormat/>
    <w:rsid w:val="006C3D0F"/>
    <w:pPr>
      <w:spacing w:before="120" w:after="360"/>
      <w:outlineLvl w:val="0"/>
    </w:pPr>
    <w:rPr>
      <w:rFonts w:ascii="Rockwell" w:eastAsiaTheme="majorEastAsia" w:hAnsi="Rockwell" w:cstheme="majorBidi"/>
      <w:bCs/>
      <w:color w:val="004A80" w:themeColor="background2"/>
      <w:sz w:val="40"/>
      <w:szCs w:val="28"/>
    </w:rPr>
  </w:style>
  <w:style w:type="paragraph" w:customStyle="1" w:styleId="Chartnote">
    <w:name w:val="Chart note"/>
    <w:basedOn w:val="Normal"/>
    <w:qFormat/>
    <w:rsid w:val="009B50DD"/>
    <w:rPr>
      <w:sz w:val="18"/>
    </w:rPr>
  </w:style>
  <w:style w:type="paragraph" w:customStyle="1" w:styleId="Bullet">
    <w:name w:val="Bullet"/>
    <w:basedOn w:val="Normal"/>
    <w:link w:val="BulletChar"/>
    <w:rsid w:val="00651052"/>
    <w:pPr>
      <w:numPr>
        <w:numId w:val="1"/>
      </w:numPr>
    </w:pPr>
  </w:style>
  <w:style w:type="character" w:customStyle="1" w:styleId="BulletChar">
    <w:name w:val="Bullet Char"/>
    <w:basedOn w:val="DefaultParagraphFont"/>
    <w:link w:val="Bullet"/>
    <w:rsid w:val="00651052"/>
  </w:style>
  <w:style w:type="paragraph" w:customStyle="1" w:styleId="Dash">
    <w:name w:val="Dash"/>
    <w:basedOn w:val="Normal"/>
    <w:link w:val="DashChar"/>
    <w:rsid w:val="00651052"/>
    <w:pPr>
      <w:numPr>
        <w:ilvl w:val="1"/>
        <w:numId w:val="1"/>
      </w:numPr>
    </w:pPr>
  </w:style>
  <w:style w:type="character" w:customStyle="1" w:styleId="DashChar">
    <w:name w:val="Dash Char"/>
    <w:basedOn w:val="DefaultParagraphFont"/>
    <w:link w:val="Dash"/>
    <w:rsid w:val="00651052"/>
  </w:style>
  <w:style w:type="paragraph" w:customStyle="1" w:styleId="DoubleDot">
    <w:name w:val="Double Dot"/>
    <w:basedOn w:val="Normal"/>
    <w:link w:val="DoubleDotChar"/>
    <w:rsid w:val="00651052"/>
    <w:pPr>
      <w:numPr>
        <w:ilvl w:val="2"/>
        <w:numId w:val="1"/>
      </w:numPr>
    </w:pPr>
  </w:style>
  <w:style w:type="character" w:customStyle="1" w:styleId="DoubleDotChar">
    <w:name w:val="Double Dot Char"/>
    <w:basedOn w:val="DefaultParagraphFont"/>
    <w:link w:val="DoubleDot"/>
    <w:rsid w:val="00651052"/>
  </w:style>
  <w:style w:type="paragraph" w:styleId="FootnoteText">
    <w:name w:val="footnote text"/>
    <w:basedOn w:val="Normal"/>
    <w:link w:val="FootnoteTextChar"/>
    <w:unhideWhenUsed/>
    <w:rsid w:val="006C3D0F"/>
    <w:pPr>
      <w:tabs>
        <w:tab w:val="left" w:pos="284"/>
      </w:tabs>
      <w:spacing w:after="20"/>
      <w:ind w:left="284" w:hanging="284"/>
      <w:jc w:val="both"/>
    </w:pPr>
    <w:rPr>
      <w:sz w:val="18"/>
    </w:rPr>
  </w:style>
  <w:style w:type="character" w:customStyle="1" w:styleId="FootnoteTextChar">
    <w:name w:val="Footnote Text Char"/>
    <w:basedOn w:val="DefaultParagraphFont"/>
    <w:link w:val="FootnoteText"/>
    <w:rsid w:val="006C3D0F"/>
    <w:rPr>
      <w:sz w:val="18"/>
    </w:rPr>
  </w:style>
  <w:style w:type="character" w:styleId="FootnoteReference">
    <w:name w:val="footnote reference"/>
    <w:basedOn w:val="DefaultParagraphFont"/>
    <w:unhideWhenUsed/>
    <w:rsid w:val="0096430D"/>
    <w:rPr>
      <w:vertAlign w:val="superscript"/>
    </w:rPr>
  </w:style>
  <w:style w:type="paragraph" w:customStyle="1" w:styleId="Footnote">
    <w:name w:val="Footnote"/>
    <w:basedOn w:val="FootnoteText"/>
    <w:qFormat/>
    <w:rsid w:val="00FB1842"/>
    <w:pPr>
      <w:ind w:left="227" w:hanging="227"/>
    </w:pPr>
  </w:style>
  <w:style w:type="character" w:customStyle="1" w:styleId="Heading3Char">
    <w:name w:val="Heading 3 Char"/>
    <w:basedOn w:val="DefaultParagraphFont"/>
    <w:link w:val="Heading3"/>
    <w:uiPriority w:val="9"/>
    <w:rsid w:val="0005790B"/>
    <w:rPr>
      <w:rFonts w:asciiTheme="majorHAnsi" w:eastAsiaTheme="majorEastAsia" w:hAnsiTheme="majorHAnsi" w:cstheme="majorBidi"/>
      <w:b/>
      <w:bCs/>
      <w:color w:val="0074BD" w:themeColor="accent1"/>
    </w:rPr>
  </w:style>
  <w:style w:type="character" w:customStyle="1" w:styleId="Heading4Char">
    <w:name w:val="Heading 4 Char"/>
    <w:basedOn w:val="DefaultParagraphFont"/>
    <w:link w:val="Heading4"/>
    <w:uiPriority w:val="9"/>
    <w:rsid w:val="00866F1A"/>
    <w:rPr>
      <w:rFonts w:asciiTheme="majorHAnsi" w:eastAsiaTheme="majorEastAsia" w:hAnsiTheme="majorHAnsi" w:cstheme="majorBidi"/>
      <w:b/>
      <w:bCs/>
      <w:i/>
      <w:iCs/>
      <w:color w:val="0074BD" w:themeColor="accent1"/>
    </w:rPr>
  </w:style>
  <w:style w:type="table" w:styleId="LightList-Accent1">
    <w:name w:val="Light List Accent 1"/>
    <w:basedOn w:val="TableNormal"/>
    <w:uiPriority w:val="61"/>
    <w:rsid w:val="00942E76"/>
    <w:tblPr>
      <w:tblStyleRowBandSize w:val="1"/>
      <w:tblStyleColBandSize w:val="1"/>
      <w:tblBorders>
        <w:top w:val="single" w:sz="8" w:space="0" w:color="0074BD" w:themeColor="accent1"/>
        <w:left w:val="single" w:sz="8" w:space="0" w:color="0074BD" w:themeColor="accent1"/>
        <w:bottom w:val="single" w:sz="8" w:space="0" w:color="0074BD" w:themeColor="accent1"/>
        <w:right w:val="single" w:sz="8" w:space="0" w:color="0074BD" w:themeColor="accent1"/>
      </w:tblBorders>
    </w:tblPr>
    <w:tblStylePr w:type="firstRow">
      <w:pPr>
        <w:spacing w:before="0" w:after="0" w:line="240" w:lineRule="auto"/>
      </w:pPr>
      <w:rPr>
        <w:b/>
        <w:bCs/>
        <w:color w:val="FFFFFF" w:themeColor="background1"/>
      </w:rPr>
      <w:tblPr/>
      <w:tcPr>
        <w:shd w:val="clear" w:color="auto" w:fill="0074BD" w:themeFill="accent1"/>
      </w:tcPr>
    </w:tblStylePr>
    <w:tblStylePr w:type="lastRow">
      <w:pPr>
        <w:spacing w:before="0" w:after="0" w:line="240" w:lineRule="auto"/>
      </w:pPr>
      <w:rPr>
        <w:b/>
        <w:bCs/>
      </w:rPr>
      <w:tblPr/>
      <w:tcPr>
        <w:tcBorders>
          <w:top w:val="double" w:sz="6" w:space="0" w:color="0074BD" w:themeColor="accent1"/>
          <w:left w:val="single" w:sz="8" w:space="0" w:color="0074BD" w:themeColor="accent1"/>
          <w:bottom w:val="single" w:sz="8" w:space="0" w:color="0074BD" w:themeColor="accent1"/>
          <w:right w:val="single" w:sz="8" w:space="0" w:color="0074BD" w:themeColor="accent1"/>
        </w:tcBorders>
      </w:tcPr>
    </w:tblStylePr>
    <w:tblStylePr w:type="firstCol">
      <w:rPr>
        <w:b/>
        <w:bCs/>
      </w:rPr>
    </w:tblStylePr>
    <w:tblStylePr w:type="lastCol">
      <w:rPr>
        <w:b/>
        <w:bCs/>
      </w:rPr>
    </w:tblStylePr>
    <w:tblStylePr w:type="band1Vert">
      <w:tblPr/>
      <w:tcPr>
        <w:tcBorders>
          <w:top w:val="single" w:sz="8" w:space="0" w:color="0074BD" w:themeColor="accent1"/>
          <w:left w:val="single" w:sz="8" w:space="0" w:color="0074BD" w:themeColor="accent1"/>
          <w:bottom w:val="single" w:sz="8" w:space="0" w:color="0074BD" w:themeColor="accent1"/>
          <w:right w:val="single" w:sz="8" w:space="0" w:color="0074BD" w:themeColor="accent1"/>
        </w:tcBorders>
      </w:tcPr>
    </w:tblStylePr>
    <w:tblStylePr w:type="band1Horz">
      <w:tblPr/>
      <w:tcPr>
        <w:tcBorders>
          <w:top w:val="single" w:sz="8" w:space="0" w:color="0074BD" w:themeColor="accent1"/>
          <w:left w:val="single" w:sz="8" w:space="0" w:color="0074BD" w:themeColor="accent1"/>
          <w:bottom w:val="single" w:sz="8" w:space="0" w:color="0074BD" w:themeColor="accent1"/>
          <w:right w:val="single" w:sz="8" w:space="0" w:color="0074BD" w:themeColor="accent1"/>
        </w:tcBorders>
      </w:tcPr>
    </w:tblStylePr>
  </w:style>
  <w:style w:type="paragraph" w:customStyle="1" w:styleId="FigureHeading">
    <w:name w:val="Figure Heading"/>
    <w:basedOn w:val="Normal"/>
    <w:next w:val="Normal"/>
    <w:rsid w:val="00387DDD"/>
    <w:pPr>
      <w:keepNext/>
      <w:spacing w:after="20"/>
      <w:jc w:val="center"/>
    </w:pPr>
    <w:rPr>
      <w:rFonts w:ascii="Arial Bold" w:eastAsia="Times New Roman" w:hAnsi="Arial Bold"/>
      <w:b/>
      <w:color w:val="003057"/>
      <w:sz w:val="22"/>
      <w:szCs w:val="22"/>
      <w:lang w:eastAsia="en-AU"/>
    </w:rPr>
  </w:style>
  <w:style w:type="character" w:styleId="CommentReference">
    <w:name w:val="annotation reference"/>
    <w:basedOn w:val="DefaultParagraphFont"/>
    <w:uiPriority w:val="99"/>
    <w:semiHidden/>
    <w:unhideWhenUsed/>
    <w:rsid w:val="005B79B4"/>
    <w:rPr>
      <w:sz w:val="16"/>
      <w:szCs w:val="16"/>
    </w:rPr>
  </w:style>
  <w:style w:type="paragraph" w:styleId="CommentText">
    <w:name w:val="annotation text"/>
    <w:basedOn w:val="Normal"/>
    <w:link w:val="CommentTextChar"/>
    <w:uiPriority w:val="99"/>
    <w:semiHidden/>
    <w:unhideWhenUsed/>
    <w:rsid w:val="005B79B4"/>
  </w:style>
  <w:style w:type="character" w:customStyle="1" w:styleId="CommentTextChar">
    <w:name w:val="Comment Text Char"/>
    <w:basedOn w:val="DefaultParagraphFont"/>
    <w:link w:val="CommentText"/>
    <w:uiPriority w:val="99"/>
    <w:semiHidden/>
    <w:rsid w:val="005B79B4"/>
  </w:style>
  <w:style w:type="paragraph" w:styleId="CommentSubject">
    <w:name w:val="annotation subject"/>
    <w:basedOn w:val="CommentText"/>
    <w:next w:val="CommentText"/>
    <w:link w:val="CommentSubjectChar"/>
    <w:uiPriority w:val="99"/>
    <w:semiHidden/>
    <w:unhideWhenUsed/>
    <w:rsid w:val="005B79B4"/>
    <w:rPr>
      <w:b/>
      <w:bCs/>
    </w:rPr>
  </w:style>
  <w:style w:type="character" w:customStyle="1" w:styleId="CommentSubjectChar">
    <w:name w:val="Comment Subject Char"/>
    <w:basedOn w:val="CommentTextChar"/>
    <w:link w:val="CommentSubject"/>
    <w:uiPriority w:val="99"/>
    <w:semiHidden/>
    <w:rsid w:val="005B79B4"/>
    <w:rPr>
      <w:b/>
      <w:bCs/>
    </w:rPr>
  </w:style>
  <w:style w:type="paragraph" w:styleId="Revision">
    <w:name w:val="Revision"/>
    <w:hidden/>
    <w:uiPriority w:val="99"/>
    <w:semiHidden/>
    <w:rsid w:val="00BB4F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A9F"/>
    <w:pPr>
      <w:spacing w:after="120"/>
    </w:pPr>
  </w:style>
  <w:style w:type="paragraph" w:styleId="Heading1">
    <w:name w:val="heading 1"/>
    <w:basedOn w:val="Normal"/>
    <w:next w:val="Normal"/>
    <w:link w:val="Heading1Char"/>
    <w:uiPriority w:val="9"/>
    <w:qFormat/>
    <w:rsid w:val="006C3D0F"/>
    <w:pPr>
      <w:keepNext/>
      <w:keepLines/>
      <w:spacing w:before="120" w:after="0"/>
      <w:outlineLvl w:val="0"/>
    </w:pPr>
    <w:rPr>
      <w:rFonts w:ascii="Rockwell" w:eastAsiaTheme="majorEastAsia" w:hAnsi="Rockwell" w:cstheme="majorBidi"/>
      <w:bCs/>
      <w:color w:val="0074BD" w:themeColor="accent1"/>
      <w:sz w:val="28"/>
      <w:szCs w:val="28"/>
    </w:rPr>
  </w:style>
  <w:style w:type="paragraph" w:styleId="Heading2">
    <w:name w:val="heading 2"/>
    <w:basedOn w:val="Normal"/>
    <w:next w:val="Normal"/>
    <w:link w:val="Heading2Char"/>
    <w:uiPriority w:val="9"/>
    <w:unhideWhenUsed/>
    <w:qFormat/>
    <w:rsid w:val="00F70A9F"/>
    <w:pPr>
      <w:keepNext/>
      <w:keepLines/>
      <w:spacing w:before="200" w:after="0"/>
      <w:outlineLvl w:val="1"/>
    </w:pPr>
    <w:rPr>
      <w:rFonts w:asciiTheme="majorHAnsi" w:eastAsiaTheme="majorEastAsia" w:hAnsiTheme="majorHAnsi" w:cstheme="majorBidi"/>
      <w:b/>
      <w:bCs/>
      <w:color w:val="0074BD" w:themeColor="accent1"/>
      <w:sz w:val="26"/>
      <w:szCs w:val="26"/>
    </w:rPr>
  </w:style>
  <w:style w:type="paragraph" w:styleId="Heading3">
    <w:name w:val="heading 3"/>
    <w:basedOn w:val="Normal"/>
    <w:next w:val="Normal"/>
    <w:link w:val="Heading3Char"/>
    <w:uiPriority w:val="9"/>
    <w:unhideWhenUsed/>
    <w:qFormat/>
    <w:rsid w:val="0005790B"/>
    <w:pPr>
      <w:keepNext/>
      <w:keepLines/>
      <w:spacing w:before="200" w:after="0"/>
      <w:outlineLvl w:val="2"/>
    </w:pPr>
    <w:rPr>
      <w:rFonts w:asciiTheme="majorHAnsi" w:eastAsiaTheme="majorEastAsia" w:hAnsiTheme="majorHAnsi" w:cstheme="majorBidi"/>
      <w:b/>
      <w:bCs/>
      <w:color w:val="0074BD" w:themeColor="accent1"/>
    </w:rPr>
  </w:style>
  <w:style w:type="paragraph" w:styleId="Heading4">
    <w:name w:val="heading 4"/>
    <w:basedOn w:val="Normal"/>
    <w:next w:val="Normal"/>
    <w:link w:val="Heading4Char"/>
    <w:uiPriority w:val="9"/>
    <w:unhideWhenUsed/>
    <w:qFormat/>
    <w:rsid w:val="00866F1A"/>
    <w:pPr>
      <w:keepNext/>
      <w:keepLines/>
      <w:spacing w:before="200" w:after="0"/>
      <w:outlineLvl w:val="3"/>
    </w:pPr>
    <w:rPr>
      <w:rFonts w:asciiTheme="majorHAnsi" w:eastAsiaTheme="majorEastAsia" w:hAnsiTheme="majorHAnsi" w:cstheme="majorBidi"/>
      <w:b/>
      <w:bCs/>
      <w:i/>
      <w:iCs/>
      <w:color w:val="0074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70A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
    <w:name w:val="Sub title"/>
    <w:basedOn w:val="Normal"/>
    <w:qFormat/>
    <w:rsid w:val="0005790B"/>
    <w:pPr>
      <w:jc w:val="right"/>
    </w:pPr>
    <w:rPr>
      <w:color w:val="F06252" w:themeColor="accent6"/>
      <w:sz w:val="22"/>
    </w:rPr>
  </w:style>
  <w:style w:type="character" w:customStyle="1" w:styleId="Heading2Char">
    <w:name w:val="Heading 2 Char"/>
    <w:basedOn w:val="DefaultParagraphFont"/>
    <w:link w:val="Heading2"/>
    <w:uiPriority w:val="9"/>
    <w:rsid w:val="00F70A9F"/>
    <w:rPr>
      <w:rFonts w:asciiTheme="majorHAnsi" w:eastAsiaTheme="majorEastAsia" w:hAnsiTheme="majorHAnsi" w:cstheme="majorBidi"/>
      <w:b/>
      <w:bCs/>
      <w:color w:val="0074BD" w:themeColor="accent1"/>
      <w:sz w:val="26"/>
      <w:szCs w:val="26"/>
    </w:rPr>
  </w:style>
  <w:style w:type="character" w:customStyle="1" w:styleId="Heading1Char">
    <w:name w:val="Heading 1 Char"/>
    <w:basedOn w:val="DefaultParagraphFont"/>
    <w:link w:val="Heading1"/>
    <w:uiPriority w:val="9"/>
    <w:rsid w:val="006C3D0F"/>
    <w:rPr>
      <w:rFonts w:ascii="Rockwell" w:eastAsiaTheme="majorEastAsia" w:hAnsi="Rockwell" w:cstheme="majorBidi"/>
      <w:bCs/>
      <w:color w:val="0074BD" w:themeColor="accent1"/>
      <w:sz w:val="28"/>
      <w:szCs w:val="28"/>
    </w:rPr>
  </w:style>
  <w:style w:type="paragraph" w:customStyle="1" w:styleId="CoverInfoNote">
    <w:name w:val="Cover Info Note"/>
    <w:basedOn w:val="Normal"/>
    <w:qFormat/>
    <w:rsid w:val="0005790B"/>
    <w:pPr>
      <w:spacing w:after="0"/>
    </w:pPr>
    <w:rPr>
      <w:rFonts w:ascii="Rockwell" w:hAnsi="Rockwell"/>
      <w:b/>
      <w:color w:val="F06252" w:themeColor="accent6"/>
    </w:rPr>
  </w:style>
  <w:style w:type="paragraph" w:customStyle="1" w:styleId="Introtext">
    <w:name w:val="Intro text"/>
    <w:basedOn w:val="Normal"/>
    <w:qFormat/>
    <w:rsid w:val="00F70A9F"/>
    <w:pPr>
      <w:spacing w:line="320" w:lineRule="exact"/>
    </w:pPr>
    <w:rPr>
      <w:rFonts w:ascii="Calibri Light" w:hAnsi="Calibri Light"/>
      <w:color w:val="16325C" w:themeColor="text2"/>
      <w:sz w:val="22"/>
    </w:rPr>
  </w:style>
  <w:style w:type="paragraph" w:styleId="Header">
    <w:name w:val="header"/>
    <w:basedOn w:val="Normal"/>
    <w:link w:val="HeaderChar"/>
    <w:uiPriority w:val="99"/>
    <w:unhideWhenUsed/>
    <w:rsid w:val="0005790B"/>
    <w:pPr>
      <w:tabs>
        <w:tab w:val="center" w:pos="4513"/>
        <w:tab w:val="right" w:pos="9026"/>
      </w:tabs>
      <w:spacing w:after="0"/>
    </w:pPr>
    <w:rPr>
      <w:rFonts w:ascii="Rockwell" w:hAnsi="Rockwell"/>
      <w:color w:val="16325C" w:themeColor="text2"/>
    </w:rPr>
  </w:style>
  <w:style w:type="character" w:customStyle="1" w:styleId="HeaderChar">
    <w:name w:val="Header Char"/>
    <w:basedOn w:val="DefaultParagraphFont"/>
    <w:link w:val="Header"/>
    <w:uiPriority w:val="99"/>
    <w:rsid w:val="0005790B"/>
    <w:rPr>
      <w:rFonts w:ascii="Rockwell" w:hAnsi="Rockwell"/>
      <w:color w:val="16325C" w:themeColor="text2"/>
    </w:rPr>
  </w:style>
  <w:style w:type="paragraph" w:styleId="Footer">
    <w:name w:val="footer"/>
    <w:basedOn w:val="Normal"/>
    <w:link w:val="FooterChar"/>
    <w:uiPriority w:val="99"/>
    <w:unhideWhenUsed/>
    <w:rsid w:val="00F70A9F"/>
    <w:pPr>
      <w:tabs>
        <w:tab w:val="center" w:pos="4513"/>
        <w:tab w:val="right" w:pos="9026"/>
      </w:tabs>
      <w:spacing w:after="0"/>
    </w:pPr>
  </w:style>
  <w:style w:type="character" w:customStyle="1" w:styleId="FooterChar">
    <w:name w:val="Footer Char"/>
    <w:basedOn w:val="DefaultParagraphFont"/>
    <w:link w:val="Footer"/>
    <w:uiPriority w:val="99"/>
    <w:rsid w:val="00F70A9F"/>
  </w:style>
  <w:style w:type="paragraph" w:styleId="BalloonText">
    <w:name w:val="Balloon Text"/>
    <w:basedOn w:val="Normal"/>
    <w:link w:val="BalloonTextChar"/>
    <w:uiPriority w:val="99"/>
    <w:semiHidden/>
    <w:unhideWhenUsed/>
    <w:rsid w:val="00F70A9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0A9F"/>
    <w:rPr>
      <w:rFonts w:ascii="Tahoma" w:hAnsi="Tahoma" w:cs="Tahoma"/>
      <w:sz w:val="16"/>
      <w:szCs w:val="16"/>
    </w:rPr>
  </w:style>
  <w:style w:type="paragraph" w:customStyle="1" w:styleId="Chartnumber">
    <w:name w:val="Chart number"/>
    <w:basedOn w:val="Normal"/>
    <w:qFormat/>
    <w:rsid w:val="00C02562"/>
    <w:pPr>
      <w:spacing w:after="0"/>
    </w:pPr>
    <w:rPr>
      <w:rFonts w:ascii="Rockwell" w:hAnsi="Rockwell"/>
      <w:b/>
      <w:caps/>
      <w:color w:val="16325C" w:themeColor="text2"/>
      <w:sz w:val="18"/>
    </w:rPr>
  </w:style>
  <w:style w:type="paragraph" w:customStyle="1" w:styleId="Chartheading">
    <w:name w:val="Chart heading"/>
    <w:basedOn w:val="Normal"/>
    <w:qFormat/>
    <w:rsid w:val="00C02562"/>
    <w:rPr>
      <w:rFonts w:ascii="Rockwell" w:hAnsi="Rockwell"/>
      <w:color w:val="16325C" w:themeColor="text2"/>
      <w:sz w:val="24"/>
    </w:rPr>
  </w:style>
  <w:style w:type="paragraph" w:customStyle="1" w:styleId="Chartgraphic">
    <w:name w:val="Chart graphic"/>
    <w:basedOn w:val="Normal"/>
    <w:qFormat/>
    <w:rsid w:val="00F70A9F"/>
    <w:pPr>
      <w:spacing w:after="0"/>
    </w:pPr>
  </w:style>
  <w:style w:type="paragraph" w:customStyle="1" w:styleId="Covertitle">
    <w:name w:val="Cover title"/>
    <w:qFormat/>
    <w:rsid w:val="006C3D0F"/>
    <w:pPr>
      <w:spacing w:before="120" w:after="360"/>
      <w:outlineLvl w:val="0"/>
    </w:pPr>
    <w:rPr>
      <w:rFonts w:ascii="Rockwell" w:eastAsiaTheme="majorEastAsia" w:hAnsi="Rockwell" w:cstheme="majorBidi"/>
      <w:bCs/>
      <w:color w:val="004A80" w:themeColor="background2"/>
      <w:sz w:val="40"/>
      <w:szCs w:val="28"/>
    </w:rPr>
  </w:style>
  <w:style w:type="paragraph" w:customStyle="1" w:styleId="Chartnote">
    <w:name w:val="Chart note"/>
    <w:basedOn w:val="Normal"/>
    <w:qFormat/>
    <w:rsid w:val="009B50DD"/>
    <w:rPr>
      <w:sz w:val="18"/>
    </w:rPr>
  </w:style>
  <w:style w:type="paragraph" w:customStyle="1" w:styleId="Bullet">
    <w:name w:val="Bullet"/>
    <w:basedOn w:val="Normal"/>
    <w:link w:val="BulletChar"/>
    <w:rsid w:val="00651052"/>
    <w:pPr>
      <w:numPr>
        <w:numId w:val="1"/>
      </w:numPr>
    </w:pPr>
  </w:style>
  <w:style w:type="character" w:customStyle="1" w:styleId="BulletChar">
    <w:name w:val="Bullet Char"/>
    <w:basedOn w:val="DefaultParagraphFont"/>
    <w:link w:val="Bullet"/>
    <w:rsid w:val="00651052"/>
  </w:style>
  <w:style w:type="paragraph" w:customStyle="1" w:styleId="Dash">
    <w:name w:val="Dash"/>
    <w:basedOn w:val="Normal"/>
    <w:link w:val="DashChar"/>
    <w:rsid w:val="00651052"/>
    <w:pPr>
      <w:numPr>
        <w:ilvl w:val="1"/>
        <w:numId w:val="1"/>
      </w:numPr>
    </w:pPr>
  </w:style>
  <w:style w:type="character" w:customStyle="1" w:styleId="DashChar">
    <w:name w:val="Dash Char"/>
    <w:basedOn w:val="DefaultParagraphFont"/>
    <w:link w:val="Dash"/>
    <w:rsid w:val="00651052"/>
  </w:style>
  <w:style w:type="paragraph" w:customStyle="1" w:styleId="DoubleDot">
    <w:name w:val="Double Dot"/>
    <w:basedOn w:val="Normal"/>
    <w:link w:val="DoubleDotChar"/>
    <w:rsid w:val="00651052"/>
    <w:pPr>
      <w:numPr>
        <w:ilvl w:val="2"/>
        <w:numId w:val="1"/>
      </w:numPr>
    </w:pPr>
  </w:style>
  <w:style w:type="character" w:customStyle="1" w:styleId="DoubleDotChar">
    <w:name w:val="Double Dot Char"/>
    <w:basedOn w:val="DefaultParagraphFont"/>
    <w:link w:val="DoubleDot"/>
    <w:rsid w:val="00651052"/>
  </w:style>
  <w:style w:type="paragraph" w:styleId="FootnoteText">
    <w:name w:val="footnote text"/>
    <w:basedOn w:val="Normal"/>
    <w:link w:val="FootnoteTextChar"/>
    <w:unhideWhenUsed/>
    <w:rsid w:val="006C3D0F"/>
    <w:pPr>
      <w:tabs>
        <w:tab w:val="left" w:pos="284"/>
      </w:tabs>
      <w:spacing w:after="20"/>
      <w:ind w:left="284" w:hanging="284"/>
      <w:jc w:val="both"/>
    </w:pPr>
    <w:rPr>
      <w:sz w:val="18"/>
    </w:rPr>
  </w:style>
  <w:style w:type="character" w:customStyle="1" w:styleId="FootnoteTextChar">
    <w:name w:val="Footnote Text Char"/>
    <w:basedOn w:val="DefaultParagraphFont"/>
    <w:link w:val="FootnoteText"/>
    <w:rsid w:val="006C3D0F"/>
    <w:rPr>
      <w:sz w:val="18"/>
    </w:rPr>
  </w:style>
  <w:style w:type="character" w:styleId="FootnoteReference">
    <w:name w:val="footnote reference"/>
    <w:basedOn w:val="DefaultParagraphFont"/>
    <w:unhideWhenUsed/>
    <w:rsid w:val="0096430D"/>
    <w:rPr>
      <w:vertAlign w:val="superscript"/>
    </w:rPr>
  </w:style>
  <w:style w:type="paragraph" w:customStyle="1" w:styleId="Footnote">
    <w:name w:val="Footnote"/>
    <w:basedOn w:val="FootnoteText"/>
    <w:qFormat/>
    <w:rsid w:val="00FB1842"/>
    <w:pPr>
      <w:ind w:left="227" w:hanging="227"/>
    </w:pPr>
  </w:style>
  <w:style w:type="character" w:customStyle="1" w:styleId="Heading3Char">
    <w:name w:val="Heading 3 Char"/>
    <w:basedOn w:val="DefaultParagraphFont"/>
    <w:link w:val="Heading3"/>
    <w:uiPriority w:val="9"/>
    <w:rsid w:val="0005790B"/>
    <w:rPr>
      <w:rFonts w:asciiTheme="majorHAnsi" w:eastAsiaTheme="majorEastAsia" w:hAnsiTheme="majorHAnsi" w:cstheme="majorBidi"/>
      <w:b/>
      <w:bCs/>
      <w:color w:val="0074BD" w:themeColor="accent1"/>
    </w:rPr>
  </w:style>
  <w:style w:type="character" w:customStyle="1" w:styleId="Heading4Char">
    <w:name w:val="Heading 4 Char"/>
    <w:basedOn w:val="DefaultParagraphFont"/>
    <w:link w:val="Heading4"/>
    <w:uiPriority w:val="9"/>
    <w:rsid w:val="00866F1A"/>
    <w:rPr>
      <w:rFonts w:asciiTheme="majorHAnsi" w:eastAsiaTheme="majorEastAsia" w:hAnsiTheme="majorHAnsi" w:cstheme="majorBidi"/>
      <w:b/>
      <w:bCs/>
      <w:i/>
      <w:iCs/>
      <w:color w:val="0074BD" w:themeColor="accent1"/>
    </w:rPr>
  </w:style>
  <w:style w:type="table" w:styleId="LightList-Accent1">
    <w:name w:val="Light List Accent 1"/>
    <w:basedOn w:val="TableNormal"/>
    <w:uiPriority w:val="61"/>
    <w:rsid w:val="00942E76"/>
    <w:tblPr>
      <w:tblStyleRowBandSize w:val="1"/>
      <w:tblStyleColBandSize w:val="1"/>
      <w:tblBorders>
        <w:top w:val="single" w:sz="8" w:space="0" w:color="0074BD" w:themeColor="accent1"/>
        <w:left w:val="single" w:sz="8" w:space="0" w:color="0074BD" w:themeColor="accent1"/>
        <w:bottom w:val="single" w:sz="8" w:space="0" w:color="0074BD" w:themeColor="accent1"/>
        <w:right w:val="single" w:sz="8" w:space="0" w:color="0074BD" w:themeColor="accent1"/>
      </w:tblBorders>
    </w:tblPr>
    <w:tblStylePr w:type="firstRow">
      <w:pPr>
        <w:spacing w:before="0" w:after="0" w:line="240" w:lineRule="auto"/>
      </w:pPr>
      <w:rPr>
        <w:b/>
        <w:bCs/>
        <w:color w:val="FFFFFF" w:themeColor="background1"/>
      </w:rPr>
      <w:tblPr/>
      <w:tcPr>
        <w:shd w:val="clear" w:color="auto" w:fill="0074BD" w:themeFill="accent1"/>
      </w:tcPr>
    </w:tblStylePr>
    <w:tblStylePr w:type="lastRow">
      <w:pPr>
        <w:spacing w:before="0" w:after="0" w:line="240" w:lineRule="auto"/>
      </w:pPr>
      <w:rPr>
        <w:b/>
        <w:bCs/>
      </w:rPr>
      <w:tblPr/>
      <w:tcPr>
        <w:tcBorders>
          <w:top w:val="double" w:sz="6" w:space="0" w:color="0074BD" w:themeColor="accent1"/>
          <w:left w:val="single" w:sz="8" w:space="0" w:color="0074BD" w:themeColor="accent1"/>
          <w:bottom w:val="single" w:sz="8" w:space="0" w:color="0074BD" w:themeColor="accent1"/>
          <w:right w:val="single" w:sz="8" w:space="0" w:color="0074BD" w:themeColor="accent1"/>
        </w:tcBorders>
      </w:tcPr>
    </w:tblStylePr>
    <w:tblStylePr w:type="firstCol">
      <w:rPr>
        <w:b/>
        <w:bCs/>
      </w:rPr>
    </w:tblStylePr>
    <w:tblStylePr w:type="lastCol">
      <w:rPr>
        <w:b/>
        <w:bCs/>
      </w:rPr>
    </w:tblStylePr>
    <w:tblStylePr w:type="band1Vert">
      <w:tblPr/>
      <w:tcPr>
        <w:tcBorders>
          <w:top w:val="single" w:sz="8" w:space="0" w:color="0074BD" w:themeColor="accent1"/>
          <w:left w:val="single" w:sz="8" w:space="0" w:color="0074BD" w:themeColor="accent1"/>
          <w:bottom w:val="single" w:sz="8" w:space="0" w:color="0074BD" w:themeColor="accent1"/>
          <w:right w:val="single" w:sz="8" w:space="0" w:color="0074BD" w:themeColor="accent1"/>
        </w:tcBorders>
      </w:tcPr>
    </w:tblStylePr>
    <w:tblStylePr w:type="band1Horz">
      <w:tblPr/>
      <w:tcPr>
        <w:tcBorders>
          <w:top w:val="single" w:sz="8" w:space="0" w:color="0074BD" w:themeColor="accent1"/>
          <w:left w:val="single" w:sz="8" w:space="0" w:color="0074BD" w:themeColor="accent1"/>
          <w:bottom w:val="single" w:sz="8" w:space="0" w:color="0074BD" w:themeColor="accent1"/>
          <w:right w:val="single" w:sz="8" w:space="0" w:color="0074BD" w:themeColor="accent1"/>
        </w:tcBorders>
      </w:tcPr>
    </w:tblStylePr>
  </w:style>
  <w:style w:type="paragraph" w:customStyle="1" w:styleId="FigureHeading">
    <w:name w:val="Figure Heading"/>
    <w:basedOn w:val="Normal"/>
    <w:next w:val="Normal"/>
    <w:rsid w:val="00387DDD"/>
    <w:pPr>
      <w:keepNext/>
      <w:spacing w:after="20"/>
      <w:jc w:val="center"/>
    </w:pPr>
    <w:rPr>
      <w:rFonts w:ascii="Arial Bold" w:eastAsia="Times New Roman" w:hAnsi="Arial Bold"/>
      <w:b/>
      <w:color w:val="003057"/>
      <w:sz w:val="22"/>
      <w:szCs w:val="22"/>
      <w:lang w:eastAsia="en-AU"/>
    </w:rPr>
  </w:style>
  <w:style w:type="character" w:styleId="CommentReference">
    <w:name w:val="annotation reference"/>
    <w:basedOn w:val="DefaultParagraphFont"/>
    <w:uiPriority w:val="99"/>
    <w:semiHidden/>
    <w:unhideWhenUsed/>
    <w:rsid w:val="005B79B4"/>
    <w:rPr>
      <w:sz w:val="16"/>
      <w:szCs w:val="16"/>
    </w:rPr>
  </w:style>
  <w:style w:type="paragraph" w:styleId="CommentText">
    <w:name w:val="annotation text"/>
    <w:basedOn w:val="Normal"/>
    <w:link w:val="CommentTextChar"/>
    <w:uiPriority w:val="99"/>
    <w:semiHidden/>
    <w:unhideWhenUsed/>
    <w:rsid w:val="005B79B4"/>
  </w:style>
  <w:style w:type="character" w:customStyle="1" w:styleId="CommentTextChar">
    <w:name w:val="Comment Text Char"/>
    <w:basedOn w:val="DefaultParagraphFont"/>
    <w:link w:val="CommentText"/>
    <w:uiPriority w:val="99"/>
    <w:semiHidden/>
    <w:rsid w:val="005B79B4"/>
  </w:style>
  <w:style w:type="paragraph" w:styleId="CommentSubject">
    <w:name w:val="annotation subject"/>
    <w:basedOn w:val="CommentText"/>
    <w:next w:val="CommentText"/>
    <w:link w:val="CommentSubjectChar"/>
    <w:uiPriority w:val="99"/>
    <w:semiHidden/>
    <w:unhideWhenUsed/>
    <w:rsid w:val="005B79B4"/>
    <w:rPr>
      <w:b/>
      <w:bCs/>
    </w:rPr>
  </w:style>
  <w:style w:type="character" w:customStyle="1" w:styleId="CommentSubjectChar">
    <w:name w:val="Comment Subject Char"/>
    <w:basedOn w:val="CommentTextChar"/>
    <w:link w:val="CommentSubject"/>
    <w:uiPriority w:val="99"/>
    <w:semiHidden/>
    <w:rsid w:val="005B79B4"/>
    <w:rPr>
      <w:b/>
      <w:bCs/>
    </w:rPr>
  </w:style>
  <w:style w:type="paragraph" w:styleId="Revision">
    <w:name w:val="Revision"/>
    <w:hidden/>
    <w:uiPriority w:val="99"/>
    <w:semiHidden/>
    <w:rsid w:val="00BB4F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chart" Target="charts/chart4.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chart" Target="charts/chart3.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chart" Target="charts/chart5.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eader" Target="header1.xm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Treasury%20Paper%20-%20Treasurys%20Two%20Cents.dotx"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embeddings/oleObject2.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embeddings/oleObject3.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embeddings/oleObject4.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embeddings/oleObject5.bin"/><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580208333333333E-2"/>
          <c:y val="8.9018222226080621E-2"/>
          <c:w val="0.87137043010752691"/>
          <c:h val="0.79038970735052827"/>
        </c:manualLayout>
      </c:layout>
      <c:scatterChart>
        <c:scatterStyle val="lineMarker"/>
        <c:varyColors val="0"/>
        <c:ser>
          <c:idx val="0"/>
          <c:order val="0"/>
          <c:tx>
            <c:strRef>
              <c:f>'Log LP and IQR'!$B$1</c:f>
              <c:strCache>
                <c:ptCount val="1"/>
                <c:pt idx="0">
                  <c:v>mg_IQR</c:v>
                </c:pt>
              </c:strCache>
            </c:strRef>
          </c:tx>
          <c:spPr>
            <a:ln w="28575">
              <a:noFill/>
            </a:ln>
          </c:spPr>
          <c:xVal>
            <c:numRef>
              <c:f>'Log LP and IQR'!$B$2:$B$2689</c:f>
              <c:numCache>
                <c:formatCode>General</c:formatCode>
                <c:ptCount val="2688"/>
                <c:pt idx="0">
                  <c:v>-0.59778690338134766</c:v>
                </c:pt>
                <c:pt idx="1">
                  <c:v>-0.38899898529052734</c:v>
                </c:pt>
                <c:pt idx="2">
                  <c:v>-5.5649280548095703E-2</c:v>
                </c:pt>
                <c:pt idx="3">
                  <c:v>0.15378642082214355</c:v>
                </c:pt>
                <c:pt idx="4">
                  <c:v>-0.12334489822387695</c:v>
                </c:pt>
                <c:pt idx="5">
                  <c:v>0.10753726959228516</c:v>
                </c:pt>
                <c:pt idx="6">
                  <c:v>-0.40767836570739746</c:v>
                </c:pt>
                <c:pt idx="7">
                  <c:v>-8.4438323974609375E-2</c:v>
                </c:pt>
                <c:pt idx="8">
                  <c:v>0.3254544734954834</c:v>
                </c:pt>
                <c:pt idx="9">
                  <c:v>0.57560420036315918</c:v>
                </c:pt>
                <c:pt idx="10">
                  <c:v>0.35669207572937012</c:v>
                </c:pt>
                <c:pt idx="11">
                  <c:v>0.15323948860168457</c:v>
                </c:pt>
                <c:pt idx="12">
                  <c:v>-1.4415740966796875E-2</c:v>
                </c:pt>
                <c:pt idx="13">
                  <c:v>0.66787528991699219</c:v>
                </c:pt>
                <c:pt idx="14">
                  <c:v>-0.37697076797485352</c:v>
                </c:pt>
                <c:pt idx="15">
                  <c:v>-0.16794109344482422</c:v>
                </c:pt>
                <c:pt idx="16">
                  <c:v>0.39660167694091797</c:v>
                </c:pt>
                <c:pt idx="17">
                  <c:v>0.16058015823364258</c:v>
                </c:pt>
                <c:pt idx="18">
                  <c:v>9.2439889907836914E-2</c:v>
                </c:pt>
                <c:pt idx="19">
                  <c:v>-0.1453557014465332</c:v>
                </c:pt>
                <c:pt idx="20">
                  <c:v>0.3405144214630127</c:v>
                </c:pt>
                <c:pt idx="21">
                  <c:v>0.22274422645568848</c:v>
                </c:pt>
                <c:pt idx="22">
                  <c:v>0.47680354118347168</c:v>
                </c:pt>
                <c:pt idx="23">
                  <c:v>-0.40001463890075684</c:v>
                </c:pt>
                <c:pt idx="24">
                  <c:v>-0.52594637870788574</c:v>
                </c:pt>
                <c:pt idx="25">
                  <c:v>-0.74133205413818359</c:v>
                </c:pt>
                <c:pt idx="26">
                  <c:v>0.24202752113342285</c:v>
                </c:pt>
                <c:pt idx="27">
                  <c:v>9.6198320388793945E-2</c:v>
                </c:pt>
                <c:pt idx="28">
                  <c:v>-0.1543428897857666</c:v>
                </c:pt>
                <c:pt idx="29">
                  <c:v>1.0017518997192383</c:v>
                </c:pt>
                <c:pt idx="30">
                  <c:v>0.24542808532714844</c:v>
                </c:pt>
                <c:pt idx="31">
                  <c:v>7.4714422225952148E-2</c:v>
                </c:pt>
                <c:pt idx="32">
                  <c:v>0.20392751693725586</c:v>
                </c:pt>
                <c:pt idx="33">
                  <c:v>-0.24201488494873047</c:v>
                </c:pt>
                <c:pt idx="34">
                  <c:v>-0.22284507751464844</c:v>
                </c:pt>
                <c:pt idx="35">
                  <c:v>-0.10167980194091797</c:v>
                </c:pt>
                <c:pt idx="36">
                  <c:v>-0.31081867218017578</c:v>
                </c:pt>
                <c:pt idx="37">
                  <c:v>-0.53769230842590332</c:v>
                </c:pt>
                <c:pt idx="38">
                  <c:v>-0.29465270042419434</c:v>
                </c:pt>
                <c:pt idx="39">
                  <c:v>0.15041637420654297</c:v>
                </c:pt>
                <c:pt idx="40">
                  <c:v>2.0058040618896484</c:v>
                </c:pt>
                <c:pt idx="41">
                  <c:v>-5.7435989379882813E-2</c:v>
                </c:pt>
                <c:pt idx="42">
                  <c:v>0.91499805450439453</c:v>
                </c:pt>
                <c:pt idx="43">
                  <c:v>0.49107027053833008</c:v>
                </c:pt>
                <c:pt idx="44">
                  <c:v>0.27071475982666016</c:v>
                </c:pt>
                <c:pt idx="45">
                  <c:v>-1.0104179382324219E-3</c:v>
                </c:pt>
                <c:pt idx="46">
                  <c:v>-0.55637598037719727</c:v>
                </c:pt>
                <c:pt idx="47">
                  <c:v>-0.41793942451477051</c:v>
                </c:pt>
                <c:pt idx="48">
                  <c:v>-0.4559321403503418</c:v>
                </c:pt>
                <c:pt idx="49">
                  <c:v>-0.88158988952636719</c:v>
                </c:pt>
                <c:pt idx="50">
                  <c:v>-0.40585565567016602</c:v>
                </c:pt>
                <c:pt idx="51">
                  <c:v>-1.0568642616271973</c:v>
                </c:pt>
                <c:pt idx="52">
                  <c:v>-0.49371910095214844</c:v>
                </c:pt>
                <c:pt idx="53">
                  <c:v>0.50476717948913574</c:v>
                </c:pt>
                <c:pt idx="54">
                  <c:v>3.1781847476959229</c:v>
                </c:pt>
                <c:pt idx="55">
                  <c:v>-1.0643703937530518</c:v>
                </c:pt>
                <c:pt idx="56">
                  <c:v>0.91716885566711426</c:v>
                </c:pt>
                <c:pt idx="57">
                  <c:v>-0.56071996688842773</c:v>
                </c:pt>
                <c:pt idx="58">
                  <c:v>-0.44151520729064941</c:v>
                </c:pt>
                <c:pt idx="59">
                  <c:v>0.60735201835632324</c:v>
                </c:pt>
                <c:pt idx="60">
                  <c:v>0.7115027904510498</c:v>
                </c:pt>
                <c:pt idx="61">
                  <c:v>-0.47564005851745605</c:v>
                </c:pt>
                <c:pt idx="62">
                  <c:v>-1.1760842800140381</c:v>
                </c:pt>
                <c:pt idx="63">
                  <c:v>-0.70406627655029297</c:v>
                </c:pt>
                <c:pt idx="64">
                  <c:v>-1.0028605461120605</c:v>
                </c:pt>
                <c:pt idx="65">
                  <c:v>-6.0191869735717773E-2</c:v>
                </c:pt>
                <c:pt idx="66">
                  <c:v>-0.61232781410217285</c:v>
                </c:pt>
                <c:pt idx="67">
                  <c:v>0.40450191497802734</c:v>
                </c:pt>
                <c:pt idx="68">
                  <c:v>0.20672702789306641</c:v>
                </c:pt>
                <c:pt idx="69">
                  <c:v>-0.32797002792358398</c:v>
                </c:pt>
                <c:pt idx="70">
                  <c:v>0.45662736892700195</c:v>
                </c:pt>
                <c:pt idx="71">
                  <c:v>0.10579323768615723</c:v>
                </c:pt>
                <c:pt idx="72">
                  <c:v>0.48023319244384766</c:v>
                </c:pt>
                <c:pt idx="73">
                  <c:v>0.10037732124328613</c:v>
                </c:pt>
                <c:pt idx="74">
                  <c:v>-0.22949981689453125</c:v>
                </c:pt>
                <c:pt idx="75">
                  <c:v>0.14550280570983887</c:v>
                </c:pt>
                <c:pt idx="76">
                  <c:v>-9.8514318466186523E-2</c:v>
                </c:pt>
                <c:pt idx="77">
                  <c:v>-0.57125997543334961</c:v>
                </c:pt>
                <c:pt idx="78">
                  <c:v>0.10141468048095703</c:v>
                </c:pt>
                <c:pt idx="79">
                  <c:v>0.55214166641235352</c:v>
                </c:pt>
                <c:pt idx="80">
                  <c:v>0.87714481353759766</c:v>
                </c:pt>
                <c:pt idx="81">
                  <c:v>0.29807329177856445</c:v>
                </c:pt>
                <c:pt idx="82">
                  <c:v>0.19449758529663086</c:v>
                </c:pt>
                <c:pt idx="83">
                  <c:v>-0.85783481597900391</c:v>
                </c:pt>
                <c:pt idx="84">
                  <c:v>-0.53702116012573242</c:v>
                </c:pt>
                <c:pt idx="85">
                  <c:v>0.17742347717285156</c:v>
                </c:pt>
                <c:pt idx="86">
                  <c:v>0.3560032844543457</c:v>
                </c:pt>
                <c:pt idx="87">
                  <c:v>-0.31408572196960449</c:v>
                </c:pt>
                <c:pt idx="88">
                  <c:v>0.10541224479675293</c:v>
                </c:pt>
                <c:pt idx="89">
                  <c:v>-0.31768655776977539</c:v>
                </c:pt>
                <c:pt idx="90">
                  <c:v>-0.6354820728302002</c:v>
                </c:pt>
                <c:pt idx="91">
                  <c:v>-0.92673730850219727</c:v>
                </c:pt>
                <c:pt idx="92">
                  <c:v>-0.55704736709594727</c:v>
                </c:pt>
                <c:pt idx="93">
                  <c:v>-0.5021214485168457</c:v>
                </c:pt>
                <c:pt idx="94">
                  <c:v>-2.1038374900817871</c:v>
                </c:pt>
                <c:pt idx="95">
                  <c:v>-2.4361014366149902</c:v>
                </c:pt>
                <c:pt idx="96">
                  <c:v>-1.6004724502563477</c:v>
                </c:pt>
                <c:pt idx="97">
                  <c:v>-2.8739736080169678</c:v>
                </c:pt>
                <c:pt idx="98">
                  <c:v>3.7637643814086914</c:v>
                </c:pt>
                <c:pt idx="99">
                  <c:v>-2.0485968589782715</c:v>
                </c:pt>
                <c:pt idx="100">
                  <c:v>0.93497133255004883</c:v>
                </c:pt>
                <c:pt idx="101">
                  <c:v>7.5415611267089844</c:v>
                </c:pt>
                <c:pt idx="102">
                  <c:v>1.0693488121032715</c:v>
                </c:pt>
                <c:pt idx="103">
                  <c:v>-0.26076078414916992</c:v>
                </c:pt>
                <c:pt idx="104">
                  <c:v>0.43140387535095215</c:v>
                </c:pt>
                <c:pt idx="105">
                  <c:v>0.20647144317626953</c:v>
                </c:pt>
                <c:pt idx="106">
                  <c:v>0.69485330581665039</c:v>
                </c:pt>
                <c:pt idx="107">
                  <c:v>0.16952896118164063</c:v>
                </c:pt>
                <c:pt idx="108">
                  <c:v>0.44017934799194336</c:v>
                </c:pt>
                <c:pt idx="109">
                  <c:v>0.45442533493041992</c:v>
                </c:pt>
                <c:pt idx="110">
                  <c:v>-0.14491438865661621</c:v>
                </c:pt>
                <c:pt idx="111">
                  <c:v>-0.34409475326538086</c:v>
                </c:pt>
                <c:pt idx="112">
                  <c:v>-0.16393685340881348</c:v>
                </c:pt>
                <c:pt idx="113">
                  <c:v>-0.81683683395385742</c:v>
                </c:pt>
                <c:pt idx="114">
                  <c:v>-0.40424489974975586</c:v>
                </c:pt>
                <c:pt idx="115">
                  <c:v>-0.15092349052429199</c:v>
                </c:pt>
                <c:pt idx="116">
                  <c:v>-0.37191128730773926</c:v>
                </c:pt>
                <c:pt idx="117">
                  <c:v>0.28420805931091309</c:v>
                </c:pt>
                <c:pt idx="118">
                  <c:v>-0.1538395881652832</c:v>
                </c:pt>
                <c:pt idx="119">
                  <c:v>0.27842164039611816</c:v>
                </c:pt>
                <c:pt idx="120">
                  <c:v>-0.13791441917419434</c:v>
                </c:pt>
                <c:pt idx="121">
                  <c:v>-3.3050775527954102E-2</c:v>
                </c:pt>
                <c:pt idx="122">
                  <c:v>-7.1673393249511719E-3</c:v>
                </c:pt>
                <c:pt idx="123">
                  <c:v>0.13416314125061035</c:v>
                </c:pt>
                <c:pt idx="124">
                  <c:v>-5.7948589324951172E-2</c:v>
                </c:pt>
                <c:pt idx="125">
                  <c:v>2.3460149765014648E-2</c:v>
                </c:pt>
                <c:pt idx="126">
                  <c:v>0.10695028305053711</c:v>
                </c:pt>
                <c:pt idx="127">
                  <c:v>-0.1267397403717041</c:v>
                </c:pt>
                <c:pt idx="128">
                  <c:v>-0.1440422534942627</c:v>
                </c:pt>
                <c:pt idx="129">
                  <c:v>-0.16649937629699707</c:v>
                </c:pt>
                <c:pt idx="130">
                  <c:v>0.1355431079864502</c:v>
                </c:pt>
                <c:pt idx="131">
                  <c:v>0.20029544830322266</c:v>
                </c:pt>
                <c:pt idx="132">
                  <c:v>0.27092719078063965</c:v>
                </c:pt>
                <c:pt idx="133">
                  <c:v>0.26776361465454102</c:v>
                </c:pt>
                <c:pt idx="134">
                  <c:v>7.0166110992431641E-2</c:v>
                </c:pt>
                <c:pt idx="135">
                  <c:v>0.32959079742431641</c:v>
                </c:pt>
                <c:pt idx="136">
                  <c:v>0.12577629089355469</c:v>
                </c:pt>
                <c:pt idx="137">
                  <c:v>-0.21767568588256836</c:v>
                </c:pt>
                <c:pt idx="138">
                  <c:v>-0.14876866340637207</c:v>
                </c:pt>
                <c:pt idx="139">
                  <c:v>-0.3964238166809082</c:v>
                </c:pt>
                <c:pt idx="140">
                  <c:v>-0.17820906639099121</c:v>
                </c:pt>
                <c:pt idx="141">
                  <c:v>-0.19350481033325195</c:v>
                </c:pt>
                <c:pt idx="142">
                  <c:v>-0.26548051834106445</c:v>
                </c:pt>
                <c:pt idx="143">
                  <c:v>0.16126537322998047</c:v>
                </c:pt>
                <c:pt idx="144">
                  <c:v>0.38705849647521973</c:v>
                </c:pt>
                <c:pt idx="145">
                  <c:v>0.18468427658081055</c:v>
                </c:pt>
                <c:pt idx="146">
                  <c:v>6.2031984329223633E-2</c:v>
                </c:pt>
                <c:pt idx="147">
                  <c:v>-2.0239353179931641E-2</c:v>
                </c:pt>
                <c:pt idx="148">
                  <c:v>-2.1002292633056641E-3</c:v>
                </c:pt>
                <c:pt idx="149">
                  <c:v>9.1187953948974609E-3</c:v>
                </c:pt>
                <c:pt idx="150">
                  <c:v>-4.7227382659912109E-2</c:v>
                </c:pt>
                <c:pt idx="151">
                  <c:v>-6.8850278854370117E-2</c:v>
                </c:pt>
                <c:pt idx="152">
                  <c:v>-0.12807226181030273</c:v>
                </c:pt>
                <c:pt idx="153">
                  <c:v>-8.331751823425293E-2</c:v>
                </c:pt>
                <c:pt idx="154">
                  <c:v>-0.21186113357543945</c:v>
                </c:pt>
                <c:pt idx="155">
                  <c:v>-0.2424921989440918</c:v>
                </c:pt>
                <c:pt idx="156">
                  <c:v>-9.8012447357177734E-2</c:v>
                </c:pt>
                <c:pt idx="157">
                  <c:v>-0.24629354476928711</c:v>
                </c:pt>
                <c:pt idx="158">
                  <c:v>0.18581819534301758</c:v>
                </c:pt>
                <c:pt idx="159">
                  <c:v>0.34852337837219238</c:v>
                </c:pt>
                <c:pt idx="160">
                  <c:v>1.2066965103149414</c:v>
                </c:pt>
                <c:pt idx="161">
                  <c:v>0.32222604751586914</c:v>
                </c:pt>
                <c:pt idx="162">
                  <c:v>-0.18741822242736816</c:v>
                </c:pt>
                <c:pt idx="163">
                  <c:v>-0.46951198577880859</c:v>
                </c:pt>
                <c:pt idx="164">
                  <c:v>-0.39858222007751465</c:v>
                </c:pt>
                <c:pt idx="165">
                  <c:v>-9.7330331802368164E-2</c:v>
                </c:pt>
                <c:pt idx="166">
                  <c:v>-0.30031800270080566</c:v>
                </c:pt>
                <c:pt idx="167">
                  <c:v>-4.6680450439453125E-2</c:v>
                </c:pt>
                <c:pt idx="168">
                  <c:v>-0.2191157341003418</c:v>
                </c:pt>
                <c:pt idx="169">
                  <c:v>0.22959709167480469</c:v>
                </c:pt>
                <c:pt idx="170">
                  <c:v>0.82552957534790039</c:v>
                </c:pt>
                <c:pt idx="171">
                  <c:v>-0.16878008842468262</c:v>
                </c:pt>
                <c:pt idx="172">
                  <c:v>-0.10423469543457031</c:v>
                </c:pt>
                <c:pt idx="173">
                  <c:v>-2.9917001724243164E-2</c:v>
                </c:pt>
                <c:pt idx="174">
                  <c:v>0.70449542999267578</c:v>
                </c:pt>
                <c:pt idx="175">
                  <c:v>1.1517853736877441</c:v>
                </c:pt>
                <c:pt idx="176">
                  <c:v>0.16063499450683594</c:v>
                </c:pt>
                <c:pt idx="177">
                  <c:v>-0.50417542457580566</c:v>
                </c:pt>
                <c:pt idx="178">
                  <c:v>-0.29462885856628418</c:v>
                </c:pt>
                <c:pt idx="179">
                  <c:v>-0.69034433364868164</c:v>
                </c:pt>
                <c:pt idx="180">
                  <c:v>-0.87139201164245605</c:v>
                </c:pt>
                <c:pt idx="181">
                  <c:v>-0.4085690975189209</c:v>
                </c:pt>
                <c:pt idx="182">
                  <c:v>-0.2974238395690918</c:v>
                </c:pt>
                <c:pt idx="183">
                  <c:v>-0.13254046440124512</c:v>
                </c:pt>
                <c:pt idx="184">
                  <c:v>0.32334685325622559</c:v>
                </c:pt>
                <c:pt idx="185">
                  <c:v>0.22369670867919922</c:v>
                </c:pt>
                <c:pt idx="186">
                  <c:v>0.71364188194274902</c:v>
                </c:pt>
                <c:pt idx="187">
                  <c:v>0.74928450584411621</c:v>
                </c:pt>
                <c:pt idx="188">
                  <c:v>0.29802203178405762</c:v>
                </c:pt>
                <c:pt idx="189">
                  <c:v>0.33590912818908691</c:v>
                </c:pt>
                <c:pt idx="190">
                  <c:v>-0.12402105331420898</c:v>
                </c:pt>
                <c:pt idx="191">
                  <c:v>-0.41260576248168945</c:v>
                </c:pt>
                <c:pt idx="192">
                  <c:v>-0.3026423454284668</c:v>
                </c:pt>
                <c:pt idx="193">
                  <c:v>-0.58863544464111328</c:v>
                </c:pt>
                <c:pt idx="194">
                  <c:v>-0.78603267669677734</c:v>
                </c:pt>
                <c:pt idx="195">
                  <c:v>-1.5910863876342773E-2</c:v>
                </c:pt>
                <c:pt idx="196">
                  <c:v>0.13668966293334961</c:v>
                </c:pt>
                <c:pt idx="197">
                  <c:v>0.28670501708984375</c:v>
                </c:pt>
                <c:pt idx="198">
                  <c:v>-0.71612882614135742</c:v>
                </c:pt>
                <c:pt idx="199">
                  <c:v>-0.30283594131469727</c:v>
                </c:pt>
                <c:pt idx="200">
                  <c:v>0.14620232582092285</c:v>
                </c:pt>
                <c:pt idx="201">
                  <c:v>-5.0970554351806641E-2</c:v>
                </c:pt>
                <c:pt idx="202">
                  <c:v>0.46030426025390625</c:v>
                </c:pt>
                <c:pt idx="203">
                  <c:v>0.45954465866088867</c:v>
                </c:pt>
                <c:pt idx="204">
                  <c:v>-0.35079073905944824</c:v>
                </c:pt>
                <c:pt idx="205">
                  <c:v>2.4618148803710938E-2</c:v>
                </c:pt>
                <c:pt idx="206">
                  <c:v>-0.28363418579101563</c:v>
                </c:pt>
                <c:pt idx="207">
                  <c:v>0.2062075138092041</c:v>
                </c:pt>
                <c:pt idx="208">
                  <c:v>-7.7430248260498047</c:v>
                </c:pt>
                <c:pt idx="209">
                  <c:v>0.26944446563720703</c:v>
                </c:pt>
                <c:pt idx="210">
                  <c:v>0.19586873054504395</c:v>
                </c:pt>
                <c:pt idx="211">
                  <c:v>1.2439250946044922E-2</c:v>
                </c:pt>
                <c:pt idx="212">
                  <c:v>1.4771461486816406E-2</c:v>
                </c:pt>
                <c:pt idx="213">
                  <c:v>-0.1054384708404541</c:v>
                </c:pt>
                <c:pt idx="214">
                  <c:v>4.5602321624755859E-3</c:v>
                </c:pt>
                <c:pt idx="215">
                  <c:v>-5.4596900939941406E-2</c:v>
                </c:pt>
                <c:pt idx="216">
                  <c:v>-9.5911026000976563E-3</c:v>
                </c:pt>
                <c:pt idx="217">
                  <c:v>-0.36302065849304199</c:v>
                </c:pt>
                <c:pt idx="218">
                  <c:v>0.15916800498962402</c:v>
                </c:pt>
                <c:pt idx="219">
                  <c:v>-0.70381569862365723</c:v>
                </c:pt>
                <c:pt idx="220">
                  <c:v>0.46564269065856934</c:v>
                </c:pt>
                <c:pt idx="221">
                  <c:v>0.11456751823425293</c:v>
                </c:pt>
                <c:pt idx="222">
                  <c:v>0.32047486305236816</c:v>
                </c:pt>
                <c:pt idx="223">
                  <c:v>0.41827535629272461</c:v>
                </c:pt>
                <c:pt idx="224">
                  <c:v>0.24390339851379395</c:v>
                </c:pt>
                <c:pt idx="225">
                  <c:v>0.11139416694641113</c:v>
                </c:pt>
                <c:pt idx="226">
                  <c:v>0.11646103858947754</c:v>
                </c:pt>
                <c:pt idx="227">
                  <c:v>0.12808418273925781</c:v>
                </c:pt>
                <c:pt idx="228">
                  <c:v>-0.11220407485961914</c:v>
                </c:pt>
                <c:pt idx="229">
                  <c:v>-0.12192392349243164</c:v>
                </c:pt>
                <c:pt idx="230">
                  <c:v>-8.5030078887939453E-2</c:v>
                </c:pt>
                <c:pt idx="231">
                  <c:v>-0.17642974853515625</c:v>
                </c:pt>
                <c:pt idx="232">
                  <c:v>-0.20955276489257813</c:v>
                </c:pt>
                <c:pt idx="233">
                  <c:v>-0.28631019592285156</c:v>
                </c:pt>
                <c:pt idx="234">
                  <c:v>-0.34714317321777344</c:v>
                </c:pt>
                <c:pt idx="235">
                  <c:v>-7.838129997253418E-2</c:v>
                </c:pt>
                <c:pt idx="236">
                  <c:v>-0.13797330856323242</c:v>
                </c:pt>
                <c:pt idx="237">
                  <c:v>0.18894791603088379</c:v>
                </c:pt>
                <c:pt idx="238">
                  <c:v>-0.12423253059387207</c:v>
                </c:pt>
                <c:pt idx="239">
                  <c:v>7.1468830108642578E-2</c:v>
                </c:pt>
                <c:pt idx="240">
                  <c:v>0.13569498062133789</c:v>
                </c:pt>
                <c:pt idx="241">
                  <c:v>1.8949508666992188E-3</c:v>
                </c:pt>
                <c:pt idx="242">
                  <c:v>5.7515144348144531E-2</c:v>
                </c:pt>
                <c:pt idx="243">
                  <c:v>-4.2729377746582031E-2</c:v>
                </c:pt>
                <c:pt idx="244">
                  <c:v>-1.1941909790039063E-2</c:v>
                </c:pt>
                <c:pt idx="245">
                  <c:v>-0.12259197235107422</c:v>
                </c:pt>
                <c:pt idx="246">
                  <c:v>-8.8149785995483398E-2</c:v>
                </c:pt>
                <c:pt idx="247">
                  <c:v>0.15047883987426758</c:v>
                </c:pt>
                <c:pt idx="248">
                  <c:v>0.3818204402923584</c:v>
                </c:pt>
                <c:pt idx="249">
                  <c:v>0.52180814743041992</c:v>
                </c:pt>
                <c:pt idx="250">
                  <c:v>0.10077214241027832</c:v>
                </c:pt>
                <c:pt idx="251">
                  <c:v>0.38481044769287109</c:v>
                </c:pt>
                <c:pt idx="252">
                  <c:v>-5.7155847549438477E-2</c:v>
                </c:pt>
                <c:pt idx="253">
                  <c:v>-0.57134342193603516</c:v>
                </c:pt>
                <c:pt idx="254">
                  <c:v>0.1882627010345459</c:v>
                </c:pt>
                <c:pt idx="255">
                  <c:v>-7.5345277786254883E-2</c:v>
                </c:pt>
                <c:pt idx="256">
                  <c:v>-0.3759455680847168</c:v>
                </c:pt>
                <c:pt idx="257">
                  <c:v>-0.3110802173614502</c:v>
                </c:pt>
                <c:pt idx="258">
                  <c:v>0.16659045219421387</c:v>
                </c:pt>
                <c:pt idx="259">
                  <c:v>-0.33122897148132324</c:v>
                </c:pt>
                <c:pt idx="260">
                  <c:v>-2.1964073181152344E-2</c:v>
                </c:pt>
                <c:pt idx="261">
                  <c:v>0.16005396842956543</c:v>
                </c:pt>
                <c:pt idx="262">
                  <c:v>0.20172595977783203</c:v>
                </c:pt>
                <c:pt idx="263">
                  <c:v>0.31357717514038086</c:v>
                </c:pt>
                <c:pt idx="264">
                  <c:v>0.28857827186584473</c:v>
                </c:pt>
                <c:pt idx="265">
                  <c:v>1.6527652740478516E-2</c:v>
                </c:pt>
                <c:pt idx="266">
                  <c:v>-5.338597297668457E-2</c:v>
                </c:pt>
                <c:pt idx="267">
                  <c:v>0.14911103248596191</c:v>
                </c:pt>
                <c:pt idx="268">
                  <c:v>-5.1964521408081055E-2</c:v>
                </c:pt>
                <c:pt idx="269">
                  <c:v>-0.19372391700744629</c:v>
                </c:pt>
                <c:pt idx="270">
                  <c:v>-0.25555205345153809</c:v>
                </c:pt>
                <c:pt idx="271">
                  <c:v>-0.14403510093688965</c:v>
                </c:pt>
                <c:pt idx="272">
                  <c:v>-0.3032374382019043</c:v>
                </c:pt>
                <c:pt idx="273">
                  <c:v>-0.12767362594604492</c:v>
                </c:pt>
                <c:pt idx="274">
                  <c:v>-9.8256349563598633E-2</c:v>
                </c:pt>
                <c:pt idx="275">
                  <c:v>-0.43352866172790527</c:v>
                </c:pt>
                <c:pt idx="276">
                  <c:v>0.19028592109680176</c:v>
                </c:pt>
                <c:pt idx="277">
                  <c:v>-0.35411787033081055</c:v>
                </c:pt>
                <c:pt idx="278">
                  <c:v>0.23300600051879883</c:v>
                </c:pt>
                <c:pt idx="279">
                  <c:v>3.4836769104003906E-2</c:v>
                </c:pt>
                <c:pt idx="280">
                  <c:v>-1.2613773345947266E-2</c:v>
                </c:pt>
                <c:pt idx="281">
                  <c:v>-0.1080167293548584</c:v>
                </c:pt>
                <c:pt idx="282">
                  <c:v>0.1553351879119873</c:v>
                </c:pt>
                <c:pt idx="283">
                  <c:v>1.0640833377838135</c:v>
                </c:pt>
                <c:pt idx="284">
                  <c:v>0.18484330177307129</c:v>
                </c:pt>
                <c:pt idx="285">
                  <c:v>-0.67834591865539551</c:v>
                </c:pt>
                <c:pt idx="286">
                  <c:v>-0.17751049995422363</c:v>
                </c:pt>
                <c:pt idx="287">
                  <c:v>-0.13436651229858398</c:v>
                </c:pt>
                <c:pt idx="288">
                  <c:v>3.523707389831543E-2</c:v>
                </c:pt>
                <c:pt idx="289">
                  <c:v>0.18706488609313965</c:v>
                </c:pt>
                <c:pt idx="290">
                  <c:v>-5.2500009536743164E-2</c:v>
                </c:pt>
                <c:pt idx="291">
                  <c:v>0.46299529075622559</c:v>
                </c:pt>
                <c:pt idx="292">
                  <c:v>0.21456408500671387</c:v>
                </c:pt>
                <c:pt idx="293">
                  <c:v>-0.16610622406005859</c:v>
                </c:pt>
                <c:pt idx="294">
                  <c:v>-0.30925107002258301</c:v>
                </c:pt>
                <c:pt idx="295">
                  <c:v>-5.6540489196777344E-2</c:v>
                </c:pt>
                <c:pt idx="296">
                  <c:v>-0.13318371772766113</c:v>
                </c:pt>
                <c:pt idx="297">
                  <c:v>0.16579747200012207</c:v>
                </c:pt>
                <c:pt idx="298">
                  <c:v>-0.1138770580291748</c:v>
                </c:pt>
                <c:pt idx="299">
                  <c:v>-9.9832534790039063E-2</c:v>
                </c:pt>
                <c:pt idx="300">
                  <c:v>-0.11045622825622559</c:v>
                </c:pt>
                <c:pt idx="301">
                  <c:v>-5.4680347442626953E-2</c:v>
                </c:pt>
                <c:pt idx="302">
                  <c:v>-6.0670137405395508E-2</c:v>
                </c:pt>
                <c:pt idx="303">
                  <c:v>-6.3390016555786133E-2</c:v>
                </c:pt>
                <c:pt idx="304">
                  <c:v>0.56717658042907715</c:v>
                </c:pt>
                <c:pt idx="305">
                  <c:v>-1.9423484802246094E-2</c:v>
                </c:pt>
                <c:pt idx="306">
                  <c:v>2.1125555038452148E-2</c:v>
                </c:pt>
                <c:pt idx="307">
                  <c:v>-0.33511877059936523</c:v>
                </c:pt>
                <c:pt idx="308">
                  <c:v>-1.771092414855957E-2</c:v>
                </c:pt>
                <c:pt idx="309">
                  <c:v>-3.9778470993041992E-2</c:v>
                </c:pt>
                <c:pt idx="310">
                  <c:v>0.33798813819885254</c:v>
                </c:pt>
                <c:pt idx="311">
                  <c:v>-0.11241650581359863</c:v>
                </c:pt>
                <c:pt idx="312">
                  <c:v>-0.11264610290527344</c:v>
                </c:pt>
                <c:pt idx="313">
                  <c:v>0.3613274097442627</c:v>
                </c:pt>
                <c:pt idx="314">
                  <c:v>0.29425191879272461</c:v>
                </c:pt>
                <c:pt idx="315">
                  <c:v>0.16785740852355957</c:v>
                </c:pt>
                <c:pt idx="316">
                  <c:v>0.12545180320739746</c:v>
                </c:pt>
                <c:pt idx="317">
                  <c:v>5.1157236099243164E-2</c:v>
                </c:pt>
                <c:pt idx="318">
                  <c:v>-4.5647859573364258E-2</c:v>
                </c:pt>
                <c:pt idx="319">
                  <c:v>-2.3083925247192383E-2</c:v>
                </c:pt>
                <c:pt idx="320">
                  <c:v>-4.9153804779052734E-2</c:v>
                </c:pt>
                <c:pt idx="321">
                  <c:v>-2.5397777557373047E-2</c:v>
                </c:pt>
                <c:pt idx="322">
                  <c:v>-0.19053292274475098</c:v>
                </c:pt>
                <c:pt idx="323">
                  <c:v>-0.14655327796936035</c:v>
                </c:pt>
                <c:pt idx="324">
                  <c:v>-0.26027417182922363</c:v>
                </c:pt>
                <c:pt idx="325">
                  <c:v>-0.25940060615539551</c:v>
                </c:pt>
                <c:pt idx="326">
                  <c:v>0.51355814933776855</c:v>
                </c:pt>
                <c:pt idx="327">
                  <c:v>0.10205221176147461</c:v>
                </c:pt>
                <c:pt idx="328">
                  <c:v>0.3756868839263916</c:v>
                </c:pt>
                <c:pt idx="329">
                  <c:v>0.2825157642364502</c:v>
                </c:pt>
                <c:pt idx="330">
                  <c:v>0.24079203605651855</c:v>
                </c:pt>
                <c:pt idx="331">
                  <c:v>-1.4281511306762695E-2</c:v>
                </c:pt>
                <c:pt idx="332">
                  <c:v>-0.29722833633422852</c:v>
                </c:pt>
                <c:pt idx="333">
                  <c:v>9.7520828247070313E-2</c:v>
                </c:pt>
                <c:pt idx="334">
                  <c:v>-0.23889660835266113</c:v>
                </c:pt>
                <c:pt idx="335">
                  <c:v>8.5932016372680664E-2</c:v>
                </c:pt>
                <c:pt idx="336">
                  <c:v>-0.40929555892944336</c:v>
                </c:pt>
                <c:pt idx="337">
                  <c:v>-0.44664788246154785</c:v>
                </c:pt>
                <c:pt idx="338">
                  <c:v>-0.29170823097229004</c:v>
                </c:pt>
                <c:pt idx="339">
                  <c:v>0.24821615219116211</c:v>
                </c:pt>
                <c:pt idx="340">
                  <c:v>6.6129207611083984E-2</c:v>
                </c:pt>
                <c:pt idx="341">
                  <c:v>0.14089679718017578</c:v>
                </c:pt>
                <c:pt idx="342">
                  <c:v>0.24192667007446289</c:v>
                </c:pt>
                <c:pt idx="343">
                  <c:v>9.449005126953125E-2</c:v>
                </c:pt>
                <c:pt idx="344">
                  <c:v>-2.5388002395629883E-2</c:v>
                </c:pt>
                <c:pt idx="345">
                  <c:v>0.68109774589538574</c:v>
                </c:pt>
                <c:pt idx="346">
                  <c:v>-6.1027050018310547E-2</c:v>
                </c:pt>
                <c:pt idx="347">
                  <c:v>-0.10370612144470215</c:v>
                </c:pt>
                <c:pt idx="348">
                  <c:v>-0.25821399688720703</c:v>
                </c:pt>
                <c:pt idx="349">
                  <c:v>-0.33412027359008789</c:v>
                </c:pt>
                <c:pt idx="350">
                  <c:v>-0.36100673675537109</c:v>
                </c:pt>
                <c:pt idx="351">
                  <c:v>-0.32929325103759766</c:v>
                </c:pt>
                <c:pt idx="352">
                  <c:v>6.6629171371459961E-2</c:v>
                </c:pt>
                <c:pt idx="353">
                  <c:v>-0.36814546585083008</c:v>
                </c:pt>
                <c:pt idx="354">
                  <c:v>-2.5323867797851563E-2</c:v>
                </c:pt>
                <c:pt idx="355">
                  <c:v>-0.38839602470397949</c:v>
                </c:pt>
                <c:pt idx="356">
                  <c:v>0.23936820030212402</c:v>
                </c:pt>
                <c:pt idx="357">
                  <c:v>0.19655132293701172</c:v>
                </c:pt>
                <c:pt idx="358">
                  <c:v>0.47705531120300293</c:v>
                </c:pt>
                <c:pt idx="359">
                  <c:v>0.4053044319152832</c:v>
                </c:pt>
                <c:pt idx="360">
                  <c:v>0.33338141441345215</c:v>
                </c:pt>
                <c:pt idx="361">
                  <c:v>-0.18748235702514648</c:v>
                </c:pt>
                <c:pt idx="362">
                  <c:v>-0.21290206909179688</c:v>
                </c:pt>
                <c:pt idx="363">
                  <c:v>-0.24159336090087891</c:v>
                </c:pt>
                <c:pt idx="364">
                  <c:v>-0.29444766044616699</c:v>
                </c:pt>
                <c:pt idx="365">
                  <c:v>0.49478793144226074</c:v>
                </c:pt>
                <c:pt idx="366">
                  <c:v>2.374577522277832E-2</c:v>
                </c:pt>
                <c:pt idx="367">
                  <c:v>8.8840723037719727E-2</c:v>
                </c:pt>
                <c:pt idx="368">
                  <c:v>-8.6560249328613281E-3</c:v>
                </c:pt>
                <c:pt idx="369">
                  <c:v>-6.7349910736083984E-2</c:v>
                </c:pt>
                <c:pt idx="370">
                  <c:v>1.0096549987792969E-2</c:v>
                </c:pt>
                <c:pt idx="371">
                  <c:v>-0.29145240783691406</c:v>
                </c:pt>
                <c:pt idx="372">
                  <c:v>3.6253929138183594E-3</c:v>
                </c:pt>
                <c:pt idx="373">
                  <c:v>-7.8188896179199219E-2</c:v>
                </c:pt>
                <c:pt idx="374">
                  <c:v>-6.3130617141723633E-2</c:v>
                </c:pt>
                <c:pt idx="375">
                  <c:v>2.1761894226074219E-2</c:v>
                </c:pt>
                <c:pt idx="376">
                  <c:v>-3.2747507095336914E-2</c:v>
                </c:pt>
                <c:pt idx="377">
                  <c:v>-0.1013340950012207</c:v>
                </c:pt>
                <c:pt idx="378">
                  <c:v>-8.6031675338745117E-2</c:v>
                </c:pt>
                <c:pt idx="379">
                  <c:v>0.22014522552490234</c:v>
                </c:pt>
                <c:pt idx="380">
                  <c:v>-3.2002449035644531E-2</c:v>
                </c:pt>
                <c:pt idx="381">
                  <c:v>0.29822063446044922</c:v>
                </c:pt>
                <c:pt idx="382">
                  <c:v>-0.61669921875</c:v>
                </c:pt>
                <c:pt idx="383">
                  <c:v>-0.76597976684570313</c:v>
                </c:pt>
                <c:pt idx="384">
                  <c:v>-0.76609492301940918</c:v>
                </c:pt>
                <c:pt idx="385">
                  <c:v>-5.5861473083496094E-4</c:v>
                </c:pt>
                <c:pt idx="386">
                  <c:v>0.11938142776489258</c:v>
                </c:pt>
                <c:pt idx="387">
                  <c:v>-0.40841174125671387</c:v>
                </c:pt>
                <c:pt idx="388">
                  <c:v>0.97474026679992676</c:v>
                </c:pt>
                <c:pt idx="389">
                  <c:v>0.47063565254211426</c:v>
                </c:pt>
                <c:pt idx="390">
                  <c:v>0.59265661239624023</c:v>
                </c:pt>
                <c:pt idx="391">
                  <c:v>0.20974922180175781</c:v>
                </c:pt>
                <c:pt idx="392">
                  <c:v>7.5397968292236328E-2</c:v>
                </c:pt>
                <c:pt idx="393">
                  <c:v>0.1804962158203125</c:v>
                </c:pt>
                <c:pt idx="394">
                  <c:v>-1.0274171829223633E-2</c:v>
                </c:pt>
                <c:pt idx="395">
                  <c:v>5.0280094146728516E-2</c:v>
                </c:pt>
                <c:pt idx="396">
                  <c:v>-7.3969364166259766E-3</c:v>
                </c:pt>
                <c:pt idx="397">
                  <c:v>-8.4329128265380859E-2</c:v>
                </c:pt>
                <c:pt idx="398">
                  <c:v>-4.3884038925170898E-2</c:v>
                </c:pt>
                <c:pt idx="399">
                  <c:v>-1.8066167831420898E-2</c:v>
                </c:pt>
                <c:pt idx="400">
                  <c:v>-4.8848628997802734E-2</c:v>
                </c:pt>
                <c:pt idx="401">
                  <c:v>-6.8880081176757813E-2</c:v>
                </c:pt>
                <c:pt idx="402">
                  <c:v>-8.3013296127319336E-2</c:v>
                </c:pt>
                <c:pt idx="403">
                  <c:v>-0.1512298583984375</c:v>
                </c:pt>
                <c:pt idx="404">
                  <c:v>-9.2692852020263672E-2</c:v>
                </c:pt>
                <c:pt idx="405">
                  <c:v>-4.352116584777832E-2</c:v>
                </c:pt>
                <c:pt idx="406">
                  <c:v>0.13380765914916992</c:v>
                </c:pt>
                <c:pt idx="407">
                  <c:v>9.2177152633666992E-2</c:v>
                </c:pt>
                <c:pt idx="408">
                  <c:v>-0.10635137557983398</c:v>
                </c:pt>
                <c:pt idx="409">
                  <c:v>-0.20993494987487793</c:v>
                </c:pt>
                <c:pt idx="410">
                  <c:v>-0.13848447799682617</c:v>
                </c:pt>
                <c:pt idx="411">
                  <c:v>0.17673563957214355</c:v>
                </c:pt>
                <c:pt idx="412">
                  <c:v>-6.4326763153076172E-2</c:v>
                </c:pt>
                <c:pt idx="413">
                  <c:v>0.10712623596191406</c:v>
                </c:pt>
                <c:pt idx="414">
                  <c:v>-4.805445671081543E-2</c:v>
                </c:pt>
                <c:pt idx="415">
                  <c:v>6.2635660171508789E-2</c:v>
                </c:pt>
                <c:pt idx="416">
                  <c:v>0.13088369369506836</c:v>
                </c:pt>
                <c:pt idx="417">
                  <c:v>1.0308928489685059</c:v>
                </c:pt>
                <c:pt idx="418">
                  <c:v>0.21987009048461914</c:v>
                </c:pt>
                <c:pt idx="419">
                  <c:v>1.2122430801391602</c:v>
                </c:pt>
                <c:pt idx="420">
                  <c:v>-0.2132568359375</c:v>
                </c:pt>
                <c:pt idx="421">
                  <c:v>0.3258509635925293</c:v>
                </c:pt>
                <c:pt idx="422">
                  <c:v>-8.0495595932006836E-2</c:v>
                </c:pt>
                <c:pt idx="423">
                  <c:v>-0.37101435661315918</c:v>
                </c:pt>
                <c:pt idx="424">
                  <c:v>-0.18198347091674805</c:v>
                </c:pt>
                <c:pt idx="425">
                  <c:v>-0.17947268486022949</c:v>
                </c:pt>
                <c:pt idx="426">
                  <c:v>-0.33812069892883301</c:v>
                </c:pt>
                <c:pt idx="427">
                  <c:v>-0.5057215690612793</c:v>
                </c:pt>
                <c:pt idx="428">
                  <c:v>-0.64815473556518555</c:v>
                </c:pt>
                <c:pt idx="429">
                  <c:v>-0.27063822746276855</c:v>
                </c:pt>
                <c:pt idx="430">
                  <c:v>0.33463597297668457</c:v>
                </c:pt>
                <c:pt idx="431">
                  <c:v>-0.21392440795898438</c:v>
                </c:pt>
                <c:pt idx="432">
                  <c:v>-0.1955561637878418</c:v>
                </c:pt>
                <c:pt idx="433">
                  <c:v>-0.17429494857788086</c:v>
                </c:pt>
                <c:pt idx="434">
                  <c:v>0.19516134262084961</c:v>
                </c:pt>
                <c:pt idx="435">
                  <c:v>1.8220016956329346</c:v>
                </c:pt>
                <c:pt idx="436">
                  <c:v>-4.9931526184082031E-2</c:v>
                </c:pt>
                <c:pt idx="437">
                  <c:v>-0.38508367538452148</c:v>
                </c:pt>
                <c:pt idx="438">
                  <c:v>-0.89213991165161133</c:v>
                </c:pt>
                <c:pt idx="439">
                  <c:v>-0.42913699150085449</c:v>
                </c:pt>
                <c:pt idx="440">
                  <c:v>0.72093939781188965</c:v>
                </c:pt>
                <c:pt idx="441">
                  <c:v>-1.1822469234466553</c:v>
                </c:pt>
                <c:pt idx="442">
                  <c:v>0.44957661628723145</c:v>
                </c:pt>
                <c:pt idx="443">
                  <c:v>9.3043088912963867E-2</c:v>
                </c:pt>
                <c:pt idx="444">
                  <c:v>0.54424810409545898</c:v>
                </c:pt>
                <c:pt idx="445">
                  <c:v>0.25174403190612793</c:v>
                </c:pt>
                <c:pt idx="446">
                  <c:v>0.15433549880981445</c:v>
                </c:pt>
                <c:pt idx="447">
                  <c:v>-1.7248868942260742E-2</c:v>
                </c:pt>
                <c:pt idx="448">
                  <c:v>0.13370418548583984</c:v>
                </c:pt>
                <c:pt idx="449">
                  <c:v>8.2984685897827148E-2</c:v>
                </c:pt>
                <c:pt idx="450">
                  <c:v>-0.30246067047119141</c:v>
                </c:pt>
                <c:pt idx="451">
                  <c:v>-0.1736903190612793</c:v>
                </c:pt>
                <c:pt idx="452">
                  <c:v>-0.13177227973937988</c:v>
                </c:pt>
                <c:pt idx="453">
                  <c:v>-9.6360206604003906E-2</c:v>
                </c:pt>
                <c:pt idx="454">
                  <c:v>-0.28451204299926758</c:v>
                </c:pt>
                <c:pt idx="455">
                  <c:v>-0.25401616096496582</c:v>
                </c:pt>
                <c:pt idx="456">
                  <c:v>-0.36161565780639648</c:v>
                </c:pt>
                <c:pt idx="457">
                  <c:v>0.67017936706542969</c:v>
                </c:pt>
                <c:pt idx="458">
                  <c:v>-0.41522455215454102</c:v>
                </c:pt>
                <c:pt idx="459">
                  <c:v>-0.31843090057373047</c:v>
                </c:pt>
                <c:pt idx="460">
                  <c:v>1.6875457763671875</c:v>
                </c:pt>
                <c:pt idx="461">
                  <c:v>-0.16544246673583984</c:v>
                </c:pt>
                <c:pt idx="462">
                  <c:v>-0.25488853454589844</c:v>
                </c:pt>
                <c:pt idx="463">
                  <c:v>1.5517072677612305</c:v>
                </c:pt>
                <c:pt idx="464">
                  <c:v>-3.0733585357666016E-2</c:v>
                </c:pt>
                <c:pt idx="465">
                  <c:v>-1.190709114074707</c:v>
                </c:pt>
                <c:pt idx="466">
                  <c:v>-1.1723849773406982</c:v>
                </c:pt>
                <c:pt idx="467">
                  <c:v>-1.1104016304016113</c:v>
                </c:pt>
                <c:pt idx="468">
                  <c:v>-2.7408080101013184</c:v>
                </c:pt>
                <c:pt idx="469">
                  <c:v>2.1737098693847656</c:v>
                </c:pt>
                <c:pt idx="470">
                  <c:v>0.39057731628417969</c:v>
                </c:pt>
                <c:pt idx="471">
                  <c:v>7.1243104934692383</c:v>
                </c:pt>
                <c:pt idx="472">
                  <c:v>3.1560039520263672</c:v>
                </c:pt>
                <c:pt idx="473">
                  <c:v>-1.4823474884033203</c:v>
                </c:pt>
                <c:pt idx="474">
                  <c:v>-2.0977025032043457</c:v>
                </c:pt>
                <c:pt idx="475">
                  <c:v>-3.7173326015472412</c:v>
                </c:pt>
                <c:pt idx="476">
                  <c:v>1.2722320556640625</c:v>
                </c:pt>
                <c:pt idx="477">
                  <c:v>-2.4937772750854492</c:v>
                </c:pt>
                <c:pt idx="478">
                  <c:v>-0.65957021713256836</c:v>
                </c:pt>
                <c:pt idx="479">
                  <c:v>0.18510627746582031</c:v>
                </c:pt>
                <c:pt idx="480">
                  <c:v>0.63660073280334473</c:v>
                </c:pt>
                <c:pt idx="481">
                  <c:v>0.33008027076721191</c:v>
                </c:pt>
                <c:pt idx="482">
                  <c:v>0.29396820068359375</c:v>
                </c:pt>
                <c:pt idx="483">
                  <c:v>7.8864097595214844E-3</c:v>
                </c:pt>
                <c:pt idx="484">
                  <c:v>-1.5579462051391602E-2</c:v>
                </c:pt>
                <c:pt idx="485">
                  <c:v>3.3079147338867188E-2</c:v>
                </c:pt>
                <c:pt idx="486">
                  <c:v>-0.26279830932617188</c:v>
                </c:pt>
                <c:pt idx="487">
                  <c:v>-0.39983057975769043</c:v>
                </c:pt>
                <c:pt idx="488">
                  <c:v>-0.57576298713684082</c:v>
                </c:pt>
                <c:pt idx="489">
                  <c:v>4.6436786651611328E-2</c:v>
                </c:pt>
                <c:pt idx="490">
                  <c:v>-3.8846969604492188E-2</c:v>
                </c:pt>
                <c:pt idx="491">
                  <c:v>0.40912580490112305</c:v>
                </c:pt>
                <c:pt idx="492">
                  <c:v>-0.46436023712158203</c:v>
                </c:pt>
                <c:pt idx="493">
                  <c:v>1.2048020362854004</c:v>
                </c:pt>
                <c:pt idx="494">
                  <c:v>-7.6026201248168945E-2</c:v>
                </c:pt>
                <c:pt idx="495">
                  <c:v>0.13221383094787598</c:v>
                </c:pt>
                <c:pt idx="496">
                  <c:v>0.49207568168640137</c:v>
                </c:pt>
                <c:pt idx="497">
                  <c:v>0.10463285446166992</c:v>
                </c:pt>
                <c:pt idx="498">
                  <c:v>0.41140556335449219</c:v>
                </c:pt>
                <c:pt idx="499">
                  <c:v>-7.5728178024291992E-2</c:v>
                </c:pt>
                <c:pt idx="500">
                  <c:v>0.19501280784606934</c:v>
                </c:pt>
                <c:pt idx="501">
                  <c:v>-0.22841525077819824</c:v>
                </c:pt>
                <c:pt idx="502">
                  <c:v>-3.10516357421875E-2</c:v>
                </c:pt>
                <c:pt idx="503">
                  <c:v>-0.89702677726745605</c:v>
                </c:pt>
                <c:pt idx="504">
                  <c:v>-0.52535629272460938</c:v>
                </c:pt>
                <c:pt idx="505">
                  <c:v>-0.70653748512268066</c:v>
                </c:pt>
                <c:pt idx="506">
                  <c:v>0.117889404296875</c:v>
                </c:pt>
                <c:pt idx="507">
                  <c:v>8.4823369979858398E-2</c:v>
                </c:pt>
                <c:pt idx="508">
                  <c:v>3.1712770462036133E-2</c:v>
                </c:pt>
                <c:pt idx="509">
                  <c:v>-1.861119270324707E-2</c:v>
                </c:pt>
                <c:pt idx="510">
                  <c:v>-0.21960568428039551</c:v>
                </c:pt>
                <c:pt idx="511">
                  <c:v>0.18626141548156738</c:v>
                </c:pt>
                <c:pt idx="512">
                  <c:v>-0.11684155464172363</c:v>
                </c:pt>
                <c:pt idx="513">
                  <c:v>0.46293091773986816</c:v>
                </c:pt>
                <c:pt idx="514">
                  <c:v>4.2017221450805664E-2</c:v>
                </c:pt>
                <c:pt idx="515">
                  <c:v>-5.4857730865478516E-3</c:v>
                </c:pt>
                <c:pt idx="516">
                  <c:v>-0.26781606674194336</c:v>
                </c:pt>
                <c:pt idx="517">
                  <c:v>-0.20927023887634277</c:v>
                </c:pt>
                <c:pt idx="518">
                  <c:v>-8.8003396987915039E-2</c:v>
                </c:pt>
                <c:pt idx="519">
                  <c:v>0.11152839660644531</c:v>
                </c:pt>
                <c:pt idx="520">
                  <c:v>0.11340427398681641</c:v>
                </c:pt>
                <c:pt idx="521">
                  <c:v>-3.9133548736572266E-2</c:v>
                </c:pt>
                <c:pt idx="522">
                  <c:v>0.13950395584106445</c:v>
                </c:pt>
                <c:pt idx="523">
                  <c:v>6.4945220947265625E-4</c:v>
                </c:pt>
                <c:pt idx="524">
                  <c:v>7.9751014709472656E-3</c:v>
                </c:pt>
                <c:pt idx="525">
                  <c:v>-3.2744646072387695E-2</c:v>
                </c:pt>
                <c:pt idx="526">
                  <c:v>9.8201990127563477E-2</c:v>
                </c:pt>
                <c:pt idx="527">
                  <c:v>-7.4528694152832031E-2</c:v>
                </c:pt>
                <c:pt idx="528">
                  <c:v>-0.13094401359558105</c:v>
                </c:pt>
                <c:pt idx="529">
                  <c:v>-7.0049762725830078E-3</c:v>
                </c:pt>
                <c:pt idx="530">
                  <c:v>-6.8878650665283203E-2</c:v>
                </c:pt>
                <c:pt idx="531">
                  <c:v>-0.11802959442138672</c:v>
                </c:pt>
                <c:pt idx="532">
                  <c:v>1.2488892078399658</c:v>
                </c:pt>
                <c:pt idx="533">
                  <c:v>0.19394111633300781</c:v>
                </c:pt>
                <c:pt idx="534">
                  <c:v>-0.22242188453674316</c:v>
                </c:pt>
                <c:pt idx="535">
                  <c:v>6.8569183349609375E-3</c:v>
                </c:pt>
                <c:pt idx="536">
                  <c:v>-7.1425437927246094E-3</c:v>
                </c:pt>
                <c:pt idx="537">
                  <c:v>-0.13498187065124512</c:v>
                </c:pt>
                <c:pt idx="538">
                  <c:v>0.22639083862304688</c:v>
                </c:pt>
                <c:pt idx="539">
                  <c:v>0.12326359748840332</c:v>
                </c:pt>
                <c:pt idx="540">
                  <c:v>-0.57258951663970947</c:v>
                </c:pt>
                <c:pt idx="541">
                  <c:v>-0.67869997024536133</c:v>
                </c:pt>
                <c:pt idx="542">
                  <c:v>0.19021201133728027</c:v>
                </c:pt>
                <c:pt idx="543">
                  <c:v>-0.21708917617797852</c:v>
                </c:pt>
                <c:pt idx="544">
                  <c:v>-0.15662765502929688</c:v>
                </c:pt>
                <c:pt idx="545">
                  <c:v>0.89683747291564941</c:v>
                </c:pt>
                <c:pt idx="546">
                  <c:v>0.2660057544708252</c:v>
                </c:pt>
                <c:pt idx="547">
                  <c:v>-0.25961089134216309</c:v>
                </c:pt>
                <c:pt idx="548">
                  <c:v>-0.24374914169311523</c:v>
                </c:pt>
                <c:pt idx="549">
                  <c:v>0.21463418006896973</c:v>
                </c:pt>
                <c:pt idx="550">
                  <c:v>5.1580905914306641E-2</c:v>
                </c:pt>
                <c:pt idx="551">
                  <c:v>-0.44628548622131348</c:v>
                </c:pt>
                <c:pt idx="552">
                  <c:v>-0.48951351642608643</c:v>
                </c:pt>
                <c:pt idx="553">
                  <c:v>-0.44279956817626953</c:v>
                </c:pt>
                <c:pt idx="554">
                  <c:v>-0.17108440399169922</c:v>
                </c:pt>
                <c:pt idx="555">
                  <c:v>-0.20908379554748535</c:v>
                </c:pt>
                <c:pt idx="556">
                  <c:v>9.8718643188476563E-2</c:v>
                </c:pt>
                <c:pt idx="557">
                  <c:v>0.73434996604919434</c:v>
                </c:pt>
                <c:pt idx="558">
                  <c:v>0.5716550350189209</c:v>
                </c:pt>
                <c:pt idx="559">
                  <c:v>0.36174750328063965</c:v>
                </c:pt>
                <c:pt idx="560">
                  <c:v>0.25708723068237305</c:v>
                </c:pt>
                <c:pt idx="561">
                  <c:v>0.26863765716552734</c:v>
                </c:pt>
                <c:pt idx="562">
                  <c:v>0.10665130615234375</c:v>
                </c:pt>
                <c:pt idx="563">
                  <c:v>-0.11953330039978027</c:v>
                </c:pt>
                <c:pt idx="564">
                  <c:v>-0.13003134727478027</c:v>
                </c:pt>
                <c:pt idx="565">
                  <c:v>-0.55559301376342773</c:v>
                </c:pt>
                <c:pt idx="566">
                  <c:v>-3.3517837524414063E-2</c:v>
                </c:pt>
                <c:pt idx="567">
                  <c:v>-0.44627022743225098</c:v>
                </c:pt>
                <c:pt idx="568">
                  <c:v>-0.16025686264038086</c:v>
                </c:pt>
                <c:pt idx="569">
                  <c:v>-0.1351630687713623</c:v>
                </c:pt>
                <c:pt idx="570">
                  <c:v>1.4587879180908203E-2</c:v>
                </c:pt>
                <c:pt idx="571">
                  <c:v>0.24021410942077637</c:v>
                </c:pt>
                <c:pt idx="572">
                  <c:v>0.15962409973144531</c:v>
                </c:pt>
                <c:pt idx="573">
                  <c:v>0.34233427047729492</c:v>
                </c:pt>
                <c:pt idx="574">
                  <c:v>0.16002464294433594</c:v>
                </c:pt>
                <c:pt idx="575">
                  <c:v>0.23169326782226563</c:v>
                </c:pt>
                <c:pt idx="576">
                  <c:v>-0.24360990524291992</c:v>
                </c:pt>
                <c:pt idx="577">
                  <c:v>-2.1525144577026367E-2</c:v>
                </c:pt>
                <c:pt idx="578">
                  <c:v>-0.10817313194274902</c:v>
                </c:pt>
                <c:pt idx="579">
                  <c:v>-2.0825862884521484E-2</c:v>
                </c:pt>
                <c:pt idx="580">
                  <c:v>2.8141498565673828E-2</c:v>
                </c:pt>
                <c:pt idx="581">
                  <c:v>-0.28546428680419922</c:v>
                </c:pt>
                <c:pt idx="582">
                  <c:v>-0.22669363021850586</c:v>
                </c:pt>
                <c:pt idx="583">
                  <c:v>-0.25574111938476563</c:v>
                </c:pt>
                <c:pt idx="584">
                  <c:v>-2.2390365600585938E-2</c:v>
                </c:pt>
                <c:pt idx="585">
                  <c:v>0.40964579582214355</c:v>
                </c:pt>
                <c:pt idx="586">
                  <c:v>-5.122828483581543E-2</c:v>
                </c:pt>
                <c:pt idx="587">
                  <c:v>0.37758708000183105</c:v>
                </c:pt>
                <c:pt idx="588">
                  <c:v>-0.17679333686828613</c:v>
                </c:pt>
                <c:pt idx="589">
                  <c:v>-0.2446296215057373</c:v>
                </c:pt>
                <c:pt idx="590">
                  <c:v>-0.37104153633117676</c:v>
                </c:pt>
                <c:pt idx="591">
                  <c:v>0.20772743225097656</c:v>
                </c:pt>
                <c:pt idx="592">
                  <c:v>9.5208168029785156E-2</c:v>
                </c:pt>
                <c:pt idx="593">
                  <c:v>0.45343399047851563</c:v>
                </c:pt>
                <c:pt idx="594">
                  <c:v>-0.21918630599975586</c:v>
                </c:pt>
                <c:pt idx="595">
                  <c:v>-0.26335859298706055</c:v>
                </c:pt>
                <c:pt idx="596">
                  <c:v>-0.19497394561767578</c:v>
                </c:pt>
                <c:pt idx="597">
                  <c:v>0.56525373458862305</c:v>
                </c:pt>
                <c:pt idx="598">
                  <c:v>0.17195606231689453</c:v>
                </c:pt>
                <c:pt idx="599">
                  <c:v>0.12225866317749023</c:v>
                </c:pt>
                <c:pt idx="600">
                  <c:v>0.23491525650024414</c:v>
                </c:pt>
                <c:pt idx="601">
                  <c:v>5.8954954147338867E-2</c:v>
                </c:pt>
                <c:pt idx="602">
                  <c:v>2.3562908172607422E-2</c:v>
                </c:pt>
                <c:pt idx="603">
                  <c:v>-4.7595024108886719E-2</c:v>
                </c:pt>
                <c:pt idx="604">
                  <c:v>-0.1387031078338623</c:v>
                </c:pt>
                <c:pt idx="605">
                  <c:v>-0.23368430137634277</c:v>
                </c:pt>
                <c:pt idx="606">
                  <c:v>-5.6934833526611328E-2</c:v>
                </c:pt>
                <c:pt idx="607">
                  <c:v>-0.2179412841796875</c:v>
                </c:pt>
                <c:pt idx="608">
                  <c:v>-5.1788330078125E-2</c:v>
                </c:pt>
                <c:pt idx="609">
                  <c:v>-0.43025350570678711</c:v>
                </c:pt>
                <c:pt idx="610">
                  <c:v>0.56722879409790039</c:v>
                </c:pt>
                <c:pt idx="611">
                  <c:v>0.21570348739624023</c:v>
                </c:pt>
                <c:pt idx="612">
                  <c:v>0.20091056823730469</c:v>
                </c:pt>
                <c:pt idx="613">
                  <c:v>0.28711438179016113</c:v>
                </c:pt>
                <c:pt idx="614">
                  <c:v>-7.8660488128662109E-2</c:v>
                </c:pt>
                <c:pt idx="615">
                  <c:v>0.28234100341796875</c:v>
                </c:pt>
                <c:pt idx="616">
                  <c:v>8.7570428848266602E-2</c:v>
                </c:pt>
                <c:pt idx="617">
                  <c:v>-0.25224637985229492</c:v>
                </c:pt>
                <c:pt idx="618">
                  <c:v>-0.21966409683227539</c:v>
                </c:pt>
                <c:pt idx="619">
                  <c:v>-0.40136384963989258</c:v>
                </c:pt>
                <c:pt idx="620">
                  <c:v>-0.41678071022033691</c:v>
                </c:pt>
                <c:pt idx="621">
                  <c:v>-4.31671142578125E-2</c:v>
                </c:pt>
                <c:pt idx="622">
                  <c:v>-0.22898578643798828</c:v>
                </c:pt>
                <c:pt idx="623">
                  <c:v>0.3211216926574707</c:v>
                </c:pt>
                <c:pt idx="624">
                  <c:v>-1.9323825836181641E-2</c:v>
                </c:pt>
                <c:pt idx="625">
                  <c:v>0.6253352165222168</c:v>
                </c:pt>
                <c:pt idx="626">
                  <c:v>0.41159701347351074</c:v>
                </c:pt>
                <c:pt idx="627">
                  <c:v>-0.22554564476013184</c:v>
                </c:pt>
                <c:pt idx="628">
                  <c:v>4.6792268753051758E-2</c:v>
                </c:pt>
                <c:pt idx="629">
                  <c:v>0.41292333602905273</c:v>
                </c:pt>
                <c:pt idx="630">
                  <c:v>3.4292221069335938E-2</c:v>
                </c:pt>
                <c:pt idx="631">
                  <c:v>0.27286434173583984</c:v>
                </c:pt>
                <c:pt idx="632">
                  <c:v>-0.49782752990722656</c:v>
                </c:pt>
                <c:pt idx="633">
                  <c:v>-0.47528362274169922</c:v>
                </c:pt>
                <c:pt idx="634">
                  <c:v>-0.55763459205627441</c:v>
                </c:pt>
                <c:pt idx="635">
                  <c:v>-0.34931159019470215</c:v>
                </c:pt>
                <c:pt idx="636">
                  <c:v>6.7691802978515625E-2</c:v>
                </c:pt>
                <c:pt idx="637">
                  <c:v>0.27355861663818359</c:v>
                </c:pt>
                <c:pt idx="638">
                  <c:v>0.22807908058166504</c:v>
                </c:pt>
                <c:pt idx="639">
                  <c:v>7.1712732315063477E-2</c:v>
                </c:pt>
                <c:pt idx="640">
                  <c:v>0.27207136154174805</c:v>
                </c:pt>
                <c:pt idx="641">
                  <c:v>-0.18907690048217773</c:v>
                </c:pt>
                <c:pt idx="642">
                  <c:v>-1.7477989196777344E-2</c:v>
                </c:pt>
                <c:pt idx="643">
                  <c:v>4.9209117889404297E-2</c:v>
                </c:pt>
                <c:pt idx="644">
                  <c:v>-3.3571958541870117E-2</c:v>
                </c:pt>
                <c:pt idx="645">
                  <c:v>-0.30338871479034424</c:v>
                </c:pt>
                <c:pt idx="646">
                  <c:v>-7.7260732650756836E-2</c:v>
                </c:pt>
                <c:pt idx="647">
                  <c:v>-7.8796863555908203E-2</c:v>
                </c:pt>
                <c:pt idx="648">
                  <c:v>-0.2627485990524292</c:v>
                </c:pt>
                <c:pt idx="649">
                  <c:v>2.5856971740722656E-2</c:v>
                </c:pt>
                <c:pt idx="650">
                  <c:v>0.17260098457336426</c:v>
                </c:pt>
                <c:pt idx="651">
                  <c:v>0.12255263328552246</c:v>
                </c:pt>
                <c:pt idx="652">
                  <c:v>0.1864314079284668</c:v>
                </c:pt>
                <c:pt idx="653">
                  <c:v>2.3196935653686523E-2</c:v>
                </c:pt>
                <c:pt idx="654">
                  <c:v>-6.5970420837402344E-3</c:v>
                </c:pt>
                <c:pt idx="655">
                  <c:v>0.18993544578552246</c:v>
                </c:pt>
                <c:pt idx="656">
                  <c:v>-5.1344394683837891E-2</c:v>
                </c:pt>
                <c:pt idx="657">
                  <c:v>-3.9910316467285156E-2</c:v>
                </c:pt>
                <c:pt idx="658">
                  <c:v>8.662104606628418E-2</c:v>
                </c:pt>
                <c:pt idx="659">
                  <c:v>-0.17176270484924316</c:v>
                </c:pt>
                <c:pt idx="660">
                  <c:v>-0.29113912582397461</c:v>
                </c:pt>
                <c:pt idx="661">
                  <c:v>-0.24644279479980469</c:v>
                </c:pt>
                <c:pt idx="662">
                  <c:v>3.7224292755126953E-2</c:v>
                </c:pt>
                <c:pt idx="663">
                  <c:v>0.10638332366943359</c:v>
                </c:pt>
                <c:pt idx="664">
                  <c:v>0.16360807418823242</c:v>
                </c:pt>
                <c:pt idx="665">
                  <c:v>4.6818733215332031E-2</c:v>
                </c:pt>
                <c:pt idx="666">
                  <c:v>0.35736894607543945</c:v>
                </c:pt>
                <c:pt idx="667">
                  <c:v>0.1561129093170166</c:v>
                </c:pt>
                <c:pt idx="668">
                  <c:v>-7.0493698120117188E-2</c:v>
                </c:pt>
                <c:pt idx="669">
                  <c:v>-2.5895357131958008E-2</c:v>
                </c:pt>
                <c:pt idx="670">
                  <c:v>-6.4970493316650391E-2</c:v>
                </c:pt>
                <c:pt idx="671">
                  <c:v>-0.27372050285339355</c:v>
                </c:pt>
                <c:pt idx="672">
                  <c:v>6.4705133438110352E-2</c:v>
                </c:pt>
                <c:pt idx="673">
                  <c:v>-0.29534411430358887</c:v>
                </c:pt>
                <c:pt idx="674">
                  <c:v>-0.2017979621887207</c:v>
                </c:pt>
                <c:pt idx="675">
                  <c:v>0.24480819702148438</c:v>
                </c:pt>
                <c:pt idx="676">
                  <c:v>0.34882283210754395</c:v>
                </c:pt>
                <c:pt idx="677">
                  <c:v>0.19930124282836914</c:v>
                </c:pt>
                <c:pt idx="678">
                  <c:v>0.1715700626373291</c:v>
                </c:pt>
                <c:pt idx="679">
                  <c:v>3.3350944519042969E-2</c:v>
                </c:pt>
                <c:pt idx="680">
                  <c:v>5.7569742202758789E-2</c:v>
                </c:pt>
                <c:pt idx="681">
                  <c:v>-7.391357421875E-2</c:v>
                </c:pt>
                <c:pt idx="682">
                  <c:v>-8.3085060119628906E-2</c:v>
                </c:pt>
                <c:pt idx="683">
                  <c:v>-7.8252315521240234E-2</c:v>
                </c:pt>
                <c:pt idx="684">
                  <c:v>-0.17508196830749512</c:v>
                </c:pt>
                <c:pt idx="685">
                  <c:v>-0.14804220199584961</c:v>
                </c:pt>
                <c:pt idx="686">
                  <c:v>-0.18359375</c:v>
                </c:pt>
                <c:pt idx="687">
                  <c:v>-0.31345558166503906</c:v>
                </c:pt>
                <c:pt idx="688">
                  <c:v>-0.31001019477844238</c:v>
                </c:pt>
                <c:pt idx="689">
                  <c:v>-0.3304283618927002</c:v>
                </c:pt>
                <c:pt idx="690">
                  <c:v>-0.23289680480957031</c:v>
                </c:pt>
                <c:pt idx="691">
                  <c:v>0.14471316337585449</c:v>
                </c:pt>
                <c:pt idx="692">
                  <c:v>0.20802521705627441</c:v>
                </c:pt>
                <c:pt idx="693">
                  <c:v>0.10524702072143555</c:v>
                </c:pt>
                <c:pt idx="694">
                  <c:v>-7.3206663131713867E-2</c:v>
                </c:pt>
                <c:pt idx="695">
                  <c:v>8.3334922790527344E-2</c:v>
                </c:pt>
                <c:pt idx="696">
                  <c:v>0.23636698722839355</c:v>
                </c:pt>
                <c:pt idx="697">
                  <c:v>0.42507600784301758</c:v>
                </c:pt>
                <c:pt idx="698">
                  <c:v>-0.10737919807434082</c:v>
                </c:pt>
                <c:pt idx="699">
                  <c:v>6.2752008438110352E-2</c:v>
                </c:pt>
                <c:pt idx="700">
                  <c:v>-0.2115929126739502</c:v>
                </c:pt>
                <c:pt idx="701">
                  <c:v>0.13109922409057617</c:v>
                </c:pt>
                <c:pt idx="702">
                  <c:v>-0.20160603523254395</c:v>
                </c:pt>
                <c:pt idx="703">
                  <c:v>-2.0649433135986328E-2</c:v>
                </c:pt>
                <c:pt idx="704">
                  <c:v>-0.10317707061767578</c:v>
                </c:pt>
                <c:pt idx="705">
                  <c:v>0.76475763320922852</c:v>
                </c:pt>
                <c:pt idx="706">
                  <c:v>0.15600919723510742</c:v>
                </c:pt>
                <c:pt idx="707">
                  <c:v>0.11051630973815918</c:v>
                </c:pt>
                <c:pt idx="708">
                  <c:v>2.5613546371459961E-2</c:v>
                </c:pt>
                <c:pt idx="709">
                  <c:v>-0.14653897285461426</c:v>
                </c:pt>
                <c:pt idx="710">
                  <c:v>-0.36475729942321777</c:v>
                </c:pt>
                <c:pt idx="711">
                  <c:v>-1.1400938034057617E-2</c:v>
                </c:pt>
                <c:pt idx="712">
                  <c:v>-0.13609218597412109</c:v>
                </c:pt>
                <c:pt idx="713">
                  <c:v>-0.20377421379089355</c:v>
                </c:pt>
                <c:pt idx="714">
                  <c:v>0.71602511405944824</c:v>
                </c:pt>
                <c:pt idx="715">
                  <c:v>-2.4903059005737305E-2</c:v>
                </c:pt>
                <c:pt idx="716">
                  <c:v>0.90071320533752441</c:v>
                </c:pt>
                <c:pt idx="717">
                  <c:v>0.21797466278076172</c:v>
                </c:pt>
                <c:pt idx="718">
                  <c:v>-0.38401389122009277</c:v>
                </c:pt>
                <c:pt idx="719">
                  <c:v>-3.0668497085571289E-2</c:v>
                </c:pt>
                <c:pt idx="720">
                  <c:v>-0.20565104484558105</c:v>
                </c:pt>
                <c:pt idx="721">
                  <c:v>0.4147331714630127</c:v>
                </c:pt>
                <c:pt idx="722">
                  <c:v>-0.68786716461181641</c:v>
                </c:pt>
                <c:pt idx="723">
                  <c:v>0.9618837833404541</c:v>
                </c:pt>
                <c:pt idx="724">
                  <c:v>-1.052417516708374</c:v>
                </c:pt>
                <c:pt idx="725">
                  <c:v>6.5025806427001953E-2</c:v>
                </c:pt>
                <c:pt idx="726">
                  <c:v>-0.89083433151245117</c:v>
                </c:pt>
                <c:pt idx="727">
                  <c:v>0.23971128463745117</c:v>
                </c:pt>
                <c:pt idx="728">
                  <c:v>0.18097186088562012</c:v>
                </c:pt>
                <c:pt idx="729">
                  <c:v>-0.26411581039428711</c:v>
                </c:pt>
                <c:pt idx="730">
                  <c:v>0.65019798278808594</c:v>
                </c:pt>
                <c:pt idx="731">
                  <c:v>0.24653768539428711</c:v>
                </c:pt>
                <c:pt idx="732">
                  <c:v>-0.63863062858581543</c:v>
                </c:pt>
                <c:pt idx="733">
                  <c:v>-0.45168828964233398</c:v>
                </c:pt>
                <c:pt idx="734">
                  <c:v>0.34208559989929199</c:v>
                </c:pt>
                <c:pt idx="735">
                  <c:v>4.3968677520751953E-2</c:v>
                </c:pt>
                <c:pt idx="736">
                  <c:v>0.21361970901489258</c:v>
                </c:pt>
                <c:pt idx="737">
                  <c:v>-0.41090106964111328</c:v>
                </c:pt>
                <c:pt idx="738">
                  <c:v>-0.15102434158325195</c:v>
                </c:pt>
                <c:pt idx="739">
                  <c:v>-7.3409080505371094E-4</c:v>
                </c:pt>
                <c:pt idx="740">
                  <c:v>0.48668003082275391</c:v>
                </c:pt>
                <c:pt idx="741">
                  <c:v>-9.8977804183959961E-2</c:v>
                </c:pt>
                <c:pt idx="742">
                  <c:v>-3.512120246887207E-2</c:v>
                </c:pt>
                <c:pt idx="743">
                  <c:v>-0.25825655460357666</c:v>
                </c:pt>
                <c:pt idx="744">
                  <c:v>-0.12269425392150879</c:v>
                </c:pt>
                <c:pt idx="745">
                  <c:v>0.4586789608001709</c:v>
                </c:pt>
                <c:pt idx="746">
                  <c:v>0.14551973342895508</c:v>
                </c:pt>
                <c:pt idx="747">
                  <c:v>3.1636714935302734E-2</c:v>
                </c:pt>
                <c:pt idx="748">
                  <c:v>-1.2727022171020508E-2</c:v>
                </c:pt>
                <c:pt idx="749">
                  <c:v>0.13911008834838867</c:v>
                </c:pt>
                <c:pt idx="750">
                  <c:v>-9.4794750213623047E-2</c:v>
                </c:pt>
                <c:pt idx="751">
                  <c:v>-0.38728141784667969</c:v>
                </c:pt>
                <c:pt idx="752">
                  <c:v>-0.25177323818206787</c:v>
                </c:pt>
                <c:pt idx="753">
                  <c:v>1.8092870712280273E-2</c:v>
                </c:pt>
                <c:pt idx="754">
                  <c:v>6.6715240478515625E-2</c:v>
                </c:pt>
                <c:pt idx="755">
                  <c:v>-0.10948729515075684</c:v>
                </c:pt>
                <c:pt idx="756">
                  <c:v>-1.1323690414428711E-2</c:v>
                </c:pt>
                <c:pt idx="757">
                  <c:v>5.1705598831176758E-2</c:v>
                </c:pt>
                <c:pt idx="758">
                  <c:v>4.6892642974853516E-2</c:v>
                </c:pt>
                <c:pt idx="759">
                  <c:v>0.14100503921508789</c:v>
                </c:pt>
                <c:pt idx="760">
                  <c:v>0.23079442977905273</c:v>
                </c:pt>
                <c:pt idx="761">
                  <c:v>7.5352191925048828E-2</c:v>
                </c:pt>
                <c:pt idx="762">
                  <c:v>-5.41839599609375E-2</c:v>
                </c:pt>
                <c:pt idx="763">
                  <c:v>-4.4985771179199219E-2</c:v>
                </c:pt>
                <c:pt idx="764">
                  <c:v>-0.20090484619140625</c:v>
                </c:pt>
                <c:pt idx="765">
                  <c:v>-0.20967221260070801</c:v>
                </c:pt>
                <c:pt idx="766">
                  <c:v>0.20527076721191406</c:v>
                </c:pt>
                <c:pt idx="767">
                  <c:v>0.25420856475830078</c:v>
                </c:pt>
                <c:pt idx="768">
                  <c:v>-0.19212055206298828</c:v>
                </c:pt>
                <c:pt idx="769">
                  <c:v>7.6014518737792969E-2</c:v>
                </c:pt>
                <c:pt idx="770">
                  <c:v>5.3821802139282227E-2</c:v>
                </c:pt>
                <c:pt idx="771">
                  <c:v>-6.6716909408569336E-2</c:v>
                </c:pt>
                <c:pt idx="772">
                  <c:v>0.21922063827514648</c:v>
                </c:pt>
                <c:pt idx="773">
                  <c:v>-0.18392753601074219</c:v>
                </c:pt>
                <c:pt idx="774">
                  <c:v>-9.0538263320922852E-2</c:v>
                </c:pt>
                <c:pt idx="775">
                  <c:v>0.39092874526977539</c:v>
                </c:pt>
                <c:pt idx="776">
                  <c:v>-0.25539207458496094</c:v>
                </c:pt>
                <c:pt idx="777">
                  <c:v>-4.1938304901123047E-2</c:v>
                </c:pt>
                <c:pt idx="778">
                  <c:v>-0.36883139610290527</c:v>
                </c:pt>
                <c:pt idx="779">
                  <c:v>0.14542794227600098</c:v>
                </c:pt>
                <c:pt idx="780">
                  <c:v>0.31566429138183594</c:v>
                </c:pt>
                <c:pt idx="781">
                  <c:v>0.18872570991516113</c:v>
                </c:pt>
                <c:pt idx="782">
                  <c:v>0.10726451873779297</c:v>
                </c:pt>
                <c:pt idx="783">
                  <c:v>6.6997766494750977E-2</c:v>
                </c:pt>
                <c:pt idx="784">
                  <c:v>-4.71954345703125E-2</c:v>
                </c:pt>
                <c:pt idx="785">
                  <c:v>5.9322834014892578E-2</c:v>
                </c:pt>
                <c:pt idx="786">
                  <c:v>4.7135353088378906E-3</c:v>
                </c:pt>
                <c:pt idx="787">
                  <c:v>-6.4431905746459961E-2</c:v>
                </c:pt>
                <c:pt idx="788">
                  <c:v>-0.17871308326721191</c:v>
                </c:pt>
                <c:pt idx="789">
                  <c:v>-0.193359375</c:v>
                </c:pt>
                <c:pt idx="790">
                  <c:v>-0.25401020050048828</c:v>
                </c:pt>
                <c:pt idx="791">
                  <c:v>-0.15040683746337891</c:v>
                </c:pt>
                <c:pt idx="792">
                  <c:v>0.51465582847595215</c:v>
                </c:pt>
                <c:pt idx="793">
                  <c:v>0.36603355407714844</c:v>
                </c:pt>
                <c:pt idx="794">
                  <c:v>0.20985722541809082</c:v>
                </c:pt>
                <c:pt idx="795">
                  <c:v>0.14544773101806641</c:v>
                </c:pt>
                <c:pt idx="796">
                  <c:v>3.6613941192626953E-3</c:v>
                </c:pt>
                <c:pt idx="797">
                  <c:v>6.3340187072753906E-2</c:v>
                </c:pt>
                <c:pt idx="798">
                  <c:v>-4.92706298828125E-2</c:v>
                </c:pt>
                <c:pt idx="799">
                  <c:v>4.1539907455444336E-2</c:v>
                </c:pt>
                <c:pt idx="800">
                  <c:v>-0.141693115234375</c:v>
                </c:pt>
                <c:pt idx="801">
                  <c:v>-0.21976137161254883</c:v>
                </c:pt>
                <c:pt idx="802">
                  <c:v>-0.28164124488830566</c:v>
                </c:pt>
                <c:pt idx="803">
                  <c:v>-0.28700423240661621</c:v>
                </c:pt>
                <c:pt idx="804">
                  <c:v>-0.36516547203063965</c:v>
                </c:pt>
                <c:pt idx="805">
                  <c:v>8.4154605865478516E-3</c:v>
                </c:pt>
                <c:pt idx="806">
                  <c:v>-0.14160633087158203</c:v>
                </c:pt>
                <c:pt idx="807">
                  <c:v>-9.0878009796142578E-2</c:v>
                </c:pt>
                <c:pt idx="808">
                  <c:v>-0.14560699462890625</c:v>
                </c:pt>
                <c:pt idx="809">
                  <c:v>1.2231826782226563E-2</c:v>
                </c:pt>
                <c:pt idx="810">
                  <c:v>2.5213718414306641E-2</c:v>
                </c:pt>
                <c:pt idx="811">
                  <c:v>-4.048466682434082E-2</c:v>
                </c:pt>
                <c:pt idx="812">
                  <c:v>-5.8008432388305664E-2</c:v>
                </c:pt>
                <c:pt idx="813">
                  <c:v>0.19556832313537598</c:v>
                </c:pt>
                <c:pt idx="814">
                  <c:v>0.14770221710205078</c:v>
                </c:pt>
                <c:pt idx="815">
                  <c:v>-3.5184860229492188E-2</c:v>
                </c:pt>
                <c:pt idx="816">
                  <c:v>0.13699960708618164</c:v>
                </c:pt>
                <c:pt idx="817">
                  <c:v>-1.4361381530761719E-2</c:v>
                </c:pt>
                <c:pt idx="818">
                  <c:v>-3.9180278778076172E-2</c:v>
                </c:pt>
                <c:pt idx="819">
                  <c:v>1.7725467681884766E-2</c:v>
                </c:pt>
                <c:pt idx="820">
                  <c:v>0.10435390472412109</c:v>
                </c:pt>
                <c:pt idx="821">
                  <c:v>0.44471549987792969</c:v>
                </c:pt>
                <c:pt idx="822">
                  <c:v>-7.1421146392822266E-2</c:v>
                </c:pt>
                <c:pt idx="823">
                  <c:v>8.8780403137207031E-2</c:v>
                </c:pt>
                <c:pt idx="824">
                  <c:v>-0.14838600158691406</c:v>
                </c:pt>
                <c:pt idx="825">
                  <c:v>2.0577192306518555E-2</c:v>
                </c:pt>
                <c:pt idx="826">
                  <c:v>0.27496457099914551</c:v>
                </c:pt>
                <c:pt idx="827">
                  <c:v>-8.8877201080322266E-2</c:v>
                </c:pt>
                <c:pt idx="828">
                  <c:v>-0.51110303401947021</c:v>
                </c:pt>
                <c:pt idx="829">
                  <c:v>4.9391508102416992E-2</c:v>
                </c:pt>
                <c:pt idx="830">
                  <c:v>-0.14154195785522461</c:v>
                </c:pt>
                <c:pt idx="831">
                  <c:v>4.705047607421875E-2</c:v>
                </c:pt>
                <c:pt idx="832">
                  <c:v>9.2662572860717773E-2</c:v>
                </c:pt>
                <c:pt idx="833">
                  <c:v>4.9263238906860352E-2</c:v>
                </c:pt>
                <c:pt idx="834">
                  <c:v>0.12005829811096191</c:v>
                </c:pt>
                <c:pt idx="835">
                  <c:v>1.0001182556152344E-2</c:v>
                </c:pt>
                <c:pt idx="836">
                  <c:v>2.557373046875E-2</c:v>
                </c:pt>
                <c:pt idx="837">
                  <c:v>-8.2049846649169922E-2</c:v>
                </c:pt>
                <c:pt idx="838">
                  <c:v>0.11077666282653809</c:v>
                </c:pt>
                <c:pt idx="839">
                  <c:v>-2.3817300796508789E-2</c:v>
                </c:pt>
                <c:pt idx="840">
                  <c:v>-5.0930023193359375E-2</c:v>
                </c:pt>
                <c:pt idx="841">
                  <c:v>-0.11053991317749023</c:v>
                </c:pt>
                <c:pt idx="842">
                  <c:v>-6.8360567092895508E-2</c:v>
                </c:pt>
                <c:pt idx="843">
                  <c:v>-0.1196897029876709</c:v>
                </c:pt>
                <c:pt idx="844">
                  <c:v>-0.1098172664642334</c:v>
                </c:pt>
                <c:pt idx="845">
                  <c:v>-0.17052078247070313</c:v>
                </c:pt>
                <c:pt idx="846">
                  <c:v>-8.2922220230102539E-2</c:v>
                </c:pt>
                <c:pt idx="847">
                  <c:v>0.17963552474975586</c:v>
                </c:pt>
                <c:pt idx="848">
                  <c:v>0.30054855346679688</c:v>
                </c:pt>
                <c:pt idx="849">
                  <c:v>8.0193042755126953E-2</c:v>
                </c:pt>
                <c:pt idx="850">
                  <c:v>-0.24547195434570313</c:v>
                </c:pt>
                <c:pt idx="851">
                  <c:v>-0.12952351570129395</c:v>
                </c:pt>
                <c:pt idx="852">
                  <c:v>-9.1806650161743164E-2</c:v>
                </c:pt>
                <c:pt idx="853">
                  <c:v>-0.14545798301696777</c:v>
                </c:pt>
                <c:pt idx="854">
                  <c:v>-3.2707452774047852E-2</c:v>
                </c:pt>
                <c:pt idx="855">
                  <c:v>0.29019856452941895</c:v>
                </c:pt>
                <c:pt idx="856">
                  <c:v>0.1576530933380127</c:v>
                </c:pt>
                <c:pt idx="857">
                  <c:v>0.34938621520996094</c:v>
                </c:pt>
                <c:pt idx="858">
                  <c:v>-5.7656526565551758E-2</c:v>
                </c:pt>
                <c:pt idx="859">
                  <c:v>-0.2051546573638916</c:v>
                </c:pt>
                <c:pt idx="860">
                  <c:v>-0.14263606071472168</c:v>
                </c:pt>
                <c:pt idx="861">
                  <c:v>4.6674966812133789E-2</c:v>
                </c:pt>
                <c:pt idx="862">
                  <c:v>-9.6922874450683594E-2</c:v>
                </c:pt>
                <c:pt idx="863">
                  <c:v>-9.2930078506469727E-2</c:v>
                </c:pt>
                <c:pt idx="864">
                  <c:v>7.1591615676879883E-2</c:v>
                </c:pt>
                <c:pt idx="865">
                  <c:v>6.9806098937988281E-2</c:v>
                </c:pt>
                <c:pt idx="866">
                  <c:v>0.12814879417419434</c:v>
                </c:pt>
                <c:pt idx="867">
                  <c:v>-0.11112737655639648</c:v>
                </c:pt>
                <c:pt idx="868">
                  <c:v>0.24105501174926758</c:v>
                </c:pt>
                <c:pt idx="869">
                  <c:v>-0.20023393630981445</c:v>
                </c:pt>
                <c:pt idx="870">
                  <c:v>-3.1553030014038086E-2</c:v>
                </c:pt>
                <c:pt idx="871">
                  <c:v>8.2642316818237305E-2</c:v>
                </c:pt>
                <c:pt idx="872">
                  <c:v>5.0541162490844727E-2</c:v>
                </c:pt>
                <c:pt idx="873">
                  <c:v>1.8285751342773438E-2</c:v>
                </c:pt>
                <c:pt idx="874">
                  <c:v>4.6002388000488281E-2</c:v>
                </c:pt>
                <c:pt idx="875">
                  <c:v>8.3366870880126953E-2</c:v>
                </c:pt>
                <c:pt idx="876">
                  <c:v>-0.10619401931762695</c:v>
                </c:pt>
                <c:pt idx="877">
                  <c:v>1.0886192321777344E-2</c:v>
                </c:pt>
                <c:pt idx="878">
                  <c:v>0.10484528541564941</c:v>
                </c:pt>
                <c:pt idx="879">
                  <c:v>-6.3982963562011719E-2</c:v>
                </c:pt>
                <c:pt idx="880">
                  <c:v>7.8127384185791016E-3</c:v>
                </c:pt>
                <c:pt idx="881">
                  <c:v>-4.8044919967651367E-2</c:v>
                </c:pt>
                <c:pt idx="882">
                  <c:v>-0.15460848808288574</c:v>
                </c:pt>
                <c:pt idx="883">
                  <c:v>4.0198326110839844E-2</c:v>
                </c:pt>
                <c:pt idx="884">
                  <c:v>3.2111644744873047E-2</c:v>
                </c:pt>
                <c:pt idx="885">
                  <c:v>-0.16943216323852539</c:v>
                </c:pt>
                <c:pt idx="886">
                  <c:v>0.16924834251403809</c:v>
                </c:pt>
                <c:pt idx="887">
                  <c:v>-5.1337003707885742E-2</c:v>
                </c:pt>
                <c:pt idx="888">
                  <c:v>7.9746246337890625E-3</c:v>
                </c:pt>
                <c:pt idx="889">
                  <c:v>7.1282863616943359E-2</c:v>
                </c:pt>
                <c:pt idx="890">
                  <c:v>-2.6268243789672852E-2</c:v>
                </c:pt>
                <c:pt idx="891">
                  <c:v>3.3700942993164063E-2</c:v>
                </c:pt>
                <c:pt idx="892">
                  <c:v>4.4751167297363281E-2</c:v>
                </c:pt>
                <c:pt idx="893">
                  <c:v>-4.5199871063232422E-2</c:v>
                </c:pt>
                <c:pt idx="894">
                  <c:v>-5.6405067443847656E-3</c:v>
                </c:pt>
                <c:pt idx="895">
                  <c:v>-0.10139083862304687</c:v>
                </c:pt>
                <c:pt idx="896">
                  <c:v>0.21423482894897461</c:v>
                </c:pt>
                <c:pt idx="897">
                  <c:v>0.66822528839111328</c:v>
                </c:pt>
                <c:pt idx="898">
                  <c:v>0.33792948722839355</c:v>
                </c:pt>
                <c:pt idx="899">
                  <c:v>0.1624143123626709</c:v>
                </c:pt>
                <c:pt idx="900">
                  <c:v>0.18421816825866699</c:v>
                </c:pt>
                <c:pt idx="901">
                  <c:v>-0.24693059921264648</c:v>
                </c:pt>
                <c:pt idx="902">
                  <c:v>6.1148405075073242E-2</c:v>
                </c:pt>
                <c:pt idx="903">
                  <c:v>-3.267979621887207E-2</c:v>
                </c:pt>
                <c:pt idx="904">
                  <c:v>-0.25572109222412109</c:v>
                </c:pt>
                <c:pt idx="905">
                  <c:v>-0.15928530693054199</c:v>
                </c:pt>
                <c:pt idx="906">
                  <c:v>-0.47321105003356934</c:v>
                </c:pt>
                <c:pt idx="907">
                  <c:v>-0.31087756156921387</c:v>
                </c:pt>
                <c:pt idx="908">
                  <c:v>-0.14946460723876953</c:v>
                </c:pt>
                <c:pt idx="909">
                  <c:v>0.22570228576660156</c:v>
                </c:pt>
                <c:pt idx="910">
                  <c:v>0.26501607894897461</c:v>
                </c:pt>
                <c:pt idx="911">
                  <c:v>0.41284704208374023</c:v>
                </c:pt>
                <c:pt idx="912">
                  <c:v>7.9470157623291016E-2</c:v>
                </c:pt>
                <c:pt idx="913">
                  <c:v>0.30962848663330078</c:v>
                </c:pt>
                <c:pt idx="914">
                  <c:v>-0.13588237762451172</c:v>
                </c:pt>
                <c:pt idx="915">
                  <c:v>1.7236948013305664E-2</c:v>
                </c:pt>
                <c:pt idx="916">
                  <c:v>1.2202024459838867E-2</c:v>
                </c:pt>
                <c:pt idx="917">
                  <c:v>-0.14850616455078125</c:v>
                </c:pt>
                <c:pt idx="918">
                  <c:v>-5.6721210479736328E-2</c:v>
                </c:pt>
                <c:pt idx="919">
                  <c:v>-0.29137611389160156</c:v>
                </c:pt>
                <c:pt idx="920">
                  <c:v>-0.4220430850982666</c:v>
                </c:pt>
                <c:pt idx="921">
                  <c:v>-0.26757550239562988</c:v>
                </c:pt>
                <c:pt idx="922">
                  <c:v>3.152918815612793E-2</c:v>
                </c:pt>
                <c:pt idx="923">
                  <c:v>1.8498897552490234E-2</c:v>
                </c:pt>
                <c:pt idx="924">
                  <c:v>-0.10353207588195801</c:v>
                </c:pt>
                <c:pt idx="925">
                  <c:v>0.35949850082397461</c:v>
                </c:pt>
                <c:pt idx="926">
                  <c:v>2.0746707916259766E-2</c:v>
                </c:pt>
                <c:pt idx="927">
                  <c:v>0.27878260612487793</c:v>
                </c:pt>
                <c:pt idx="928">
                  <c:v>4.8553466796875E-2</c:v>
                </c:pt>
                <c:pt idx="929">
                  <c:v>0.22677826881408691</c:v>
                </c:pt>
                <c:pt idx="930">
                  <c:v>-0.19604158401489258</c:v>
                </c:pt>
                <c:pt idx="931">
                  <c:v>-1.7788887023925781E-2</c:v>
                </c:pt>
                <c:pt idx="932">
                  <c:v>3.526759147644043E-2</c:v>
                </c:pt>
                <c:pt idx="933">
                  <c:v>-0.35347628593444824</c:v>
                </c:pt>
                <c:pt idx="934">
                  <c:v>-0.3488163948059082</c:v>
                </c:pt>
                <c:pt idx="935">
                  <c:v>2.6154518127441406E-2</c:v>
                </c:pt>
                <c:pt idx="936">
                  <c:v>0.11855912208557129</c:v>
                </c:pt>
                <c:pt idx="937">
                  <c:v>7.5336694717407227E-2</c:v>
                </c:pt>
                <c:pt idx="938">
                  <c:v>6.5196037292480469E-2</c:v>
                </c:pt>
                <c:pt idx="939">
                  <c:v>2.9211759567260742E-2</c:v>
                </c:pt>
                <c:pt idx="940">
                  <c:v>-0.16529417037963867</c:v>
                </c:pt>
                <c:pt idx="941">
                  <c:v>-2.5244235992431641E-2</c:v>
                </c:pt>
                <c:pt idx="942">
                  <c:v>-0.16532444953918457</c:v>
                </c:pt>
                <c:pt idx="943">
                  <c:v>8.2519292831420898E-2</c:v>
                </c:pt>
                <c:pt idx="944">
                  <c:v>-4.4203042984008789E-2</c:v>
                </c:pt>
                <c:pt idx="945">
                  <c:v>-0.16118407249450684</c:v>
                </c:pt>
                <c:pt idx="946">
                  <c:v>0.14409804344177246</c:v>
                </c:pt>
                <c:pt idx="947">
                  <c:v>2.0173788070678711E-2</c:v>
                </c:pt>
                <c:pt idx="948">
                  <c:v>0.42711710929870605</c:v>
                </c:pt>
                <c:pt idx="949">
                  <c:v>0.26140642166137695</c:v>
                </c:pt>
                <c:pt idx="950">
                  <c:v>0.25019001960754395</c:v>
                </c:pt>
                <c:pt idx="951">
                  <c:v>-0.1979515552520752</c:v>
                </c:pt>
                <c:pt idx="952">
                  <c:v>-0.16483306884765625</c:v>
                </c:pt>
                <c:pt idx="953">
                  <c:v>0.4947199821472168</c:v>
                </c:pt>
                <c:pt idx="954">
                  <c:v>0.27779793739318848</c:v>
                </c:pt>
                <c:pt idx="955">
                  <c:v>7.7574968338012695E-2</c:v>
                </c:pt>
                <c:pt idx="956">
                  <c:v>-0.10412001609802246</c:v>
                </c:pt>
                <c:pt idx="957">
                  <c:v>-0.12186598777770996</c:v>
                </c:pt>
                <c:pt idx="958">
                  <c:v>-0.38118386268615723</c:v>
                </c:pt>
                <c:pt idx="959">
                  <c:v>-0.2314760684967041</c:v>
                </c:pt>
                <c:pt idx="960">
                  <c:v>-0.58737492561340332</c:v>
                </c:pt>
                <c:pt idx="961">
                  <c:v>0.28278708457946777</c:v>
                </c:pt>
                <c:pt idx="962">
                  <c:v>1.1157164573669434</c:v>
                </c:pt>
                <c:pt idx="963">
                  <c:v>0.19808077812194824</c:v>
                </c:pt>
                <c:pt idx="964">
                  <c:v>5.8102607727050781E-2</c:v>
                </c:pt>
                <c:pt idx="965">
                  <c:v>0.25296258926391602</c:v>
                </c:pt>
                <c:pt idx="966">
                  <c:v>2.309107780456543E-2</c:v>
                </c:pt>
                <c:pt idx="967">
                  <c:v>-2.3855686187744141E-2</c:v>
                </c:pt>
                <c:pt idx="968">
                  <c:v>-0.19447660446166992</c:v>
                </c:pt>
                <c:pt idx="969">
                  <c:v>-0.14100909233093262</c:v>
                </c:pt>
                <c:pt idx="970">
                  <c:v>-0.35297036170959473</c:v>
                </c:pt>
                <c:pt idx="971">
                  <c:v>-0.337738037109375</c:v>
                </c:pt>
                <c:pt idx="972">
                  <c:v>-0.44439268112182617</c:v>
                </c:pt>
                <c:pt idx="973">
                  <c:v>-0.43629765510559082</c:v>
                </c:pt>
                <c:pt idx="974">
                  <c:v>0.5213165283203125</c:v>
                </c:pt>
                <c:pt idx="975">
                  <c:v>0.60944318771362305</c:v>
                </c:pt>
                <c:pt idx="976">
                  <c:v>0.1606285572052002</c:v>
                </c:pt>
                <c:pt idx="977">
                  <c:v>0.16158032417297363</c:v>
                </c:pt>
                <c:pt idx="978">
                  <c:v>0.28989458084106445</c:v>
                </c:pt>
                <c:pt idx="979">
                  <c:v>0.49522757530212402</c:v>
                </c:pt>
                <c:pt idx="980">
                  <c:v>0.23653221130371094</c:v>
                </c:pt>
                <c:pt idx="981">
                  <c:v>2.6033163070678711E-2</c:v>
                </c:pt>
                <c:pt idx="982">
                  <c:v>-0.2595677375793457</c:v>
                </c:pt>
                <c:pt idx="983">
                  <c:v>-0.68840456008911133</c:v>
                </c:pt>
                <c:pt idx="984">
                  <c:v>-0.58439111709594727</c:v>
                </c:pt>
                <c:pt idx="985">
                  <c:v>-0.54367256164550781</c:v>
                </c:pt>
                <c:pt idx="986">
                  <c:v>-0.42461943626403809</c:v>
                </c:pt>
                <c:pt idx="987">
                  <c:v>-0.32301664352416992</c:v>
                </c:pt>
                <c:pt idx="988">
                  <c:v>0.37613606452941895</c:v>
                </c:pt>
                <c:pt idx="989">
                  <c:v>1.7838656902313232</c:v>
                </c:pt>
                <c:pt idx="990">
                  <c:v>1.0312752723693848</c:v>
                </c:pt>
                <c:pt idx="991">
                  <c:v>-0.30247807502746582</c:v>
                </c:pt>
                <c:pt idx="992">
                  <c:v>-0.86237764358520508</c:v>
                </c:pt>
                <c:pt idx="993">
                  <c:v>-0.60577201843261719</c:v>
                </c:pt>
                <c:pt idx="994">
                  <c:v>-0.31154727935791016</c:v>
                </c:pt>
                <c:pt idx="995">
                  <c:v>-0.13996767997741699</c:v>
                </c:pt>
                <c:pt idx="996">
                  <c:v>0.65305137634277344</c:v>
                </c:pt>
                <c:pt idx="997">
                  <c:v>-0.15072250366210938</c:v>
                </c:pt>
                <c:pt idx="998">
                  <c:v>-0.71078896522521973</c:v>
                </c:pt>
                <c:pt idx="999">
                  <c:v>-0.43765878677368164</c:v>
                </c:pt>
                <c:pt idx="1000">
                  <c:v>0.27792906761169434</c:v>
                </c:pt>
                <c:pt idx="1001">
                  <c:v>4.838871955871582E-2</c:v>
                </c:pt>
                <c:pt idx="1002">
                  <c:v>8.0323934555053711E-2</c:v>
                </c:pt>
                <c:pt idx="1003">
                  <c:v>3.6855697631835938E-2</c:v>
                </c:pt>
                <c:pt idx="1004">
                  <c:v>7.3225975036621094E-2</c:v>
                </c:pt>
                <c:pt idx="1005">
                  <c:v>6.7348241806030273E-2</c:v>
                </c:pt>
                <c:pt idx="1006">
                  <c:v>-7.9989433288574219E-4</c:v>
                </c:pt>
                <c:pt idx="1007">
                  <c:v>1.3154029846191406E-2</c:v>
                </c:pt>
                <c:pt idx="1008">
                  <c:v>2.9332876205444336E-2</c:v>
                </c:pt>
                <c:pt idx="1009">
                  <c:v>-0.1606132984161377</c:v>
                </c:pt>
                <c:pt idx="1010">
                  <c:v>-0.14694046974182129</c:v>
                </c:pt>
                <c:pt idx="1011">
                  <c:v>-0.15490579605102539</c:v>
                </c:pt>
                <c:pt idx="1012">
                  <c:v>-0.1632990837097168</c:v>
                </c:pt>
                <c:pt idx="1013">
                  <c:v>-2.1818876266479492E-2</c:v>
                </c:pt>
                <c:pt idx="1014">
                  <c:v>8.7423086166381836E-2</c:v>
                </c:pt>
                <c:pt idx="1015">
                  <c:v>-0.16907668113708496</c:v>
                </c:pt>
                <c:pt idx="1016">
                  <c:v>-6.1464309692382813E-2</c:v>
                </c:pt>
                <c:pt idx="1017">
                  <c:v>0.18390440940856934</c:v>
                </c:pt>
                <c:pt idx="1018">
                  <c:v>-0.10102629661560059</c:v>
                </c:pt>
                <c:pt idx="1019">
                  <c:v>-0.25660133361816406</c:v>
                </c:pt>
                <c:pt idx="1020">
                  <c:v>3.8057804107666016E-2</c:v>
                </c:pt>
                <c:pt idx="1021">
                  <c:v>0.33595561981201172</c:v>
                </c:pt>
                <c:pt idx="1022">
                  <c:v>0.36737442016601563</c:v>
                </c:pt>
                <c:pt idx="1023">
                  <c:v>-7.2728872299194336E-2</c:v>
                </c:pt>
                <c:pt idx="1024">
                  <c:v>1.2133121490478516E-2</c:v>
                </c:pt>
                <c:pt idx="1025">
                  <c:v>-0.34213089942932129</c:v>
                </c:pt>
                <c:pt idx="1026">
                  <c:v>0.23042631149291992</c:v>
                </c:pt>
                <c:pt idx="1027">
                  <c:v>0.48450350761413574</c:v>
                </c:pt>
                <c:pt idx="1028">
                  <c:v>0.30035018920898438</c:v>
                </c:pt>
                <c:pt idx="1029">
                  <c:v>0.43534183502197266</c:v>
                </c:pt>
                <c:pt idx="1030">
                  <c:v>0.81975007057189941</c:v>
                </c:pt>
                <c:pt idx="1031">
                  <c:v>-5.6116580963134766E-3</c:v>
                </c:pt>
                <c:pt idx="1032">
                  <c:v>4.3122053146362305E-2</c:v>
                </c:pt>
                <c:pt idx="1033">
                  <c:v>-0.2815098762512207</c:v>
                </c:pt>
                <c:pt idx="1034">
                  <c:v>-7.5686931610107422E-2</c:v>
                </c:pt>
                <c:pt idx="1035">
                  <c:v>-0.58213233947753906</c:v>
                </c:pt>
                <c:pt idx="1036">
                  <c:v>-0.3418576717376709</c:v>
                </c:pt>
                <c:pt idx="1037">
                  <c:v>-0.49945664405822754</c:v>
                </c:pt>
                <c:pt idx="1038">
                  <c:v>-0.52723813056945801</c:v>
                </c:pt>
                <c:pt idx="1039">
                  <c:v>0.59018373489379883</c:v>
                </c:pt>
                <c:pt idx="1040">
                  <c:v>9.5280885696411133E-2</c:v>
                </c:pt>
                <c:pt idx="1041">
                  <c:v>-2.4932622909545898E-2</c:v>
                </c:pt>
                <c:pt idx="1042">
                  <c:v>0.72362089157104492</c:v>
                </c:pt>
                <c:pt idx="1043">
                  <c:v>1.1507987976074219E-2</c:v>
                </c:pt>
                <c:pt idx="1044">
                  <c:v>6.7920446395874023E-2</c:v>
                </c:pt>
                <c:pt idx="1045">
                  <c:v>-0.44777560234069824</c:v>
                </c:pt>
                <c:pt idx="1046">
                  <c:v>-0.17187261581420898</c:v>
                </c:pt>
                <c:pt idx="1047">
                  <c:v>0.20792365074157715</c:v>
                </c:pt>
                <c:pt idx="1048">
                  <c:v>-0.31183433532714844</c:v>
                </c:pt>
                <c:pt idx="1049">
                  <c:v>-0.16918826103210449</c:v>
                </c:pt>
                <c:pt idx="1050">
                  <c:v>-0.26064729690551758</c:v>
                </c:pt>
                <c:pt idx="1051">
                  <c:v>-0.31018662452697754</c:v>
                </c:pt>
                <c:pt idx="1052">
                  <c:v>0.2105867862701416</c:v>
                </c:pt>
                <c:pt idx="1053">
                  <c:v>0.54791951179504395</c:v>
                </c:pt>
                <c:pt idx="1054">
                  <c:v>0.23563385009765625</c:v>
                </c:pt>
                <c:pt idx="1055">
                  <c:v>-0.18223023414611816</c:v>
                </c:pt>
                <c:pt idx="1056">
                  <c:v>-0.33276009559631348</c:v>
                </c:pt>
                <c:pt idx="1057">
                  <c:v>-0.24352097511291504</c:v>
                </c:pt>
                <c:pt idx="1058">
                  <c:v>0.17507171630859375</c:v>
                </c:pt>
                <c:pt idx="1059">
                  <c:v>1.2058734893798828E-2</c:v>
                </c:pt>
                <c:pt idx="1060">
                  <c:v>0.35878705978393555</c:v>
                </c:pt>
                <c:pt idx="1061">
                  <c:v>2.7668476104736328E-3</c:v>
                </c:pt>
                <c:pt idx="1062">
                  <c:v>-0.2478482723236084</c:v>
                </c:pt>
                <c:pt idx="1063">
                  <c:v>-0.11766576766967773</c:v>
                </c:pt>
                <c:pt idx="1064">
                  <c:v>-0.41879916191101074</c:v>
                </c:pt>
                <c:pt idx="1065">
                  <c:v>1.001906156539917</c:v>
                </c:pt>
                <c:pt idx="1066">
                  <c:v>-0.34718465805053711</c:v>
                </c:pt>
                <c:pt idx="1067">
                  <c:v>-0.34180331230163574</c:v>
                </c:pt>
                <c:pt idx="1068">
                  <c:v>0.4747624397277832</c:v>
                </c:pt>
                <c:pt idx="1069">
                  <c:v>-1.6650915145874023E-2</c:v>
                </c:pt>
                <c:pt idx="1070">
                  <c:v>0.1675717830657959</c:v>
                </c:pt>
                <c:pt idx="1071">
                  <c:v>-0.34949183464050293</c:v>
                </c:pt>
                <c:pt idx="1072">
                  <c:v>0.40172934532165527</c:v>
                </c:pt>
                <c:pt idx="1073">
                  <c:v>-0.15092730522155762</c:v>
                </c:pt>
                <c:pt idx="1074">
                  <c:v>0.61693882942199707</c:v>
                </c:pt>
                <c:pt idx="1075">
                  <c:v>-0.37034916877746582</c:v>
                </c:pt>
                <c:pt idx="1076">
                  <c:v>-0.35058307647705078</c:v>
                </c:pt>
                <c:pt idx="1077">
                  <c:v>-0.73591923713684082</c:v>
                </c:pt>
                <c:pt idx="1078">
                  <c:v>6.0082674026489258E-2</c:v>
                </c:pt>
                <c:pt idx="1079">
                  <c:v>0.22241306304931641</c:v>
                </c:pt>
                <c:pt idx="1080">
                  <c:v>-7.7569007873535156E-2</c:v>
                </c:pt>
                <c:pt idx="1081">
                  <c:v>1.7104387283325195E-2</c:v>
                </c:pt>
                <c:pt idx="1082">
                  <c:v>-0.12328362464904785</c:v>
                </c:pt>
                <c:pt idx="1083">
                  <c:v>0.12629914283752441</c:v>
                </c:pt>
                <c:pt idx="1084">
                  <c:v>-0.18881893157958984</c:v>
                </c:pt>
                <c:pt idx="1085">
                  <c:v>5.1260948181152344E-2</c:v>
                </c:pt>
                <c:pt idx="1086">
                  <c:v>0.21383523941040039</c:v>
                </c:pt>
                <c:pt idx="1087">
                  <c:v>6.6443920135498047E-2</c:v>
                </c:pt>
                <c:pt idx="1088">
                  <c:v>-9.6626043319702148E-2</c:v>
                </c:pt>
                <c:pt idx="1089">
                  <c:v>-3.3551454544067383E-2</c:v>
                </c:pt>
                <c:pt idx="1090">
                  <c:v>-0.23759031295776367</c:v>
                </c:pt>
                <c:pt idx="1091">
                  <c:v>0.14519882202148438</c:v>
                </c:pt>
                <c:pt idx="1092">
                  <c:v>-8.8369369506835938E-2</c:v>
                </c:pt>
                <c:pt idx="1093">
                  <c:v>-0.13955831527709961</c:v>
                </c:pt>
                <c:pt idx="1094">
                  <c:v>-4.1404962539672852E-2</c:v>
                </c:pt>
                <c:pt idx="1095">
                  <c:v>3.7053823471069336E-2</c:v>
                </c:pt>
                <c:pt idx="1096">
                  <c:v>0.32024788856506348</c:v>
                </c:pt>
                <c:pt idx="1097">
                  <c:v>-2.0406246185302734E-3</c:v>
                </c:pt>
                <c:pt idx="1098">
                  <c:v>-5.1969289779663086E-2</c:v>
                </c:pt>
                <c:pt idx="1099">
                  <c:v>-0.15928363800048828</c:v>
                </c:pt>
                <c:pt idx="1100">
                  <c:v>-0.21189284324645996</c:v>
                </c:pt>
                <c:pt idx="1101">
                  <c:v>-4.950714111328125E-2</c:v>
                </c:pt>
                <c:pt idx="1102">
                  <c:v>0.117706298828125</c:v>
                </c:pt>
                <c:pt idx="1103">
                  <c:v>0.12381911277770996</c:v>
                </c:pt>
                <c:pt idx="1104">
                  <c:v>2.0267155170440674</c:v>
                </c:pt>
                <c:pt idx="1105">
                  <c:v>2.5995795726776123</c:v>
                </c:pt>
                <c:pt idx="1106">
                  <c:v>0.59504008293151855</c:v>
                </c:pt>
                <c:pt idx="1107">
                  <c:v>-0.9535069465637207</c:v>
                </c:pt>
                <c:pt idx="1108">
                  <c:v>-0.713897705078125</c:v>
                </c:pt>
                <c:pt idx="1109">
                  <c:v>8.3284854888916016E-2</c:v>
                </c:pt>
                <c:pt idx="1110">
                  <c:v>-1.0021052360534668</c:v>
                </c:pt>
                <c:pt idx="1111">
                  <c:v>-0.69378471374511719</c:v>
                </c:pt>
                <c:pt idx="1112">
                  <c:v>-1.4328718185424805E-2</c:v>
                </c:pt>
                <c:pt idx="1113">
                  <c:v>0.4421088695526123</c:v>
                </c:pt>
                <c:pt idx="1114">
                  <c:v>-0.50811624526977539</c:v>
                </c:pt>
                <c:pt idx="1115">
                  <c:v>-0.61960482597351074</c:v>
                </c:pt>
                <c:pt idx="1116">
                  <c:v>-1.2413840293884277</c:v>
                </c:pt>
                <c:pt idx="1117">
                  <c:v>-0.64277863502502441</c:v>
                </c:pt>
                <c:pt idx="1118">
                  <c:v>0.5690925121307373</c:v>
                </c:pt>
                <c:pt idx="1119">
                  <c:v>2.0501852035522461E-2</c:v>
                </c:pt>
                <c:pt idx="1120">
                  <c:v>5.5558681488037109E-3</c:v>
                </c:pt>
                <c:pt idx="1121">
                  <c:v>-0.37326979637145996</c:v>
                </c:pt>
                <c:pt idx="1122">
                  <c:v>0.56020355224609375</c:v>
                </c:pt>
                <c:pt idx="1123">
                  <c:v>0.48473000526428223</c:v>
                </c:pt>
                <c:pt idx="1124">
                  <c:v>0.55533623695373535</c:v>
                </c:pt>
                <c:pt idx="1125">
                  <c:v>-1.936793327331543E-2</c:v>
                </c:pt>
                <c:pt idx="1126">
                  <c:v>-0.12694764137268066</c:v>
                </c:pt>
                <c:pt idx="1127">
                  <c:v>-0.30468940734863281</c:v>
                </c:pt>
                <c:pt idx="1128">
                  <c:v>-0.32809305191040039</c:v>
                </c:pt>
                <c:pt idx="1129">
                  <c:v>-0.40027284622192383</c:v>
                </c:pt>
                <c:pt idx="1130">
                  <c:v>-0.27240920066833496</c:v>
                </c:pt>
                <c:pt idx="1131">
                  <c:v>-0.28115582466125488</c:v>
                </c:pt>
                <c:pt idx="1132">
                  <c:v>-5.1292896270751953E-2</c:v>
                </c:pt>
                <c:pt idx="1133">
                  <c:v>-0.10078001022338867</c:v>
                </c:pt>
                <c:pt idx="1134">
                  <c:v>0.14123249053955078</c:v>
                </c:pt>
                <c:pt idx="1135">
                  <c:v>0.2261044979095459</c:v>
                </c:pt>
                <c:pt idx="1136">
                  <c:v>6.6086292266845703E-2</c:v>
                </c:pt>
                <c:pt idx="1137">
                  <c:v>5.1777839660644531E-2</c:v>
                </c:pt>
                <c:pt idx="1138">
                  <c:v>4.9830913543701172E-2</c:v>
                </c:pt>
                <c:pt idx="1139">
                  <c:v>-4.2997360229492188E-2</c:v>
                </c:pt>
                <c:pt idx="1140">
                  <c:v>7.9309225082397461E-2</c:v>
                </c:pt>
                <c:pt idx="1141">
                  <c:v>4.5206546783447266E-3</c:v>
                </c:pt>
                <c:pt idx="1142">
                  <c:v>0.12977266311645508</c:v>
                </c:pt>
                <c:pt idx="1143">
                  <c:v>0.71029853820800781</c:v>
                </c:pt>
                <c:pt idx="1144">
                  <c:v>0.40700912475585938</c:v>
                </c:pt>
                <c:pt idx="1145">
                  <c:v>0.17792820930480957</c:v>
                </c:pt>
                <c:pt idx="1146">
                  <c:v>0.35768914222717285</c:v>
                </c:pt>
                <c:pt idx="1147">
                  <c:v>-2.4278163909912109E-3</c:v>
                </c:pt>
                <c:pt idx="1148">
                  <c:v>0.33347916603088379</c:v>
                </c:pt>
                <c:pt idx="1149">
                  <c:v>-8.0623149871826172E-2</c:v>
                </c:pt>
                <c:pt idx="1150">
                  <c:v>-0.29230713844299316</c:v>
                </c:pt>
                <c:pt idx="1151">
                  <c:v>-0.37114334106445313</c:v>
                </c:pt>
                <c:pt idx="1152">
                  <c:v>-0.29722738265991211</c:v>
                </c:pt>
                <c:pt idx="1153">
                  <c:v>-6.0033798217773438E-2</c:v>
                </c:pt>
                <c:pt idx="1154">
                  <c:v>-0.34496402740478516</c:v>
                </c:pt>
                <c:pt idx="1155">
                  <c:v>-0.53767633438110352</c:v>
                </c:pt>
                <c:pt idx="1156">
                  <c:v>0.59905815124511719</c:v>
                </c:pt>
                <c:pt idx="1157">
                  <c:v>0.35168266296386719</c:v>
                </c:pt>
                <c:pt idx="1158">
                  <c:v>0.10130572319030762</c:v>
                </c:pt>
                <c:pt idx="1159">
                  <c:v>4.3542385101318359E-3</c:v>
                </c:pt>
                <c:pt idx="1160">
                  <c:v>-7.5904369354248047E-2</c:v>
                </c:pt>
                <c:pt idx="1161">
                  <c:v>0.28981351852416992</c:v>
                </c:pt>
                <c:pt idx="1162">
                  <c:v>-0.22458815574645996</c:v>
                </c:pt>
                <c:pt idx="1163">
                  <c:v>-1.204228401184082E-2</c:v>
                </c:pt>
                <c:pt idx="1164">
                  <c:v>-0.18128538131713867</c:v>
                </c:pt>
                <c:pt idx="1165">
                  <c:v>-0.30136895179748535</c:v>
                </c:pt>
                <c:pt idx="1166">
                  <c:v>-0.27720046043395996</c:v>
                </c:pt>
                <c:pt idx="1167">
                  <c:v>-6.2671899795532227E-2</c:v>
                </c:pt>
                <c:pt idx="1168">
                  <c:v>-0.21115422248840332</c:v>
                </c:pt>
                <c:pt idx="1169">
                  <c:v>0.28297948837280273</c:v>
                </c:pt>
                <c:pt idx="1170">
                  <c:v>-5.2959918975830078E-2</c:v>
                </c:pt>
                <c:pt idx="1171">
                  <c:v>-3.4909248352050781E-2</c:v>
                </c:pt>
                <c:pt idx="1172">
                  <c:v>-4.0877819061279297E-2</c:v>
                </c:pt>
                <c:pt idx="1173">
                  <c:v>8.5631132125854492E-2</c:v>
                </c:pt>
                <c:pt idx="1174">
                  <c:v>-3.8220882415771484E-3</c:v>
                </c:pt>
                <c:pt idx="1175">
                  <c:v>-1.3504743576049805E-2</c:v>
                </c:pt>
                <c:pt idx="1176">
                  <c:v>-6.3953399658203125E-3</c:v>
                </c:pt>
                <c:pt idx="1177">
                  <c:v>2.1366119384765625E-2</c:v>
                </c:pt>
                <c:pt idx="1178">
                  <c:v>2.7506351470947266E-2</c:v>
                </c:pt>
                <c:pt idx="1179">
                  <c:v>5.4951190948486328E-2</c:v>
                </c:pt>
                <c:pt idx="1180">
                  <c:v>-2.8540134429931641E-2</c:v>
                </c:pt>
                <c:pt idx="1181">
                  <c:v>-0.29142355918884277</c:v>
                </c:pt>
                <c:pt idx="1182">
                  <c:v>-0.12609601020812988</c:v>
                </c:pt>
                <c:pt idx="1183">
                  <c:v>-3.9525985717773438E-2</c:v>
                </c:pt>
                <c:pt idx="1184">
                  <c:v>-1.911163330078125E-2</c:v>
                </c:pt>
                <c:pt idx="1185">
                  <c:v>9.1782569885253906E-2</c:v>
                </c:pt>
                <c:pt idx="1186">
                  <c:v>-7.5347423553466797E-3</c:v>
                </c:pt>
                <c:pt idx="1187">
                  <c:v>5.9328556060791016E-2</c:v>
                </c:pt>
                <c:pt idx="1188">
                  <c:v>-1.5150070190429688E-2</c:v>
                </c:pt>
                <c:pt idx="1189">
                  <c:v>-0.10056805610656738</c:v>
                </c:pt>
                <c:pt idx="1190">
                  <c:v>7.5199604034423828E-3</c:v>
                </c:pt>
                <c:pt idx="1191">
                  <c:v>-3.5434246063232422E-2</c:v>
                </c:pt>
                <c:pt idx="1192">
                  <c:v>-1.9192218780517578E-2</c:v>
                </c:pt>
                <c:pt idx="1193">
                  <c:v>7.2326898574829102E-2</c:v>
                </c:pt>
                <c:pt idx="1194">
                  <c:v>0.13165593147277832</c:v>
                </c:pt>
                <c:pt idx="1195">
                  <c:v>0.27469325065612793</c:v>
                </c:pt>
                <c:pt idx="1196">
                  <c:v>0.30188989639282227</c:v>
                </c:pt>
                <c:pt idx="1197">
                  <c:v>-0.14817905426025391</c:v>
                </c:pt>
                <c:pt idx="1198">
                  <c:v>0.20148515701293945</c:v>
                </c:pt>
                <c:pt idx="1199">
                  <c:v>5.1498651504516602E-2</c:v>
                </c:pt>
                <c:pt idx="1200">
                  <c:v>-0.1864628791809082</c:v>
                </c:pt>
                <c:pt idx="1201">
                  <c:v>-0.12141895294189453</c:v>
                </c:pt>
                <c:pt idx="1202">
                  <c:v>-0.23021125793457031</c:v>
                </c:pt>
                <c:pt idx="1203">
                  <c:v>0.21265363693237305</c:v>
                </c:pt>
                <c:pt idx="1204">
                  <c:v>-3.9062738418579102E-2</c:v>
                </c:pt>
                <c:pt idx="1205">
                  <c:v>3.23333740234375E-2</c:v>
                </c:pt>
                <c:pt idx="1206">
                  <c:v>-0.23372840881347656</c:v>
                </c:pt>
                <c:pt idx="1207">
                  <c:v>-0.11548995971679688</c:v>
                </c:pt>
                <c:pt idx="1208">
                  <c:v>3.757476806640625E-2</c:v>
                </c:pt>
                <c:pt idx="1209">
                  <c:v>0.21580600738525391</c:v>
                </c:pt>
                <c:pt idx="1210">
                  <c:v>9.6368789672851563E-3</c:v>
                </c:pt>
                <c:pt idx="1211">
                  <c:v>2.9602527618408203E-2</c:v>
                </c:pt>
                <c:pt idx="1212">
                  <c:v>0.29555964469909668</c:v>
                </c:pt>
                <c:pt idx="1213">
                  <c:v>0.13612723350524902</c:v>
                </c:pt>
                <c:pt idx="1214">
                  <c:v>-0.27558588981628418</c:v>
                </c:pt>
                <c:pt idx="1215">
                  <c:v>-1.1708259582519531E-2</c:v>
                </c:pt>
                <c:pt idx="1216">
                  <c:v>-0.20410990715026855</c:v>
                </c:pt>
                <c:pt idx="1217">
                  <c:v>-0.16690421104431152</c:v>
                </c:pt>
                <c:pt idx="1218">
                  <c:v>-4.1699409484863281E-2</c:v>
                </c:pt>
                <c:pt idx="1219">
                  <c:v>3.264617919921875E-2</c:v>
                </c:pt>
                <c:pt idx="1220">
                  <c:v>-5.6944847106933594E-2</c:v>
                </c:pt>
                <c:pt idx="1221">
                  <c:v>0.31835198402404785</c:v>
                </c:pt>
                <c:pt idx="1222">
                  <c:v>0.1731257438659668</c:v>
                </c:pt>
                <c:pt idx="1223">
                  <c:v>0.20245957374572754</c:v>
                </c:pt>
                <c:pt idx="1224">
                  <c:v>7.9003810882568359E-2</c:v>
                </c:pt>
                <c:pt idx="1225">
                  <c:v>5.2316427230834961E-2</c:v>
                </c:pt>
                <c:pt idx="1226">
                  <c:v>-0.23535037040710449</c:v>
                </c:pt>
                <c:pt idx="1227">
                  <c:v>-0.26133370399475098</c:v>
                </c:pt>
                <c:pt idx="1228">
                  <c:v>9.6420049667358398E-2</c:v>
                </c:pt>
                <c:pt idx="1229">
                  <c:v>0.12553262710571289</c:v>
                </c:pt>
                <c:pt idx="1230">
                  <c:v>2.8309822082519531E-2</c:v>
                </c:pt>
                <c:pt idx="1231">
                  <c:v>-0.21979260444641113</c:v>
                </c:pt>
                <c:pt idx="1232">
                  <c:v>-0.23321199417114258</c:v>
                </c:pt>
                <c:pt idx="1233">
                  <c:v>-0.12583279609680176</c:v>
                </c:pt>
                <c:pt idx="1234">
                  <c:v>5.7832479476928711E-2</c:v>
                </c:pt>
                <c:pt idx="1235">
                  <c:v>0.12250638008117676</c:v>
                </c:pt>
                <c:pt idx="1236">
                  <c:v>7.3946237564086914E-2</c:v>
                </c:pt>
                <c:pt idx="1237">
                  <c:v>8.9465856552124023E-2</c:v>
                </c:pt>
                <c:pt idx="1238">
                  <c:v>0.23466157913208008</c:v>
                </c:pt>
                <c:pt idx="1239">
                  <c:v>5.7481765747070313E-2</c:v>
                </c:pt>
                <c:pt idx="1240">
                  <c:v>7.3262929916381836E-2</c:v>
                </c:pt>
                <c:pt idx="1241">
                  <c:v>0.12776970863342285</c:v>
                </c:pt>
                <c:pt idx="1242">
                  <c:v>-4.1883230209350586E-2</c:v>
                </c:pt>
                <c:pt idx="1243">
                  <c:v>-6.2361478805541992E-2</c:v>
                </c:pt>
                <c:pt idx="1244">
                  <c:v>-0.14626693725585938</c:v>
                </c:pt>
                <c:pt idx="1245">
                  <c:v>-0.22246384620666504</c:v>
                </c:pt>
                <c:pt idx="1246">
                  <c:v>-0.36395263671875</c:v>
                </c:pt>
                <c:pt idx="1247">
                  <c:v>4.8500299453735352E-2</c:v>
                </c:pt>
                <c:pt idx="1248">
                  <c:v>0.11414599418640137</c:v>
                </c:pt>
                <c:pt idx="1249">
                  <c:v>-6.6716432571411133E-2</c:v>
                </c:pt>
                <c:pt idx="1250">
                  <c:v>0.15153360366821289</c:v>
                </c:pt>
                <c:pt idx="1251">
                  <c:v>6.1322689056396484E-2</c:v>
                </c:pt>
                <c:pt idx="1252">
                  <c:v>2.2602081298828125E-3</c:v>
                </c:pt>
                <c:pt idx="1253">
                  <c:v>-9.2976093292236328E-3</c:v>
                </c:pt>
                <c:pt idx="1254">
                  <c:v>0.11263632774353027</c:v>
                </c:pt>
                <c:pt idx="1255">
                  <c:v>2.3693323135375977E-2</c:v>
                </c:pt>
                <c:pt idx="1256">
                  <c:v>-0.10066390037536621</c:v>
                </c:pt>
                <c:pt idx="1257">
                  <c:v>-0.14110159873962402</c:v>
                </c:pt>
                <c:pt idx="1258">
                  <c:v>-8.0895662307739258E-2</c:v>
                </c:pt>
                <c:pt idx="1259">
                  <c:v>-0.1154181957244873</c:v>
                </c:pt>
                <c:pt idx="1260">
                  <c:v>-1.572728157043457E-2</c:v>
                </c:pt>
                <c:pt idx="1261">
                  <c:v>0.45948672294616699</c:v>
                </c:pt>
                <c:pt idx="1262">
                  <c:v>0.16921687126159668</c:v>
                </c:pt>
                <c:pt idx="1263">
                  <c:v>-7.3386907577514648E-2</c:v>
                </c:pt>
                <c:pt idx="1264">
                  <c:v>0.20496058464050293</c:v>
                </c:pt>
                <c:pt idx="1265">
                  <c:v>-2.8043508529663086E-2</c:v>
                </c:pt>
                <c:pt idx="1266">
                  <c:v>0.33570456504821777</c:v>
                </c:pt>
                <c:pt idx="1267">
                  <c:v>-0.18043327331542969</c:v>
                </c:pt>
                <c:pt idx="1268">
                  <c:v>-0.12741827964782715</c:v>
                </c:pt>
                <c:pt idx="1269">
                  <c:v>0.24751853942871094</c:v>
                </c:pt>
                <c:pt idx="1270">
                  <c:v>-4.7823429107666016E-2</c:v>
                </c:pt>
                <c:pt idx="1271">
                  <c:v>-0.5758671760559082</c:v>
                </c:pt>
                <c:pt idx="1272">
                  <c:v>-0.36818766593933105</c:v>
                </c:pt>
                <c:pt idx="1273">
                  <c:v>0.16318750381469727</c:v>
                </c:pt>
                <c:pt idx="1274">
                  <c:v>7.7158689498901367E-2</c:v>
                </c:pt>
                <c:pt idx="1275">
                  <c:v>2.0848751068115234E-2</c:v>
                </c:pt>
                <c:pt idx="1276">
                  <c:v>0.13009238243103027</c:v>
                </c:pt>
                <c:pt idx="1277">
                  <c:v>-8.3646774291992188E-2</c:v>
                </c:pt>
                <c:pt idx="1278">
                  <c:v>-0.12330341339111328</c:v>
                </c:pt>
                <c:pt idx="1279">
                  <c:v>1.3001441955566406E-2</c:v>
                </c:pt>
                <c:pt idx="1280">
                  <c:v>3.2039165496826172E-2</c:v>
                </c:pt>
                <c:pt idx="1281">
                  <c:v>-0.1953575611114502</c:v>
                </c:pt>
                <c:pt idx="1282">
                  <c:v>-3.1380653381347656E-3</c:v>
                </c:pt>
                <c:pt idx="1283">
                  <c:v>2.5763988494873047E-2</c:v>
                </c:pt>
                <c:pt idx="1284">
                  <c:v>2.7545690536499023E-2</c:v>
                </c:pt>
                <c:pt idx="1285">
                  <c:v>-8.4191560745239258E-2</c:v>
                </c:pt>
                <c:pt idx="1286">
                  <c:v>1.2062695026397705</c:v>
                </c:pt>
                <c:pt idx="1287">
                  <c:v>0.41877055168151855</c:v>
                </c:pt>
                <c:pt idx="1288">
                  <c:v>2.6824474334716797E-3</c:v>
                </c:pt>
                <c:pt idx="1289">
                  <c:v>-0.11731171607971191</c:v>
                </c:pt>
                <c:pt idx="1290">
                  <c:v>-0.10802221298217773</c:v>
                </c:pt>
                <c:pt idx="1291">
                  <c:v>-0.14658641815185547</c:v>
                </c:pt>
                <c:pt idx="1292">
                  <c:v>-0.17750263214111328</c:v>
                </c:pt>
                <c:pt idx="1293">
                  <c:v>9.2434883117675781E-4</c:v>
                </c:pt>
                <c:pt idx="1294">
                  <c:v>0.34921503067016602</c:v>
                </c:pt>
                <c:pt idx="1295">
                  <c:v>-5.8060884475708008E-2</c:v>
                </c:pt>
                <c:pt idx="1296">
                  <c:v>-0.26258373260498047</c:v>
                </c:pt>
                <c:pt idx="1297">
                  <c:v>-0.66126823425292969</c:v>
                </c:pt>
                <c:pt idx="1298">
                  <c:v>-0.44652605056762695</c:v>
                </c:pt>
                <c:pt idx="1299">
                  <c:v>0.10812067985534668</c:v>
                </c:pt>
                <c:pt idx="1300">
                  <c:v>0.11520886421203613</c:v>
                </c:pt>
                <c:pt idx="1301">
                  <c:v>-6.0214519500732422E-2</c:v>
                </c:pt>
                <c:pt idx="1302">
                  <c:v>6.597447395324707E-2</c:v>
                </c:pt>
                <c:pt idx="1303">
                  <c:v>7.5051307678222656E-2</c:v>
                </c:pt>
                <c:pt idx="1304">
                  <c:v>0.18536257743835449</c:v>
                </c:pt>
                <c:pt idx="1305">
                  <c:v>9.894251823425293E-2</c:v>
                </c:pt>
                <c:pt idx="1306">
                  <c:v>0.13939690589904785</c:v>
                </c:pt>
                <c:pt idx="1307">
                  <c:v>-0.10393810272216797</c:v>
                </c:pt>
                <c:pt idx="1308">
                  <c:v>-6.5203428268432617E-2</c:v>
                </c:pt>
                <c:pt idx="1309">
                  <c:v>-0.25650453567504883</c:v>
                </c:pt>
                <c:pt idx="1310">
                  <c:v>-0.1962125301361084</c:v>
                </c:pt>
                <c:pt idx="1311">
                  <c:v>-0.10598516464233398</c:v>
                </c:pt>
                <c:pt idx="1312">
                  <c:v>1.1971263885498047</c:v>
                </c:pt>
                <c:pt idx="1313">
                  <c:v>0.984954833984375</c:v>
                </c:pt>
                <c:pt idx="1314">
                  <c:v>0.69565868377685547</c:v>
                </c:pt>
                <c:pt idx="1315">
                  <c:v>0.3024754524230957</c:v>
                </c:pt>
                <c:pt idx="1316">
                  <c:v>7.2109699249267578E-2</c:v>
                </c:pt>
                <c:pt idx="1317">
                  <c:v>0.15118217468261719</c:v>
                </c:pt>
                <c:pt idx="1318">
                  <c:v>6.2860012054443359E-2</c:v>
                </c:pt>
                <c:pt idx="1319">
                  <c:v>-0.12514781951904297</c:v>
                </c:pt>
                <c:pt idx="1320">
                  <c:v>-0.32492733001708984</c:v>
                </c:pt>
                <c:pt idx="1321">
                  <c:v>-0.37714481353759766</c:v>
                </c:pt>
                <c:pt idx="1322">
                  <c:v>-0.68646478652954102</c:v>
                </c:pt>
                <c:pt idx="1323">
                  <c:v>-0.85359454154968262</c:v>
                </c:pt>
                <c:pt idx="1324">
                  <c:v>-1.099088191986084</c:v>
                </c:pt>
                <c:pt idx="1325">
                  <c:v>1.0151348114013672</c:v>
                </c:pt>
                <c:pt idx="1326">
                  <c:v>1.2901363372802734</c:v>
                </c:pt>
                <c:pt idx="1327">
                  <c:v>3.8062953948974609</c:v>
                </c:pt>
                <c:pt idx="1328">
                  <c:v>4.6789283752441406</c:v>
                </c:pt>
                <c:pt idx="1329">
                  <c:v>-1.2503871917724609</c:v>
                </c:pt>
                <c:pt idx="1330">
                  <c:v>0.22040462493896484</c:v>
                </c:pt>
                <c:pt idx="1331">
                  <c:v>-0.63299894332885742</c:v>
                </c:pt>
                <c:pt idx="1332">
                  <c:v>2.9802103042602539</c:v>
                </c:pt>
                <c:pt idx="1333">
                  <c:v>-2.6923923492431641</c:v>
                </c:pt>
                <c:pt idx="1334">
                  <c:v>-1.6490240097045898</c:v>
                </c:pt>
                <c:pt idx="1335">
                  <c:v>-1.6676383018493652</c:v>
                </c:pt>
                <c:pt idx="1336">
                  <c:v>-3.0129561424255371</c:v>
                </c:pt>
                <c:pt idx="1337">
                  <c:v>-3.0857076644897461</c:v>
                </c:pt>
                <c:pt idx="1338">
                  <c:v>0.49967837333679199</c:v>
                </c:pt>
                <c:pt idx="1339">
                  <c:v>0.21309256553649902</c:v>
                </c:pt>
                <c:pt idx="1340">
                  <c:v>0.2181551456451416</c:v>
                </c:pt>
                <c:pt idx="1341">
                  <c:v>0.31351876258850098</c:v>
                </c:pt>
                <c:pt idx="1342">
                  <c:v>0.22081780433654785</c:v>
                </c:pt>
                <c:pt idx="1343">
                  <c:v>-9.7520351409912109E-3</c:v>
                </c:pt>
                <c:pt idx="1344">
                  <c:v>-5.8162689208984375E-2</c:v>
                </c:pt>
                <c:pt idx="1345">
                  <c:v>0.35340046882629395</c:v>
                </c:pt>
                <c:pt idx="1346">
                  <c:v>-0.17350029945373535</c:v>
                </c:pt>
                <c:pt idx="1347">
                  <c:v>-0.13992810249328613</c:v>
                </c:pt>
                <c:pt idx="1348">
                  <c:v>-0.2816917896270752</c:v>
                </c:pt>
                <c:pt idx="1349">
                  <c:v>-0.51200580596923828</c:v>
                </c:pt>
                <c:pt idx="1350">
                  <c:v>-0.64362144470214844</c:v>
                </c:pt>
                <c:pt idx="1351">
                  <c:v>0.15888094902038574</c:v>
                </c:pt>
                <c:pt idx="1352">
                  <c:v>0.36533641815185547</c:v>
                </c:pt>
                <c:pt idx="1353">
                  <c:v>0.39354896545410156</c:v>
                </c:pt>
                <c:pt idx="1354">
                  <c:v>0.11546897888183594</c:v>
                </c:pt>
                <c:pt idx="1355">
                  <c:v>-0.14907932281494141</c:v>
                </c:pt>
                <c:pt idx="1356">
                  <c:v>-0.12037444114685059</c:v>
                </c:pt>
                <c:pt idx="1357">
                  <c:v>-9.5865964889526367E-2</c:v>
                </c:pt>
                <c:pt idx="1358">
                  <c:v>-8.8182449340820313E-2</c:v>
                </c:pt>
                <c:pt idx="1359">
                  <c:v>1.7682552337646484E-2</c:v>
                </c:pt>
                <c:pt idx="1360">
                  <c:v>-0.11282992362976074</c:v>
                </c:pt>
                <c:pt idx="1361">
                  <c:v>-7.3943138122558594E-3</c:v>
                </c:pt>
                <c:pt idx="1362">
                  <c:v>-0.19093990325927734</c:v>
                </c:pt>
                <c:pt idx="1363">
                  <c:v>-0.28625106811523438</c:v>
                </c:pt>
                <c:pt idx="1364">
                  <c:v>0.15640377998352051</c:v>
                </c:pt>
                <c:pt idx="1365">
                  <c:v>9.0473651885986328E-2</c:v>
                </c:pt>
                <c:pt idx="1366">
                  <c:v>0.17764496803283691</c:v>
                </c:pt>
                <c:pt idx="1367">
                  <c:v>-9.2921257019042969E-3</c:v>
                </c:pt>
                <c:pt idx="1368">
                  <c:v>1.202392578125E-2</c:v>
                </c:pt>
                <c:pt idx="1369">
                  <c:v>0.12594890594482422</c:v>
                </c:pt>
                <c:pt idx="1370">
                  <c:v>9.2259883880615234E-2</c:v>
                </c:pt>
                <c:pt idx="1371">
                  <c:v>1.6536712646484375E-3</c:v>
                </c:pt>
                <c:pt idx="1372">
                  <c:v>-0.12294864654541016</c:v>
                </c:pt>
                <c:pt idx="1373">
                  <c:v>-0.16716980934143066</c:v>
                </c:pt>
                <c:pt idx="1374">
                  <c:v>-9.8583221435546875E-2</c:v>
                </c:pt>
                <c:pt idx="1375">
                  <c:v>-0.10422039031982422</c:v>
                </c:pt>
                <c:pt idx="1376">
                  <c:v>-0.15419340133666992</c:v>
                </c:pt>
                <c:pt idx="1377">
                  <c:v>1.4615974426269531</c:v>
                </c:pt>
                <c:pt idx="1378">
                  <c:v>0.89091682434082031</c:v>
                </c:pt>
                <c:pt idx="1379">
                  <c:v>1.2997016906738281</c:v>
                </c:pt>
                <c:pt idx="1380">
                  <c:v>-3.6522140502929687</c:v>
                </c:pt>
                <c:pt idx="1381">
                  <c:v>0.170166015625</c:v>
                </c:pt>
                <c:pt idx="1382">
                  <c:v>0.20122528076171875</c:v>
                </c:pt>
                <c:pt idx="1383">
                  <c:v>0.2158970832824707</c:v>
                </c:pt>
                <c:pt idx="1384">
                  <c:v>7.1933746337890625E-2</c:v>
                </c:pt>
                <c:pt idx="1385">
                  <c:v>7.1477890014648438E-4</c:v>
                </c:pt>
                <c:pt idx="1386">
                  <c:v>5.3383588790893555E-2</c:v>
                </c:pt>
                <c:pt idx="1387">
                  <c:v>2.939605712890625E-2</c:v>
                </c:pt>
                <c:pt idx="1388">
                  <c:v>-6.9840669631958008E-2</c:v>
                </c:pt>
                <c:pt idx="1389">
                  <c:v>-6.6152095794677734E-2</c:v>
                </c:pt>
                <c:pt idx="1390">
                  <c:v>-0.12492871284484863</c:v>
                </c:pt>
                <c:pt idx="1391">
                  <c:v>-0.10804295539855957</c:v>
                </c:pt>
                <c:pt idx="1392">
                  <c:v>-0.13848328590393066</c:v>
                </c:pt>
                <c:pt idx="1393">
                  <c:v>-0.23526978492736816</c:v>
                </c:pt>
                <c:pt idx="1394">
                  <c:v>0.48276257514953613</c:v>
                </c:pt>
                <c:pt idx="1395">
                  <c:v>0.17372655868530273</c:v>
                </c:pt>
                <c:pt idx="1396">
                  <c:v>0.19217991828918457</c:v>
                </c:pt>
                <c:pt idx="1397">
                  <c:v>3.0918121337890625E-2</c:v>
                </c:pt>
                <c:pt idx="1398">
                  <c:v>-3.3629655838012695E-2</c:v>
                </c:pt>
                <c:pt idx="1399">
                  <c:v>2.4187564849853516E-3</c:v>
                </c:pt>
                <c:pt idx="1400">
                  <c:v>-5.1531314849853516E-2</c:v>
                </c:pt>
                <c:pt idx="1401">
                  <c:v>-0.10424995422363281</c:v>
                </c:pt>
                <c:pt idx="1402">
                  <c:v>-0.13720321655273438</c:v>
                </c:pt>
                <c:pt idx="1403">
                  <c:v>-7.7759027481079102E-2</c:v>
                </c:pt>
                <c:pt idx="1404">
                  <c:v>-0.17511987686157227</c:v>
                </c:pt>
                <c:pt idx="1405">
                  <c:v>-7.2057485580444336E-2</c:v>
                </c:pt>
                <c:pt idx="1406">
                  <c:v>-0.23045659065246582</c:v>
                </c:pt>
                <c:pt idx="1407">
                  <c:v>9.5589399337768555E-2</c:v>
                </c:pt>
                <c:pt idx="1408">
                  <c:v>-2.5208473205566406E-2</c:v>
                </c:pt>
                <c:pt idx="1409">
                  <c:v>8.9174509048461914E-2</c:v>
                </c:pt>
                <c:pt idx="1410">
                  <c:v>1.8540143966674805E-2</c:v>
                </c:pt>
                <c:pt idx="1411">
                  <c:v>2.4376630783081055E-2</c:v>
                </c:pt>
                <c:pt idx="1412">
                  <c:v>8.96759033203125E-2</c:v>
                </c:pt>
                <c:pt idx="1413">
                  <c:v>-1.9822359085083008E-2</c:v>
                </c:pt>
                <c:pt idx="1414">
                  <c:v>3.8049459457397461E-2</c:v>
                </c:pt>
                <c:pt idx="1415">
                  <c:v>6.9066047668457031E-2</c:v>
                </c:pt>
                <c:pt idx="1416">
                  <c:v>-0.15039706230163574</c:v>
                </c:pt>
                <c:pt idx="1417">
                  <c:v>-1.305699348449707E-2</c:v>
                </c:pt>
                <c:pt idx="1418">
                  <c:v>-5.4584026336669922E-2</c:v>
                </c:pt>
                <c:pt idx="1419">
                  <c:v>-0.16140341758728027</c:v>
                </c:pt>
                <c:pt idx="1420">
                  <c:v>6.5633296966552734E-2</c:v>
                </c:pt>
                <c:pt idx="1421">
                  <c:v>4.3204069137573242E-2</c:v>
                </c:pt>
                <c:pt idx="1422">
                  <c:v>0.16809487342834473</c:v>
                </c:pt>
                <c:pt idx="1423">
                  <c:v>3.7106513977050781E-2</c:v>
                </c:pt>
                <c:pt idx="1424">
                  <c:v>5.5862188339233398E-2</c:v>
                </c:pt>
                <c:pt idx="1425">
                  <c:v>4.233241081237793E-2</c:v>
                </c:pt>
                <c:pt idx="1426">
                  <c:v>-3.4758567810058594E-2</c:v>
                </c:pt>
                <c:pt idx="1427">
                  <c:v>-6.1354398727416992E-2</c:v>
                </c:pt>
                <c:pt idx="1428">
                  <c:v>-4.741978645324707E-2</c:v>
                </c:pt>
                <c:pt idx="1429">
                  <c:v>3.4483909606933594E-2</c:v>
                </c:pt>
                <c:pt idx="1430">
                  <c:v>2.5421857833862305E-2</c:v>
                </c:pt>
                <c:pt idx="1431">
                  <c:v>-6.5735578536987305E-2</c:v>
                </c:pt>
                <c:pt idx="1432">
                  <c:v>-0.26287221908569336</c:v>
                </c:pt>
                <c:pt idx="1433">
                  <c:v>-1.7571687698364258E-2</c:v>
                </c:pt>
                <c:pt idx="1434">
                  <c:v>-8.6879730224609375E-3</c:v>
                </c:pt>
                <c:pt idx="1435">
                  <c:v>-1.002192497253418E-2</c:v>
                </c:pt>
                <c:pt idx="1436">
                  <c:v>-4.0276050567626953E-2</c:v>
                </c:pt>
                <c:pt idx="1437">
                  <c:v>5.0360918045043945E-2</c:v>
                </c:pt>
                <c:pt idx="1438">
                  <c:v>-2.9484272003173828E-2</c:v>
                </c:pt>
                <c:pt idx="1439">
                  <c:v>0.1065974235534668</c:v>
                </c:pt>
                <c:pt idx="1440">
                  <c:v>2.3971319198608398E-2</c:v>
                </c:pt>
                <c:pt idx="1441">
                  <c:v>-4.9093008041381836E-2</c:v>
                </c:pt>
                <c:pt idx="1442">
                  <c:v>-3.7551164627075195E-2</c:v>
                </c:pt>
                <c:pt idx="1443">
                  <c:v>9.5588922500610352E-2</c:v>
                </c:pt>
                <c:pt idx="1444">
                  <c:v>9.7620248794555664E-2</c:v>
                </c:pt>
                <c:pt idx="1445">
                  <c:v>-0.18145179748535156</c:v>
                </c:pt>
                <c:pt idx="1446">
                  <c:v>0.26176857948303223</c:v>
                </c:pt>
                <c:pt idx="1447">
                  <c:v>0.1506202220916748</c:v>
                </c:pt>
                <c:pt idx="1448">
                  <c:v>7.5911045074462891E-2</c:v>
                </c:pt>
                <c:pt idx="1449">
                  <c:v>0.15957093238830566</c:v>
                </c:pt>
                <c:pt idx="1450">
                  <c:v>5.9177637100219727E-2</c:v>
                </c:pt>
                <c:pt idx="1451">
                  <c:v>9.6792697906494141E-2</c:v>
                </c:pt>
                <c:pt idx="1452">
                  <c:v>1.9346714019775391E-2</c:v>
                </c:pt>
                <c:pt idx="1453">
                  <c:v>-2.2078752517700195E-2</c:v>
                </c:pt>
                <c:pt idx="1454">
                  <c:v>-2.9323339462280273E-2</c:v>
                </c:pt>
                <c:pt idx="1455">
                  <c:v>-7.5005769729614258E-2</c:v>
                </c:pt>
                <c:pt idx="1456">
                  <c:v>-0.12941813468933105</c:v>
                </c:pt>
                <c:pt idx="1457">
                  <c:v>-0.26574134826660156</c:v>
                </c:pt>
                <c:pt idx="1458">
                  <c:v>-0.3016207218170166</c:v>
                </c:pt>
                <c:pt idx="1459">
                  <c:v>0.16663193702697754</c:v>
                </c:pt>
                <c:pt idx="1460">
                  <c:v>0.14040446281433105</c:v>
                </c:pt>
                <c:pt idx="1461">
                  <c:v>9.905552864074707E-2</c:v>
                </c:pt>
                <c:pt idx="1462">
                  <c:v>0.13110923767089844</c:v>
                </c:pt>
                <c:pt idx="1463">
                  <c:v>9.1926813125610352E-2</c:v>
                </c:pt>
                <c:pt idx="1464">
                  <c:v>6.1815261840820313E-2</c:v>
                </c:pt>
                <c:pt idx="1465">
                  <c:v>1.3398170471191406E-2</c:v>
                </c:pt>
                <c:pt idx="1466">
                  <c:v>-4.6467781066894531E-2</c:v>
                </c:pt>
                <c:pt idx="1467">
                  <c:v>-9.7864627838134766E-2</c:v>
                </c:pt>
                <c:pt idx="1468">
                  <c:v>-6.3172340393066406E-2</c:v>
                </c:pt>
                <c:pt idx="1469">
                  <c:v>-0.11513972282409668</c:v>
                </c:pt>
                <c:pt idx="1470">
                  <c:v>-0.15791940689086914</c:v>
                </c:pt>
                <c:pt idx="1471">
                  <c:v>-0.22377872467041016</c:v>
                </c:pt>
                <c:pt idx="1472">
                  <c:v>0.28822684288024902</c:v>
                </c:pt>
                <c:pt idx="1473">
                  <c:v>0.20088672637939453</c:v>
                </c:pt>
                <c:pt idx="1474">
                  <c:v>0.13010573387145996</c:v>
                </c:pt>
                <c:pt idx="1475">
                  <c:v>0.16980648040771484</c:v>
                </c:pt>
                <c:pt idx="1476">
                  <c:v>1.6286373138427734E-3</c:v>
                </c:pt>
                <c:pt idx="1477">
                  <c:v>8.8145971298217773E-2</c:v>
                </c:pt>
                <c:pt idx="1478">
                  <c:v>5.6416988372802734E-2</c:v>
                </c:pt>
                <c:pt idx="1479">
                  <c:v>1.4259815216064453E-2</c:v>
                </c:pt>
                <c:pt idx="1480">
                  <c:v>-4.6436309814453125E-2</c:v>
                </c:pt>
                <c:pt idx="1481">
                  <c:v>-0.16621828079223633</c:v>
                </c:pt>
                <c:pt idx="1482">
                  <c:v>-0.21502876281738281</c:v>
                </c:pt>
                <c:pt idx="1483">
                  <c:v>-0.21042776107788086</c:v>
                </c:pt>
                <c:pt idx="1484">
                  <c:v>-0.31136655807495117</c:v>
                </c:pt>
                <c:pt idx="1485">
                  <c:v>0.27105951309204102</c:v>
                </c:pt>
                <c:pt idx="1486">
                  <c:v>0.3214411735534668</c:v>
                </c:pt>
                <c:pt idx="1487">
                  <c:v>0.24960899353027344</c:v>
                </c:pt>
                <c:pt idx="1488">
                  <c:v>0.1993253231048584</c:v>
                </c:pt>
                <c:pt idx="1489">
                  <c:v>0.16028213500976563</c:v>
                </c:pt>
                <c:pt idx="1490">
                  <c:v>6.8064689636230469E-2</c:v>
                </c:pt>
                <c:pt idx="1491">
                  <c:v>-8.1735610961914063E-2</c:v>
                </c:pt>
                <c:pt idx="1492">
                  <c:v>-0.1530454158782959</c:v>
                </c:pt>
                <c:pt idx="1493">
                  <c:v>-0.16694331169128418</c:v>
                </c:pt>
                <c:pt idx="1494">
                  <c:v>-0.15079474449157715</c:v>
                </c:pt>
                <c:pt idx="1495">
                  <c:v>-9.8489046096801758E-2</c:v>
                </c:pt>
                <c:pt idx="1496">
                  <c:v>-0.26360082626342773</c:v>
                </c:pt>
                <c:pt idx="1497">
                  <c:v>-0.35517430305480957</c:v>
                </c:pt>
                <c:pt idx="1498">
                  <c:v>0.21077632904052734</c:v>
                </c:pt>
                <c:pt idx="1499">
                  <c:v>-3.8125514984130859E-3</c:v>
                </c:pt>
                <c:pt idx="1500">
                  <c:v>2.8496265411376953E-2</c:v>
                </c:pt>
                <c:pt idx="1501">
                  <c:v>0.43846416473388672</c:v>
                </c:pt>
                <c:pt idx="1502">
                  <c:v>0.13986945152282715</c:v>
                </c:pt>
                <c:pt idx="1503">
                  <c:v>0.15356874465942383</c:v>
                </c:pt>
                <c:pt idx="1504">
                  <c:v>-1.1181116104125977E-2</c:v>
                </c:pt>
                <c:pt idx="1505">
                  <c:v>-0.16861367225646973</c:v>
                </c:pt>
                <c:pt idx="1506">
                  <c:v>6.7076206207275391E-2</c:v>
                </c:pt>
                <c:pt idx="1507">
                  <c:v>-4.9563407897949219E-2</c:v>
                </c:pt>
                <c:pt idx="1508">
                  <c:v>-0.19046735763549805</c:v>
                </c:pt>
                <c:pt idx="1509">
                  <c:v>-0.32688426971435547</c:v>
                </c:pt>
                <c:pt idx="1510">
                  <c:v>-0.28772830963134766</c:v>
                </c:pt>
                <c:pt idx="1511">
                  <c:v>0.3267056941986084</c:v>
                </c:pt>
                <c:pt idx="1512">
                  <c:v>6.6127777099609375E-2</c:v>
                </c:pt>
                <c:pt idx="1513">
                  <c:v>0.14100456237792969</c:v>
                </c:pt>
                <c:pt idx="1514">
                  <c:v>5.9665679931640625E-2</c:v>
                </c:pt>
                <c:pt idx="1515">
                  <c:v>-3.8616418838500977E-2</c:v>
                </c:pt>
                <c:pt idx="1516">
                  <c:v>0.10133671760559082</c:v>
                </c:pt>
                <c:pt idx="1517">
                  <c:v>-7.5995922088623047E-2</c:v>
                </c:pt>
                <c:pt idx="1518">
                  <c:v>8.4437847137451172E-2</c:v>
                </c:pt>
                <c:pt idx="1519">
                  <c:v>3.3938884735107422E-3</c:v>
                </c:pt>
                <c:pt idx="1520">
                  <c:v>-6.0637235641479492E-2</c:v>
                </c:pt>
                <c:pt idx="1521">
                  <c:v>-0.14718031883239746</c:v>
                </c:pt>
                <c:pt idx="1522">
                  <c:v>-0.11867165565490723</c:v>
                </c:pt>
                <c:pt idx="1523">
                  <c:v>-0.34156990051269531</c:v>
                </c:pt>
                <c:pt idx="1524">
                  <c:v>0.17425107955932617</c:v>
                </c:pt>
                <c:pt idx="1525">
                  <c:v>0.17265486717224121</c:v>
                </c:pt>
                <c:pt idx="1526">
                  <c:v>0.13380622863769531</c:v>
                </c:pt>
                <c:pt idx="1527">
                  <c:v>0.16777443885803223</c:v>
                </c:pt>
                <c:pt idx="1528">
                  <c:v>1.1079311370849609E-2</c:v>
                </c:pt>
                <c:pt idx="1529">
                  <c:v>9.1011285781860352E-2</c:v>
                </c:pt>
                <c:pt idx="1530">
                  <c:v>-8.3711147308349609E-3</c:v>
                </c:pt>
                <c:pt idx="1531">
                  <c:v>-6.8466424942016602E-2</c:v>
                </c:pt>
                <c:pt idx="1532">
                  <c:v>-1.2471199035644531E-2</c:v>
                </c:pt>
                <c:pt idx="1533">
                  <c:v>-7.0312738418579102E-2</c:v>
                </c:pt>
                <c:pt idx="1534">
                  <c:v>-0.14844560623168945</c:v>
                </c:pt>
                <c:pt idx="1535">
                  <c:v>-0.15372920036315918</c:v>
                </c:pt>
                <c:pt idx="1536">
                  <c:v>-0.28878164291381836</c:v>
                </c:pt>
                <c:pt idx="1537">
                  <c:v>9.4620943069458008E-2</c:v>
                </c:pt>
                <c:pt idx="1538">
                  <c:v>0.15712332725524902</c:v>
                </c:pt>
                <c:pt idx="1539">
                  <c:v>3.0014514923095703E-3</c:v>
                </c:pt>
                <c:pt idx="1540">
                  <c:v>0.14626860618591309</c:v>
                </c:pt>
                <c:pt idx="1541">
                  <c:v>0.12147879600524902</c:v>
                </c:pt>
                <c:pt idx="1542">
                  <c:v>-4.2352676391601563E-3</c:v>
                </c:pt>
                <c:pt idx="1543">
                  <c:v>-8.7862014770507813E-3</c:v>
                </c:pt>
                <c:pt idx="1544">
                  <c:v>5.2363872528076172E-2</c:v>
                </c:pt>
                <c:pt idx="1545">
                  <c:v>5.3341388702392578E-2</c:v>
                </c:pt>
                <c:pt idx="1546">
                  <c:v>-5.0143241882324219E-2</c:v>
                </c:pt>
                <c:pt idx="1547">
                  <c:v>-0.1400301456451416</c:v>
                </c:pt>
                <c:pt idx="1548">
                  <c:v>-0.13602161407470703</c:v>
                </c:pt>
                <c:pt idx="1549">
                  <c:v>-0.28898048400878906</c:v>
                </c:pt>
                <c:pt idx="1550">
                  <c:v>4.4282913208007813E-2</c:v>
                </c:pt>
                <c:pt idx="1551">
                  <c:v>8.3319664001464844E-2</c:v>
                </c:pt>
                <c:pt idx="1552">
                  <c:v>0.13015508651733398</c:v>
                </c:pt>
                <c:pt idx="1553">
                  <c:v>4.5671224594116211E-2</c:v>
                </c:pt>
                <c:pt idx="1554">
                  <c:v>8.5769414901733398E-2</c:v>
                </c:pt>
                <c:pt idx="1555">
                  <c:v>-8.6531162261962891E-2</c:v>
                </c:pt>
                <c:pt idx="1556">
                  <c:v>1.8351316452026367E-2</c:v>
                </c:pt>
                <c:pt idx="1557">
                  <c:v>3.2136201858520508E-2</c:v>
                </c:pt>
                <c:pt idx="1558">
                  <c:v>1.4043092727661133E-2</c:v>
                </c:pt>
                <c:pt idx="1559">
                  <c:v>-2.382349967956543E-2</c:v>
                </c:pt>
                <c:pt idx="1560">
                  <c:v>-7.1666240692138672E-3</c:v>
                </c:pt>
                <c:pt idx="1561">
                  <c:v>-9.4969749450683594E-2</c:v>
                </c:pt>
                <c:pt idx="1562">
                  <c:v>-0.24123764038085938</c:v>
                </c:pt>
                <c:pt idx="1563">
                  <c:v>4.4190883636474609E-2</c:v>
                </c:pt>
                <c:pt idx="1564">
                  <c:v>1.5967130661010742E-2</c:v>
                </c:pt>
                <c:pt idx="1565">
                  <c:v>0.28711533546447754</c:v>
                </c:pt>
                <c:pt idx="1566">
                  <c:v>0.10232758522033691</c:v>
                </c:pt>
                <c:pt idx="1567">
                  <c:v>-0.13352513313293457</c:v>
                </c:pt>
                <c:pt idx="1568">
                  <c:v>0.10359978675842285</c:v>
                </c:pt>
                <c:pt idx="1569">
                  <c:v>7.3747634887695313E-3</c:v>
                </c:pt>
                <c:pt idx="1570">
                  <c:v>8.82568359375E-2</c:v>
                </c:pt>
                <c:pt idx="1571">
                  <c:v>-0.11562228202819824</c:v>
                </c:pt>
                <c:pt idx="1572">
                  <c:v>3.7172555923461914E-2</c:v>
                </c:pt>
                <c:pt idx="1573">
                  <c:v>-6.5273523330688477E-2</c:v>
                </c:pt>
                <c:pt idx="1574">
                  <c:v>-0.15554904937744141</c:v>
                </c:pt>
                <c:pt idx="1575">
                  <c:v>-0.21603584289550781</c:v>
                </c:pt>
                <c:pt idx="1576">
                  <c:v>0.44089174270629883</c:v>
                </c:pt>
                <c:pt idx="1577">
                  <c:v>0.30821585655212402</c:v>
                </c:pt>
                <c:pt idx="1578">
                  <c:v>0.16855072975158691</c:v>
                </c:pt>
                <c:pt idx="1579">
                  <c:v>0.17275643348693848</c:v>
                </c:pt>
                <c:pt idx="1580">
                  <c:v>0.14318680763244629</c:v>
                </c:pt>
                <c:pt idx="1581">
                  <c:v>5.1658153533935547E-2</c:v>
                </c:pt>
                <c:pt idx="1582">
                  <c:v>-6.5844058990478516E-2</c:v>
                </c:pt>
                <c:pt idx="1583">
                  <c:v>-0.13275671005249023</c:v>
                </c:pt>
                <c:pt idx="1584">
                  <c:v>-4.5499563217163086E-2</c:v>
                </c:pt>
                <c:pt idx="1585">
                  <c:v>-0.1628420352935791</c:v>
                </c:pt>
                <c:pt idx="1586">
                  <c:v>-0.2199704647064209</c:v>
                </c:pt>
                <c:pt idx="1587">
                  <c:v>-0.29423141479492188</c:v>
                </c:pt>
                <c:pt idx="1588">
                  <c:v>-0.36411428451538086</c:v>
                </c:pt>
                <c:pt idx="1589">
                  <c:v>0.27440810203552246</c:v>
                </c:pt>
                <c:pt idx="1590">
                  <c:v>0.49789333343505859</c:v>
                </c:pt>
                <c:pt idx="1591">
                  <c:v>0.12025260925292969</c:v>
                </c:pt>
                <c:pt idx="1592">
                  <c:v>7.2343587875366211E-2</c:v>
                </c:pt>
                <c:pt idx="1593">
                  <c:v>-3.3223867416381836E-2</c:v>
                </c:pt>
                <c:pt idx="1594">
                  <c:v>-0.11380243301391602</c:v>
                </c:pt>
                <c:pt idx="1595">
                  <c:v>-1.8117427825927734E-3</c:v>
                </c:pt>
                <c:pt idx="1596">
                  <c:v>-7.8856706619262695E-2</c:v>
                </c:pt>
                <c:pt idx="1597">
                  <c:v>-0.18247199058532715</c:v>
                </c:pt>
                <c:pt idx="1598">
                  <c:v>-0.12087225914001465</c:v>
                </c:pt>
                <c:pt idx="1599">
                  <c:v>-9.446263313293457E-2</c:v>
                </c:pt>
                <c:pt idx="1600">
                  <c:v>-0.12116765975952148</c:v>
                </c:pt>
                <c:pt idx="1601">
                  <c:v>-0.21822857856750488</c:v>
                </c:pt>
                <c:pt idx="1602">
                  <c:v>0.15302467346191406</c:v>
                </c:pt>
                <c:pt idx="1603">
                  <c:v>0.17382454872131348</c:v>
                </c:pt>
                <c:pt idx="1604">
                  <c:v>4.0481090545654297E-3</c:v>
                </c:pt>
                <c:pt idx="1605">
                  <c:v>2.7400970458984375E-2</c:v>
                </c:pt>
                <c:pt idx="1606">
                  <c:v>3.2219886779785156E-2</c:v>
                </c:pt>
                <c:pt idx="1607">
                  <c:v>-4.1875123977661133E-2</c:v>
                </c:pt>
                <c:pt idx="1608">
                  <c:v>1.0159015655517578E-2</c:v>
                </c:pt>
                <c:pt idx="1609">
                  <c:v>3.385162353515625E-2</c:v>
                </c:pt>
                <c:pt idx="1610">
                  <c:v>-4.3974399566650391E-2</c:v>
                </c:pt>
                <c:pt idx="1611">
                  <c:v>-2.7761936187744141E-2</c:v>
                </c:pt>
                <c:pt idx="1612">
                  <c:v>2.881169319152832E-2</c:v>
                </c:pt>
                <c:pt idx="1613">
                  <c:v>-0.1084132194519043</c:v>
                </c:pt>
                <c:pt idx="1614">
                  <c:v>-0.2413172721862793</c:v>
                </c:pt>
                <c:pt idx="1615">
                  <c:v>-3.4913930892944336</c:v>
                </c:pt>
                <c:pt idx="1616">
                  <c:v>-0.23226356506347656</c:v>
                </c:pt>
                <c:pt idx="1617">
                  <c:v>-2.9150924682617187</c:v>
                </c:pt>
                <c:pt idx="1618">
                  <c:v>-7.1120176315307617</c:v>
                </c:pt>
                <c:pt idx="1619">
                  <c:v>-8.4962539672851562</c:v>
                </c:pt>
                <c:pt idx="1620">
                  <c:v>-6.9606533050537109</c:v>
                </c:pt>
                <c:pt idx="1621">
                  <c:v>-7.7558073997497559</c:v>
                </c:pt>
                <c:pt idx="1622">
                  <c:v>-5.6994953155517578</c:v>
                </c:pt>
                <c:pt idx="1623">
                  <c:v>0.21959304809570313</c:v>
                </c:pt>
                <c:pt idx="1624">
                  <c:v>-8.4336204528808594</c:v>
                </c:pt>
                <c:pt idx="1625">
                  <c:v>-6.8926653861999512</c:v>
                </c:pt>
                <c:pt idx="1626">
                  <c:v>1.3833112716674805</c:v>
                </c:pt>
                <c:pt idx="1627">
                  <c:v>1.974675178527832</c:v>
                </c:pt>
                <c:pt idx="1628">
                  <c:v>1.2718143463134766</c:v>
                </c:pt>
                <c:pt idx="1629">
                  <c:v>-2.4123001098632813</c:v>
                </c:pt>
                <c:pt idx="1630">
                  <c:v>-0.29659843444824219</c:v>
                </c:pt>
                <c:pt idx="1631">
                  <c:v>1.6348724365234375</c:v>
                </c:pt>
                <c:pt idx="1632">
                  <c:v>6.0397014617919922</c:v>
                </c:pt>
                <c:pt idx="1633">
                  <c:v>-2.6757669448852539</c:v>
                </c:pt>
                <c:pt idx="1634">
                  <c:v>-3.327000617980957</c:v>
                </c:pt>
                <c:pt idx="1635">
                  <c:v>3.8029603958129883</c:v>
                </c:pt>
                <c:pt idx="1636">
                  <c:v>-1.3381743431091309</c:v>
                </c:pt>
                <c:pt idx="1637">
                  <c:v>-3.5043048858642578</c:v>
                </c:pt>
                <c:pt idx="1638">
                  <c:v>-2.5531888008117676</c:v>
                </c:pt>
                <c:pt idx="1639">
                  <c:v>0.28792524337768555</c:v>
                </c:pt>
                <c:pt idx="1640">
                  <c:v>0.47944498062133789</c:v>
                </c:pt>
                <c:pt idx="1641">
                  <c:v>9.3016147613525391E-2</c:v>
                </c:pt>
                <c:pt idx="1642">
                  <c:v>0.45597505569458008</c:v>
                </c:pt>
                <c:pt idx="1643">
                  <c:v>0.26584339141845703</c:v>
                </c:pt>
                <c:pt idx="1644">
                  <c:v>3.2871246337890625E-2</c:v>
                </c:pt>
                <c:pt idx="1645">
                  <c:v>0.25159502029418945</c:v>
                </c:pt>
                <c:pt idx="1646">
                  <c:v>-4.186558723449707E-2</c:v>
                </c:pt>
                <c:pt idx="1647">
                  <c:v>2.0171165466308594E-2</c:v>
                </c:pt>
                <c:pt idx="1648">
                  <c:v>-3.7629604339599609E-2</c:v>
                </c:pt>
                <c:pt idx="1649">
                  <c:v>-0.63264012336730957</c:v>
                </c:pt>
                <c:pt idx="1650">
                  <c:v>-0.49328780174255371</c:v>
                </c:pt>
                <c:pt idx="1651">
                  <c:v>-0.68141770362854004</c:v>
                </c:pt>
                <c:pt idx="1652">
                  <c:v>-0.40964841842651367</c:v>
                </c:pt>
                <c:pt idx="1653">
                  <c:v>-0.64444923400878906</c:v>
                </c:pt>
                <c:pt idx="1654">
                  <c:v>-0.91939115524291992</c:v>
                </c:pt>
                <c:pt idx="1655">
                  <c:v>-0.11935997009277344</c:v>
                </c:pt>
                <c:pt idx="1656">
                  <c:v>2.93731689453125E-3</c:v>
                </c:pt>
                <c:pt idx="1657">
                  <c:v>4.3181600570678711</c:v>
                </c:pt>
                <c:pt idx="1658">
                  <c:v>3.2562532424926758</c:v>
                </c:pt>
                <c:pt idx="1659">
                  <c:v>-0.81621074676513672</c:v>
                </c:pt>
                <c:pt idx="1660">
                  <c:v>-0.90662574768066406</c:v>
                </c:pt>
                <c:pt idx="1661">
                  <c:v>-1.4807615280151367</c:v>
                </c:pt>
                <c:pt idx="1662">
                  <c:v>-1.9627084732055664</c:v>
                </c:pt>
                <c:pt idx="1663">
                  <c:v>0.1061396598815918</c:v>
                </c:pt>
                <c:pt idx="1664">
                  <c:v>-0.42433738708496094</c:v>
                </c:pt>
                <c:pt idx="1665">
                  <c:v>6.0554981231689453E-2</c:v>
                </c:pt>
                <c:pt idx="1666">
                  <c:v>0.23908424377441406</c:v>
                </c:pt>
                <c:pt idx="1667">
                  <c:v>-0.28296709060668945</c:v>
                </c:pt>
                <c:pt idx="1668">
                  <c:v>-0.18118429183959961</c:v>
                </c:pt>
                <c:pt idx="1669">
                  <c:v>0.93017148971557617</c:v>
                </c:pt>
                <c:pt idx="1670">
                  <c:v>1.1162185668945313</c:v>
                </c:pt>
                <c:pt idx="1671">
                  <c:v>-0.28359222412109375</c:v>
                </c:pt>
                <c:pt idx="1672">
                  <c:v>0.1286015510559082</c:v>
                </c:pt>
                <c:pt idx="1673">
                  <c:v>6.1308860778808594E-2</c:v>
                </c:pt>
                <c:pt idx="1674">
                  <c:v>-0.45983576774597168</c:v>
                </c:pt>
                <c:pt idx="1675">
                  <c:v>-0.32651233673095703</c:v>
                </c:pt>
                <c:pt idx="1676">
                  <c:v>-0.61883807182312012</c:v>
                </c:pt>
                <c:pt idx="1677">
                  <c:v>-0.38300681114196777</c:v>
                </c:pt>
                <c:pt idx="1678">
                  <c:v>0.42675399780273438</c:v>
                </c:pt>
                <c:pt idx="1679">
                  <c:v>0.33099746704101563</c:v>
                </c:pt>
                <c:pt idx="1680">
                  <c:v>0.45103979110717773</c:v>
                </c:pt>
                <c:pt idx="1681">
                  <c:v>0.4045100212097168</c:v>
                </c:pt>
                <c:pt idx="1682">
                  <c:v>-0.28098607063293457</c:v>
                </c:pt>
                <c:pt idx="1683">
                  <c:v>0.29636955261230469</c:v>
                </c:pt>
                <c:pt idx="1684">
                  <c:v>0.16181707382202148</c:v>
                </c:pt>
                <c:pt idx="1685">
                  <c:v>8.36334228515625E-2</c:v>
                </c:pt>
                <c:pt idx="1686">
                  <c:v>0.12430381774902344</c:v>
                </c:pt>
                <c:pt idx="1687">
                  <c:v>-0.46248722076416016</c:v>
                </c:pt>
                <c:pt idx="1688">
                  <c:v>-0.51516628265380859</c:v>
                </c:pt>
                <c:pt idx="1689">
                  <c:v>-0.2616736888885498</c:v>
                </c:pt>
                <c:pt idx="1690">
                  <c:v>-0.75911259651184082</c:v>
                </c:pt>
                <c:pt idx="1691">
                  <c:v>0.51126718521118164</c:v>
                </c:pt>
                <c:pt idx="1692">
                  <c:v>0.45703768730163574</c:v>
                </c:pt>
                <c:pt idx="1693">
                  <c:v>0.49511075019836426</c:v>
                </c:pt>
                <c:pt idx="1694">
                  <c:v>0.54389071464538574</c:v>
                </c:pt>
                <c:pt idx="1695">
                  <c:v>-0.25149250030517578</c:v>
                </c:pt>
                <c:pt idx="1696">
                  <c:v>0.31637120246887207</c:v>
                </c:pt>
                <c:pt idx="1697">
                  <c:v>-0.15126156806945801</c:v>
                </c:pt>
                <c:pt idx="1698">
                  <c:v>-0.42771553993225098</c:v>
                </c:pt>
                <c:pt idx="1699">
                  <c:v>-0.46900653839111328</c:v>
                </c:pt>
                <c:pt idx="1700">
                  <c:v>-0.30119061470031738</c:v>
                </c:pt>
                <c:pt idx="1701">
                  <c:v>-0.21315288543701172</c:v>
                </c:pt>
                <c:pt idx="1702">
                  <c:v>-0.47300267219543457</c:v>
                </c:pt>
                <c:pt idx="1703">
                  <c:v>-3.6855936050415039E-2</c:v>
                </c:pt>
                <c:pt idx="1704">
                  <c:v>-0.58322286605834961</c:v>
                </c:pt>
                <c:pt idx="1705">
                  <c:v>-0.73991513252258301</c:v>
                </c:pt>
                <c:pt idx="1706">
                  <c:v>-0.17846393585205078</c:v>
                </c:pt>
                <c:pt idx="1707">
                  <c:v>0.47845172882080078</c:v>
                </c:pt>
                <c:pt idx="1708">
                  <c:v>-0.46156573295593262</c:v>
                </c:pt>
                <c:pt idx="1709">
                  <c:v>0.40092802047729492</c:v>
                </c:pt>
                <c:pt idx="1710">
                  <c:v>0.71017074584960938</c:v>
                </c:pt>
                <c:pt idx="1711">
                  <c:v>0.42066240310668945</c:v>
                </c:pt>
                <c:pt idx="1712">
                  <c:v>2.9714584350585938E-2</c:v>
                </c:pt>
                <c:pt idx="1713">
                  <c:v>2.6992559432983398E-2</c:v>
                </c:pt>
                <c:pt idx="1714">
                  <c:v>0.12083172798156738</c:v>
                </c:pt>
                <c:pt idx="1715">
                  <c:v>7.9869508743286133E-2</c:v>
                </c:pt>
                <c:pt idx="1716">
                  <c:v>-0.30445337295532227</c:v>
                </c:pt>
                <c:pt idx="1717">
                  <c:v>0.59852838516235352</c:v>
                </c:pt>
                <c:pt idx="1718">
                  <c:v>1.0663509368896484E-2</c:v>
                </c:pt>
                <c:pt idx="1719">
                  <c:v>0.15903234481811523</c:v>
                </c:pt>
                <c:pt idx="1720">
                  <c:v>0.14383864402770996</c:v>
                </c:pt>
                <c:pt idx="1721">
                  <c:v>0.11408472061157227</c:v>
                </c:pt>
                <c:pt idx="1722">
                  <c:v>0.13195538520812988</c:v>
                </c:pt>
                <c:pt idx="1723">
                  <c:v>-4.6971321105957031E-2</c:v>
                </c:pt>
                <c:pt idx="1724">
                  <c:v>0.14945101737976074</c:v>
                </c:pt>
                <c:pt idx="1725">
                  <c:v>5.8169364929199219E-3</c:v>
                </c:pt>
                <c:pt idx="1726">
                  <c:v>-0.1793062686920166</c:v>
                </c:pt>
                <c:pt idx="1727">
                  <c:v>-0.28888320922851563</c:v>
                </c:pt>
                <c:pt idx="1728">
                  <c:v>-0.31564784049987793</c:v>
                </c:pt>
                <c:pt idx="1729">
                  <c:v>-0.48256206512451172</c:v>
                </c:pt>
                <c:pt idx="1730">
                  <c:v>0.67432880401611328</c:v>
                </c:pt>
                <c:pt idx="1731">
                  <c:v>2.3242321014404297</c:v>
                </c:pt>
                <c:pt idx="1732">
                  <c:v>0.14391565322875977</c:v>
                </c:pt>
                <c:pt idx="1733">
                  <c:v>0.7508997917175293</c:v>
                </c:pt>
                <c:pt idx="1734">
                  <c:v>-0.41198134422302246</c:v>
                </c:pt>
                <c:pt idx="1735">
                  <c:v>0.12850856781005859</c:v>
                </c:pt>
                <c:pt idx="1736">
                  <c:v>-0.25703144073486328</c:v>
                </c:pt>
                <c:pt idx="1737">
                  <c:v>-0.20731019973754883</c:v>
                </c:pt>
                <c:pt idx="1738">
                  <c:v>-0.54589247703552246</c:v>
                </c:pt>
                <c:pt idx="1739">
                  <c:v>-0.79938530921936035</c:v>
                </c:pt>
                <c:pt idx="1740">
                  <c:v>-0.1661534309387207</c:v>
                </c:pt>
                <c:pt idx="1741">
                  <c:v>-0.79464316368103027</c:v>
                </c:pt>
                <c:pt idx="1742">
                  <c:v>-0.83948969841003418</c:v>
                </c:pt>
                <c:pt idx="1743">
                  <c:v>0.53803682327270508</c:v>
                </c:pt>
                <c:pt idx="1744">
                  <c:v>0.30836391448974609</c:v>
                </c:pt>
                <c:pt idx="1745">
                  <c:v>0.25229501724243164</c:v>
                </c:pt>
                <c:pt idx="1746">
                  <c:v>9.1721057891845703E-2</c:v>
                </c:pt>
                <c:pt idx="1747">
                  <c:v>0.48025608062744141</c:v>
                </c:pt>
                <c:pt idx="1748">
                  <c:v>-7.1493148803710938E-2</c:v>
                </c:pt>
                <c:pt idx="1749">
                  <c:v>0.14800405502319336</c:v>
                </c:pt>
                <c:pt idx="1750">
                  <c:v>0.18316125869750977</c:v>
                </c:pt>
                <c:pt idx="1751">
                  <c:v>-0.34031033515930176</c:v>
                </c:pt>
                <c:pt idx="1752">
                  <c:v>-0.33515191078186035</c:v>
                </c:pt>
                <c:pt idx="1753">
                  <c:v>-0.13991332054138184</c:v>
                </c:pt>
                <c:pt idx="1754">
                  <c:v>-0.60709238052368164</c:v>
                </c:pt>
                <c:pt idx="1755">
                  <c:v>-0.50787591934204102</c:v>
                </c:pt>
                <c:pt idx="1756">
                  <c:v>0.74002766609191895</c:v>
                </c:pt>
                <c:pt idx="1757">
                  <c:v>0.92438673973083496</c:v>
                </c:pt>
                <c:pt idx="1758">
                  <c:v>0.37809300422668457</c:v>
                </c:pt>
                <c:pt idx="1759">
                  <c:v>0.39664673805236816</c:v>
                </c:pt>
                <c:pt idx="1760">
                  <c:v>0.12557268142700195</c:v>
                </c:pt>
                <c:pt idx="1761">
                  <c:v>0.18373584747314453</c:v>
                </c:pt>
                <c:pt idx="1762">
                  <c:v>-0.22681188583374023</c:v>
                </c:pt>
                <c:pt idx="1763">
                  <c:v>-0.26244735717773438</c:v>
                </c:pt>
                <c:pt idx="1764">
                  <c:v>-0.25429701805114746</c:v>
                </c:pt>
                <c:pt idx="1765">
                  <c:v>-0.44600653648376465</c:v>
                </c:pt>
                <c:pt idx="1766">
                  <c:v>-0.17536282539367676</c:v>
                </c:pt>
                <c:pt idx="1767">
                  <c:v>-0.7432246208190918</c:v>
                </c:pt>
                <c:pt idx="1768">
                  <c:v>-0.64031267166137695</c:v>
                </c:pt>
                <c:pt idx="1769">
                  <c:v>0.82190251350402832</c:v>
                </c:pt>
                <c:pt idx="1770">
                  <c:v>0.76222586631774902</c:v>
                </c:pt>
                <c:pt idx="1771">
                  <c:v>0.4911339282989502</c:v>
                </c:pt>
                <c:pt idx="1772">
                  <c:v>0.3249051570892334</c:v>
                </c:pt>
                <c:pt idx="1773">
                  <c:v>0.15421223640441895</c:v>
                </c:pt>
                <c:pt idx="1774">
                  <c:v>2.0679235458374023E-2</c:v>
                </c:pt>
                <c:pt idx="1775">
                  <c:v>-0.45849037170410156</c:v>
                </c:pt>
                <c:pt idx="1776">
                  <c:v>-0.2326200008392334</c:v>
                </c:pt>
                <c:pt idx="1777">
                  <c:v>0.11259722709655762</c:v>
                </c:pt>
                <c:pt idx="1778">
                  <c:v>-0.48109769821166992</c:v>
                </c:pt>
                <c:pt idx="1779">
                  <c:v>-0.40418767929077148</c:v>
                </c:pt>
                <c:pt idx="1780">
                  <c:v>-0.55278968811035156</c:v>
                </c:pt>
                <c:pt idx="1781">
                  <c:v>-0.5584712028503418</c:v>
                </c:pt>
                <c:pt idx="1782">
                  <c:v>3.9918909072875977</c:v>
                </c:pt>
                <c:pt idx="1783">
                  <c:v>0.59601116180419922</c:v>
                </c:pt>
                <c:pt idx="1784">
                  <c:v>-0.38806366920471191</c:v>
                </c:pt>
                <c:pt idx="1785">
                  <c:v>1.4394364356994629</c:v>
                </c:pt>
                <c:pt idx="1786">
                  <c:v>0.27083110809326172</c:v>
                </c:pt>
                <c:pt idx="1787">
                  <c:v>1.3054065704345703</c:v>
                </c:pt>
                <c:pt idx="1788">
                  <c:v>-0.67083978652954102</c:v>
                </c:pt>
                <c:pt idx="1789">
                  <c:v>-1.1408681869506836</c:v>
                </c:pt>
                <c:pt idx="1790">
                  <c:v>-0.75845098495483398</c:v>
                </c:pt>
                <c:pt idx="1791">
                  <c:v>-1.0089116096496582</c:v>
                </c:pt>
                <c:pt idx="1792">
                  <c:v>-1.336205005645752</c:v>
                </c:pt>
                <c:pt idx="1793">
                  <c:v>-0.93945097923278809</c:v>
                </c:pt>
                <c:pt idx="1794">
                  <c:v>-1.360785961151123</c:v>
                </c:pt>
                <c:pt idx="1795">
                  <c:v>0.28195953369140625</c:v>
                </c:pt>
                <c:pt idx="1796">
                  <c:v>0.48155117034912109</c:v>
                </c:pt>
                <c:pt idx="1797">
                  <c:v>0.29201555252075195</c:v>
                </c:pt>
                <c:pt idx="1798">
                  <c:v>0.38424396514892578</c:v>
                </c:pt>
                <c:pt idx="1799">
                  <c:v>0.42251348495483398</c:v>
                </c:pt>
                <c:pt idx="1800">
                  <c:v>0.13710379600524902</c:v>
                </c:pt>
                <c:pt idx="1801">
                  <c:v>-4.4623851776123047E-2</c:v>
                </c:pt>
                <c:pt idx="1802">
                  <c:v>-0.35553383827209473</c:v>
                </c:pt>
                <c:pt idx="1803">
                  <c:v>-0.35254049301147461</c:v>
                </c:pt>
                <c:pt idx="1804">
                  <c:v>-0.26906538009643555</c:v>
                </c:pt>
                <c:pt idx="1805">
                  <c:v>-0.28777909278869629</c:v>
                </c:pt>
                <c:pt idx="1806">
                  <c:v>-0.29909491539001465</c:v>
                </c:pt>
                <c:pt idx="1807">
                  <c:v>-0.39074897766113281</c:v>
                </c:pt>
                <c:pt idx="1808">
                  <c:v>0.27496051788330078</c:v>
                </c:pt>
                <c:pt idx="1809">
                  <c:v>0.22180652618408203</c:v>
                </c:pt>
                <c:pt idx="1810">
                  <c:v>0.28842735290527344</c:v>
                </c:pt>
                <c:pt idx="1811">
                  <c:v>0.19430661201477051</c:v>
                </c:pt>
                <c:pt idx="1812">
                  <c:v>0.2551262378692627</c:v>
                </c:pt>
                <c:pt idx="1813">
                  <c:v>0.39016938209533691</c:v>
                </c:pt>
                <c:pt idx="1814">
                  <c:v>-3.6024570465087891E-2</c:v>
                </c:pt>
                <c:pt idx="1815">
                  <c:v>-0.14104580879211426</c:v>
                </c:pt>
                <c:pt idx="1816">
                  <c:v>-0.1484990119934082</c:v>
                </c:pt>
                <c:pt idx="1817">
                  <c:v>-0.23890399932861328</c:v>
                </c:pt>
                <c:pt idx="1818">
                  <c:v>-0.3437654972076416</c:v>
                </c:pt>
                <c:pt idx="1819">
                  <c:v>-0.28188490867614746</c:v>
                </c:pt>
                <c:pt idx="1820">
                  <c:v>-0.43467211723327637</c:v>
                </c:pt>
                <c:pt idx="1821">
                  <c:v>6.1243085861206055</c:v>
                </c:pt>
                <c:pt idx="1822">
                  <c:v>4.1132984161376953</c:v>
                </c:pt>
                <c:pt idx="1823">
                  <c:v>1.2396430969238281</c:v>
                </c:pt>
                <c:pt idx="1824">
                  <c:v>-0.24941301345825195</c:v>
                </c:pt>
                <c:pt idx="1825">
                  <c:v>0.75145959854125977</c:v>
                </c:pt>
                <c:pt idx="1826">
                  <c:v>-0.63610267639160156</c:v>
                </c:pt>
                <c:pt idx="1827">
                  <c:v>-1.1867337226867676</c:v>
                </c:pt>
                <c:pt idx="1828">
                  <c:v>-2.2181754112243652</c:v>
                </c:pt>
                <c:pt idx="1829">
                  <c:v>1.0075421333312988</c:v>
                </c:pt>
                <c:pt idx="1830">
                  <c:v>-2.5982215404510498</c:v>
                </c:pt>
                <c:pt idx="1831">
                  <c:v>-1.3534212112426758</c:v>
                </c:pt>
                <c:pt idx="1832">
                  <c:v>-2.587364673614502</c:v>
                </c:pt>
                <c:pt idx="1833">
                  <c:v>-2.4068169593811035</c:v>
                </c:pt>
                <c:pt idx="1834">
                  <c:v>0.37977147102355957</c:v>
                </c:pt>
                <c:pt idx="1835">
                  <c:v>1.5389597415924072</c:v>
                </c:pt>
                <c:pt idx="1836">
                  <c:v>-0.13271260261535645</c:v>
                </c:pt>
                <c:pt idx="1837">
                  <c:v>-4.9191713333129883E-2</c:v>
                </c:pt>
                <c:pt idx="1838">
                  <c:v>-0.13451242446899414</c:v>
                </c:pt>
                <c:pt idx="1839">
                  <c:v>-0.1037752628326416</c:v>
                </c:pt>
                <c:pt idx="1840">
                  <c:v>-0.15122723579406738</c:v>
                </c:pt>
                <c:pt idx="1841">
                  <c:v>2.7630798816680908</c:v>
                </c:pt>
                <c:pt idx="1842">
                  <c:v>-1.000791072845459</c:v>
                </c:pt>
                <c:pt idx="1843">
                  <c:v>-0.71428561210632324</c:v>
                </c:pt>
                <c:pt idx="1844">
                  <c:v>-1.0474069118499756</c:v>
                </c:pt>
                <c:pt idx="1845">
                  <c:v>-0.85079574584960938</c:v>
                </c:pt>
                <c:pt idx="1846">
                  <c:v>-0.49711346626281738</c:v>
                </c:pt>
                <c:pt idx="1847">
                  <c:v>0.10655713081359863</c:v>
                </c:pt>
                <c:pt idx="1848">
                  <c:v>0.39753985404968262</c:v>
                </c:pt>
                <c:pt idx="1849">
                  <c:v>0.17739486694335938</c:v>
                </c:pt>
                <c:pt idx="1850">
                  <c:v>0.37261843681335449</c:v>
                </c:pt>
                <c:pt idx="1851">
                  <c:v>-6.8583488464355469E-3</c:v>
                </c:pt>
                <c:pt idx="1852">
                  <c:v>0.24009013175964355</c:v>
                </c:pt>
                <c:pt idx="1853">
                  <c:v>2.1184444427490234E-2</c:v>
                </c:pt>
                <c:pt idx="1854">
                  <c:v>-0.33926558494567871</c:v>
                </c:pt>
                <c:pt idx="1855">
                  <c:v>3.0208349227905273E-2</c:v>
                </c:pt>
                <c:pt idx="1856">
                  <c:v>-0.1481165885925293</c:v>
                </c:pt>
                <c:pt idx="1857">
                  <c:v>-0.19435954093933105</c:v>
                </c:pt>
                <c:pt idx="1858">
                  <c:v>-0.34490537643432617</c:v>
                </c:pt>
                <c:pt idx="1859">
                  <c:v>-0.3120882511138916</c:v>
                </c:pt>
                <c:pt idx="1860">
                  <c:v>0.20954513549804688</c:v>
                </c:pt>
                <c:pt idx="1861">
                  <c:v>4.1560649871826172E-2</c:v>
                </c:pt>
                <c:pt idx="1862">
                  <c:v>9.2225551605224609E-2</c:v>
                </c:pt>
                <c:pt idx="1863">
                  <c:v>0.27847838401794434</c:v>
                </c:pt>
                <c:pt idx="1864">
                  <c:v>-7.8670024871826172E-2</c:v>
                </c:pt>
                <c:pt idx="1865">
                  <c:v>0.37278580665588379</c:v>
                </c:pt>
                <c:pt idx="1866">
                  <c:v>0.44119524955749512</c:v>
                </c:pt>
                <c:pt idx="1867">
                  <c:v>0.23071718215942383</c:v>
                </c:pt>
                <c:pt idx="1868">
                  <c:v>-3.2458066940307617E-2</c:v>
                </c:pt>
                <c:pt idx="1869">
                  <c:v>-0.33795905113220215</c:v>
                </c:pt>
                <c:pt idx="1870">
                  <c:v>-0.16254568099975586</c:v>
                </c:pt>
                <c:pt idx="1871">
                  <c:v>-0.51058650016784668</c:v>
                </c:pt>
                <c:pt idx="1872">
                  <c:v>-0.54428791999816895</c:v>
                </c:pt>
                <c:pt idx="1873">
                  <c:v>0.84756708145141602</c:v>
                </c:pt>
                <c:pt idx="1874">
                  <c:v>-0.12870311737060547</c:v>
                </c:pt>
                <c:pt idx="1875">
                  <c:v>6.0830116271972656E-2</c:v>
                </c:pt>
                <c:pt idx="1876">
                  <c:v>-0.41347599029541016</c:v>
                </c:pt>
                <c:pt idx="1877">
                  <c:v>1.4659886360168457</c:v>
                </c:pt>
                <c:pt idx="1878">
                  <c:v>-0.90585017204284668</c:v>
                </c:pt>
                <c:pt idx="1879">
                  <c:v>-0.77591466903686523</c:v>
                </c:pt>
                <c:pt idx="1880">
                  <c:v>-0.93166518211364746</c:v>
                </c:pt>
                <c:pt idx="1881">
                  <c:v>-0.42725992202758789</c:v>
                </c:pt>
                <c:pt idx="1882">
                  <c:v>0.29906702041625977</c:v>
                </c:pt>
                <c:pt idx="1883">
                  <c:v>0.52242803573608398</c:v>
                </c:pt>
                <c:pt idx="1884">
                  <c:v>0.33418035507202148</c:v>
                </c:pt>
                <c:pt idx="1885">
                  <c:v>5.2806854248046875E-2</c:v>
                </c:pt>
                <c:pt idx="1886">
                  <c:v>2.2769417762756348</c:v>
                </c:pt>
                <c:pt idx="1887">
                  <c:v>1.0431084632873535</c:v>
                </c:pt>
                <c:pt idx="1888">
                  <c:v>0.47836065292358398</c:v>
                </c:pt>
                <c:pt idx="1889">
                  <c:v>0.11283969879150391</c:v>
                </c:pt>
                <c:pt idx="1890">
                  <c:v>0.30776500701904297</c:v>
                </c:pt>
                <c:pt idx="1891">
                  <c:v>0.84896326065063477</c:v>
                </c:pt>
                <c:pt idx="1892">
                  <c:v>3.8634300231933594E-2</c:v>
                </c:pt>
                <c:pt idx="1893">
                  <c:v>-5.8789253234863281E-3</c:v>
                </c:pt>
                <c:pt idx="1894">
                  <c:v>-0.62390279769897461</c:v>
                </c:pt>
                <c:pt idx="1895">
                  <c:v>-1.1492009162902832</c:v>
                </c:pt>
                <c:pt idx="1896">
                  <c:v>-0.80566072463989258</c:v>
                </c:pt>
                <c:pt idx="1897">
                  <c:v>-1.3334009647369385</c:v>
                </c:pt>
                <c:pt idx="1898">
                  <c:v>-1.1885683536529541</c:v>
                </c:pt>
                <c:pt idx="1899">
                  <c:v>1.4259762763977051</c:v>
                </c:pt>
                <c:pt idx="1900">
                  <c:v>1.7174229621887207</c:v>
                </c:pt>
                <c:pt idx="1901">
                  <c:v>-0.26769781112670898</c:v>
                </c:pt>
                <c:pt idx="1902">
                  <c:v>1.351806640625</c:v>
                </c:pt>
                <c:pt idx="1903">
                  <c:v>0.27719449996948242</c:v>
                </c:pt>
                <c:pt idx="1904">
                  <c:v>0.12552833557128906</c:v>
                </c:pt>
                <c:pt idx="1905">
                  <c:v>-3.9579391479492188E-2</c:v>
                </c:pt>
                <c:pt idx="1906">
                  <c:v>-0.76174545288085938</c:v>
                </c:pt>
                <c:pt idx="1907">
                  <c:v>-0.52937650680541992</c:v>
                </c:pt>
                <c:pt idx="1908">
                  <c:v>-0.14803266525268555</c:v>
                </c:pt>
                <c:pt idx="1909">
                  <c:v>-1.0802786350250244</c:v>
                </c:pt>
                <c:pt idx="1910">
                  <c:v>-0.78227090835571289</c:v>
                </c:pt>
                <c:pt idx="1911">
                  <c:v>-1.2889456748962402</c:v>
                </c:pt>
                <c:pt idx="1912">
                  <c:v>0.39810657501220703</c:v>
                </c:pt>
                <c:pt idx="1913">
                  <c:v>4.1331539154052734</c:v>
                </c:pt>
                <c:pt idx="1914">
                  <c:v>2.0813426971435547</c:v>
                </c:pt>
                <c:pt idx="1915">
                  <c:v>0.76788759231567383</c:v>
                </c:pt>
                <c:pt idx="1916">
                  <c:v>-0.45953226089477539</c:v>
                </c:pt>
                <c:pt idx="1917">
                  <c:v>2.2593917846679687</c:v>
                </c:pt>
                <c:pt idx="1918">
                  <c:v>-0.10907554626464844</c:v>
                </c:pt>
                <c:pt idx="1919">
                  <c:v>1.3588428497314453E-2</c:v>
                </c:pt>
                <c:pt idx="1920">
                  <c:v>-1.8861470222473145</c:v>
                </c:pt>
                <c:pt idx="1921">
                  <c:v>-1.2233486175537109</c:v>
                </c:pt>
                <c:pt idx="1922">
                  <c:v>-1.7432632446289063</c:v>
                </c:pt>
                <c:pt idx="1923">
                  <c:v>-1.6216373443603516</c:v>
                </c:pt>
                <c:pt idx="1924">
                  <c:v>-2.6104650497436523</c:v>
                </c:pt>
                <c:pt idx="1925">
                  <c:v>1.1996698379516602</c:v>
                </c:pt>
                <c:pt idx="1926">
                  <c:v>0.7954554557800293</c:v>
                </c:pt>
                <c:pt idx="1927">
                  <c:v>0.75809621810913086</c:v>
                </c:pt>
                <c:pt idx="1928">
                  <c:v>1.2920322418212891</c:v>
                </c:pt>
                <c:pt idx="1929">
                  <c:v>0.30624866485595703</c:v>
                </c:pt>
                <c:pt idx="1930">
                  <c:v>-1.557159423828125E-2</c:v>
                </c:pt>
                <c:pt idx="1931">
                  <c:v>-0.3025050163269043</c:v>
                </c:pt>
                <c:pt idx="1932">
                  <c:v>-0.4159085750579834</c:v>
                </c:pt>
                <c:pt idx="1933">
                  <c:v>-0.78474140167236328</c:v>
                </c:pt>
                <c:pt idx="1934">
                  <c:v>-0.64316034317016602</c:v>
                </c:pt>
                <c:pt idx="1935">
                  <c:v>-0.7444460391998291</c:v>
                </c:pt>
                <c:pt idx="1936">
                  <c:v>-0.59019017219543457</c:v>
                </c:pt>
                <c:pt idx="1937">
                  <c:v>-0.85498237609863281</c:v>
                </c:pt>
                <c:pt idx="1938">
                  <c:v>-2.3262786865234375</c:v>
                </c:pt>
                <c:pt idx="1939">
                  <c:v>-5.8299942016601562</c:v>
                </c:pt>
                <c:pt idx="1940">
                  <c:v>1.4098196029663086</c:v>
                </c:pt>
                <c:pt idx="1941">
                  <c:v>0.84815454483032227</c:v>
                </c:pt>
                <c:pt idx="1942">
                  <c:v>0.51065492630004883</c:v>
                </c:pt>
                <c:pt idx="1943">
                  <c:v>0.46303653717041016</c:v>
                </c:pt>
                <c:pt idx="1944">
                  <c:v>-0.13556146621704102</c:v>
                </c:pt>
                <c:pt idx="1945">
                  <c:v>0.38067913055419922</c:v>
                </c:pt>
                <c:pt idx="1946">
                  <c:v>-3.4690380096435547E-2</c:v>
                </c:pt>
                <c:pt idx="1947">
                  <c:v>-0.1674046516418457</c:v>
                </c:pt>
                <c:pt idx="1948">
                  <c:v>-0.29467344284057617</c:v>
                </c:pt>
                <c:pt idx="1949">
                  <c:v>-0.83220577239990234</c:v>
                </c:pt>
                <c:pt idx="1950">
                  <c:v>-0.76108503341674805</c:v>
                </c:pt>
                <c:pt idx="1951">
                  <c:v>-0.64774179458618164</c:v>
                </c:pt>
                <c:pt idx="1952">
                  <c:v>-0.73898077011108398</c:v>
                </c:pt>
                <c:pt idx="1953">
                  <c:v>-0.35226535797119141</c:v>
                </c:pt>
                <c:pt idx="1954">
                  <c:v>0.43115472793579102</c:v>
                </c:pt>
                <c:pt idx="1955">
                  <c:v>0.75516843795776367</c:v>
                </c:pt>
                <c:pt idx="1956">
                  <c:v>1.3462390899658203</c:v>
                </c:pt>
                <c:pt idx="1957">
                  <c:v>0.15913820266723633</c:v>
                </c:pt>
                <c:pt idx="1958">
                  <c:v>1.0876903533935547</c:v>
                </c:pt>
                <c:pt idx="1959">
                  <c:v>-0.12400436401367188</c:v>
                </c:pt>
                <c:pt idx="1960">
                  <c:v>-0.50973010063171387</c:v>
                </c:pt>
                <c:pt idx="1961">
                  <c:v>-0.30320262908935547</c:v>
                </c:pt>
                <c:pt idx="1962">
                  <c:v>-0.82616949081420898</c:v>
                </c:pt>
                <c:pt idx="1963">
                  <c:v>-0.31547808647155762</c:v>
                </c:pt>
                <c:pt idx="1964">
                  <c:v>-0.82133984565734863</c:v>
                </c:pt>
                <c:pt idx="1965">
                  <c:v>-0.52720165252685547</c:v>
                </c:pt>
                <c:pt idx="1966">
                  <c:v>1.3776984214782715</c:v>
                </c:pt>
                <c:pt idx="1967">
                  <c:v>0.38695144653320313</c:v>
                </c:pt>
                <c:pt idx="1968">
                  <c:v>0.57761764526367188</c:v>
                </c:pt>
                <c:pt idx="1969">
                  <c:v>0.46594381332397461</c:v>
                </c:pt>
                <c:pt idx="1970">
                  <c:v>0.29040193557739258</c:v>
                </c:pt>
                <c:pt idx="1971">
                  <c:v>-0.50490522384643555</c:v>
                </c:pt>
                <c:pt idx="1972">
                  <c:v>0.27971839904785156</c:v>
                </c:pt>
                <c:pt idx="1973">
                  <c:v>0.82836341857910156</c:v>
                </c:pt>
                <c:pt idx="1974">
                  <c:v>-0.28877401351928711</c:v>
                </c:pt>
                <c:pt idx="1975">
                  <c:v>-0.64128923416137695</c:v>
                </c:pt>
                <c:pt idx="1976">
                  <c:v>-1.0059595108032227</c:v>
                </c:pt>
                <c:pt idx="1977">
                  <c:v>-0.69746923446655273</c:v>
                </c:pt>
                <c:pt idx="1978">
                  <c:v>-1.0682978630065918</c:v>
                </c:pt>
                <c:pt idx="1979">
                  <c:v>-0.13914823532104492</c:v>
                </c:pt>
                <c:pt idx="1980">
                  <c:v>1.2616238594055176</c:v>
                </c:pt>
                <c:pt idx="1981">
                  <c:v>0.45516681671142578</c:v>
                </c:pt>
                <c:pt idx="1982">
                  <c:v>0.32674503326416016</c:v>
                </c:pt>
                <c:pt idx="1983">
                  <c:v>0.12261819839477539</c:v>
                </c:pt>
                <c:pt idx="1984">
                  <c:v>-4.8547267913818359E-2</c:v>
                </c:pt>
                <c:pt idx="1985">
                  <c:v>1.0815320014953613</c:v>
                </c:pt>
                <c:pt idx="1986">
                  <c:v>2.8679847717285156E-2</c:v>
                </c:pt>
                <c:pt idx="1987">
                  <c:v>-0.37149596214294434</c:v>
                </c:pt>
                <c:pt idx="1988">
                  <c:v>-0.75291585922241211</c:v>
                </c:pt>
                <c:pt idx="1989">
                  <c:v>-0.52356243133544922</c:v>
                </c:pt>
                <c:pt idx="1990">
                  <c:v>-0.39683389663696289</c:v>
                </c:pt>
                <c:pt idx="1991">
                  <c:v>-1.0438632965087891</c:v>
                </c:pt>
                <c:pt idx="1992">
                  <c:v>6.8896293640136719E-2</c:v>
                </c:pt>
                <c:pt idx="1993">
                  <c:v>0.71643209457397461</c:v>
                </c:pt>
                <c:pt idx="1994">
                  <c:v>0.92465400695800781</c:v>
                </c:pt>
                <c:pt idx="1995">
                  <c:v>1.6217937469482422</c:v>
                </c:pt>
                <c:pt idx="1996">
                  <c:v>-0.45719051361083984</c:v>
                </c:pt>
                <c:pt idx="1997">
                  <c:v>7.2107315063476563E-2</c:v>
                </c:pt>
                <c:pt idx="1998">
                  <c:v>-0.47785615921020508</c:v>
                </c:pt>
                <c:pt idx="1999">
                  <c:v>-0.39507055282592773</c:v>
                </c:pt>
                <c:pt idx="2000">
                  <c:v>-0.49123144149780273</c:v>
                </c:pt>
                <c:pt idx="2001">
                  <c:v>-0.35879182815551758</c:v>
                </c:pt>
                <c:pt idx="2002">
                  <c:v>-0.40256118774414063</c:v>
                </c:pt>
                <c:pt idx="2003">
                  <c:v>-8.571624755859375E-2</c:v>
                </c:pt>
                <c:pt idx="2004">
                  <c:v>-0.73546504974365234</c:v>
                </c:pt>
                <c:pt idx="2005">
                  <c:v>8.1526670455932617</c:v>
                </c:pt>
                <c:pt idx="2006">
                  <c:v>1.6221513748168945</c:v>
                </c:pt>
                <c:pt idx="2007">
                  <c:v>2.3857593536376953E-2</c:v>
                </c:pt>
                <c:pt idx="2008">
                  <c:v>0.4057621955871582</c:v>
                </c:pt>
                <c:pt idx="2009">
                  <c:v>-0.88743972778320313</c:v>
                </c:pt>
                <c:pt idx="2010">
                  <c:v>-0.23414802551269531</c:v>
                </c:pt>
                <c:pt idx="2011">
                  <c:v>-0.12624740600585938</c:v>
                </c:pt>
                <c:pt idx="2012">
                  <c:v>-0.72876930236816406</c:v>
                </c:pt>
                <c:pt idx="2013">
                  <c:v>-1.4929385185241699</c:v>
                </c:pt>
                <c:pt idx="2014">
                  <c:v>-1.7271199226379395</c:v>
                </c:pt>
                <c:pt idx="2015">
                  <c:v>-1.8967881202697754</c:v>
                </c:pt>
                <c:pt idx="2016">
                  <c:v>-1.1003584861755371</c:v>
                </c:pt>
                <c:pt idx="2017">
                  <c:v>-2.0106284618377686</c:v>
                </c:pt>
                <c:pt idx="2018">
                  <c:v>-2.3241920471191406</c:v>
                </c:pt>
                <c:pt idx="2019">
                  <c:v>7.6907835006713867</c:v>
                </c:pt>
                <c:pt idx="2020">
                  <c:v>4.004939079284668</c:v>
                </c:pt>
                <c:pt idx="2021">
                  <c:v>1.0955381393432617</c:v>
                </c:pt>
                <c:pt idx="2022">
                  <c:v>-1.5207195281982422</c:v>
                </c:pt>
                <c:pt idx="2023">
                  <c:v>-3.8520245552062988</c:v>
                </c:pt>
                <c:pt idx="2024">
                  <c:v>-3.8733720779418945</c:v>
                </c:pt>
                <c:pt idx="2025">
                  <c:v>-4.6211671829223633</c:v>
                </c:pt>
                <c:pt idx="2026">
                  <c:v>-4.8057365417480469</c:v>
                </c:pt>
                <c:pt idx="2027">
                  <c:v>-4.2021822929382324</c:v>
                </c:pt>
                <c:pt idx="2028">
                  <c:v>-5.1997194290161133</c:v>
                </c:pt>
                <c:pt idx="2029">
                  <c:v>-4.9382123947143555</c:v>
                </c:pt>
                <c:pt idx="2030">
                  <c:v>0.78519868850708008</c:v>
                </c:pt>
                <c:pt idx="2031">
                  <c:v>1.1344947814941406</c:v>
                </c:pt>
                <c:pt idx="2032">
                  <c:v>0.13214445114135742</c:v>
                </c:pt>
                <c:pt idx="2033">
                  <c:v>-0.16409015655517578</c:v>
                </c:pt>
                <c:pt idx="2034">
                  <c:v>5.4599761962890625E-2</c:v>
                </c:pt>
                <c:pt idx="2035">
                  <c:v>-0.13797235488891602</c:v>
                </c:pt>
                <c:pt idx="2036">
                  <c:v>7.2458267211914063E-2</c:v>
                </c:pt>
                <c:pt idx="2037">
                  <c:v>-0.2464594841003418</c:v>
                </c:pt>
                <c:pt idx="2038">
                  <c:v>-0.34835147857666016</c:v>
                </c:pt>
                <c:pt idx="2039">
                  <c:v>-0.29145622253417969</c:v>
                </c:pt>
                <c:pt idx="2040">
                  <c:v>-0.65380454063415527</c:v>
                </c:pt>
                <c:pt idx="2041">
                  <c:v>-0.31917333602905273</c:v>
                </c:pt>
                <c:pt idx="2042">
                  <c:v>-1.7587184906005859E-2</c:v>
                </c:pt>
                <c:pt idx="2043">
                  <c:v>3.4333336353302002</c:v>
                </c:pt>
                <c:pt idx="2044">
                  <c:v>0.20955395698547363</c:v>
                </c:pt>
                <c:pt idx="2045">
                  <c:v>0.60174870491027832</c:v>
                </c:pt>
                <c:pt idx="2046">
                  <c:v>-0.36307525634765625</c:v>
                </c:pt>
                <c:pt idx="2047">
                  <c:v>-0.49556636810302734</c:v>
                </c:pt>
                <c:pt idx="2048">
                  <c:v>4.7706127166748047E-2</c:v>
                </c:pt>
                <c:pt idx="2049">
                  <c:v>-0.22220277786254883</c:v>
                </c:pt>
                <c:pt idx="2050">
                  <c:v>-0.70092868804931641</c:v>
                </c:pt>
                <c:pt idx="2051">
                  <c:v>-0.51239705085754395</c:v>
                </c:pt>
                <c:pt idx="2052">
                  <c:v>-0.69737815856933594</c:v>
                </c:pt>
                <c:pt idx="2053">
                  <c:v>-0.39944100379943848</c:v>
                </c:pt>
                <c:pt idx="2054">
                  <c:v>-0.20415687561035156</c:v>
                </c:pt>
                <c:pt idx="2055">
                  <c:v>-0.69719696044921875</c:v>
                </c:pt>
                <c:pt idx="2056">
                  <c:v>0.27253842353820801</c:v>
                </c:pt>
                <c:pt idx="2057">
                  <c:v>7.2766304016113281E-2</c:v>
                </c:pt>
                <c:pt idx="2058">
                  <c:v>0.10617351531982422</c:v>
                </c:pt>
                <c:pt idx="2059">
                  <c:v>0.58251619338989258</c:v>
                </c:pt>
                <c:pt idx="2060">
                  <c:v>0.2619788646697998</c:v>
                </c:pt>
                <c:pt idx="2061">
                  <c:v>0.5796360969543457</c:v>
                </c:pt>
                <c:pt idx="2062">
                  <c:v>0.12909173965454102</c:v>
                </c:pt>
                <c:pt idx="2063">
                  <c:v>-0.37093639373779297</c:v>
                </c:pt>
                <c:pt idx="2064">
                  <c:v>-8.1108331680297852E-2</c:v>
                </c:pt>
                <c:pt idx="2065">
                  <c:v>-0.10744810104370117</c:v>
                </c:pt>
                <c:pt idx="2066">
                  <c:v>-0.53783440589904785</c:v>
                </c:pt>
                <c:pt idx="2067">
                  <c:v>-0.2939305305480957</c:v>
                </c:pt>
                <c:pt idx="2068">
                  <c:v>-0.61344194412231445</c:v>
                </c:pt>
                <c:pt idx="2069">
                  <c:v>0.70412015914916992</c:v>
                </c:pt>
                <c:pt idx="2070">
                  <c:v>0.52691745758056641</c:v>
                </c:pt>
                <c:pt idx="2071">
                  <c:v>0.60867881774902344</c:v>
                </c:pt>
                <c:pt idx="2072">
                  <c:v>0.66557121276855469</c:v>
                </c:pt>
                <c:pt idx="2073">
                  <c:v>1.1988968849182129</c:v>
                </c:pt>
                <c:pt idx="2074">
                  <c:v>-0.21962881088256836</c:v>
                </c:pt>
                <c:pt idx="2075">
                  <c:v>9.4669818878173828E-2</c:v>
                </c:pt>
                <c:pt idx="2076">
                  <c:v>-0.3119654655456543</c:v>
                </c:pt>
                <c:pt idx="2077">
                  <c:v>-0.34614229202270508</c:v>
                </c:pt>
                <c:pt idx="2078">
                  <c:v>-0.62629365921020508</c:v>
                </c:pt>
                <c:pt idx="2079">
                  <c:v>-0.82433342933654785</c:v>
                </c:pt>
                <c:pt idx="2080">
                  <c:v>-0.81811928749084473</c:v>
                </c:pt>
                <c:pt idx="2081">
                  <c:v>-0.65236902236938477</c:v>
                </c:pt>
                <c:pt idx="2082">
                  <c:v>2.9002666473388672E-2</c:v>
                </c:pt>
                <c:pt idx="2083">
                  <c:v>-0.15520739555358887</c:v>
                </c:pt>
                <c:pt idx="2084">
                  <c:v>-0.12630271911621094</c:v>
                </c:pt>
                <c:pt idx="2085">
                  <c:v>5.2513599395751953E-2</c:v>
                </c:pt>
                <c:pt idx="2086">
                  <c:v>-0.23950338363647461</c:v>
                </c:pt>
                <c:pt idx="2087">
                  <c:v>5.4768085479736328E-2</c:v>
                </c:pt>
                <c:pt idx="2088">
                  <c:v>1.0239124298095703E-2</c:v>
                </c:pt>
                <c:pt idx="2089">
                  <c:v>-1.7916202545166016E-2</c:v>
                </c:pt>
                <c:pt idx="2090">
                  <c:v>0.11090755462646484</c:v>
                </c:pt>
                <c:pt idx="2091">
                  <c:v>0.11009621620178223</c:v>
                </c:pt>
                <c:pt idx="2092">
                  <c:v>0.13241219520568848</c:v>
                </c:pt>
                <c:pt idx="2093">
                  <c:v>-1.7974615097045898E-2</c:v>
                </c:pt>
                <c:pt idx="2094">
                  <c:v>5.6964397430419922E-2</c:v>
                </c:pt>
                <c:pt idx="2095">
                  <c:v>1.3632152080535889</c:v>
                </c:pt>
                <c:pt idx="2096">
                  <c:v>0.48138117790222168</c:v>
                </c:pt>
                <c:pt idx="2097">
                  <c:v>0.55380082130432129</c:v>
                </c:pt>
                <c:pt idx="2098">
                  <c:v>0.34375691413879395</c:v>
                </c:pt>
                <c:pt idx="2099">
                  <c:v>0.20738577842712402</c:v>
                </c:pt>
                <c:pt idx="2100">
                  <c:v>0.1188204288482666</c:v>
                </c:pt>
                <c:pt idx="2101">
                  <c:v>1.4064605236053467</c:v>
                </c:pt>
                <c:pt idx="2102">
                  <c:v>0.12262606620788574</c:v>
                </c:pt>
                <c:pt idx="2103">
                  <c:v>-0.44964361190795898</c:v>
                </c:pt>
                <c:pt idx="2104">
                  <c:v>-0.81516933441162109</c:v>
                </c:pt>
                <c:pt idx="2105">
                  <c:v>-0.99120688438415527</c:v>
                </c:pt>
                <c:pt idx="2106">
                  <c:v>-1.0806119441986084</c:v>
                </c:pt>
                <c:pt idx="2107">
                  <c:v>-1.2608141899108887</c:v>
                </c:pt>
                <c:pt idx="2108">
                  <c:v>0.26363086700439453</c:v>
                </c:pt>
                <c:pt idx="2109">
                  <c:v>0.99085760116577148</c:v>
                </c:pt>
                <c:pt idx="2110">
                  <c:v>1.4400620460510254</c:v>
                </c:pt>
                <c:pt idx="2111">
                  <c:v>0.66286563873291016</c:v>
                </c:pt>
                <c:pt idx="2112">
                  <c:v>0.25765323638916016</c:v>
                </c:pt>
                <c:pt idx="2113">
                  <c:v>0.49414396286010742</c:v>
                </c:pt>
                <c:pt idx="2114">
                  <c:v>-1.3619899749755859E-2</c:v>
                </c:pt>
                <c:pt idx="2115">
                  <c:v>-0.53683900833129883</c:v>
                </c:pt>
                <c:pt idx="2116">
                  <c:v>-0.33993148803710938</c:v>
                </c:pt>
                <c:pt idx="2117">
                  <c:v>-0.44826960563659668</c:v>
                </c:pt>
                <c:pt idx="2118">
                  <c:v>-0.89048862457275391</c:v>
                </c:pt>
                <c:pt idx="2119">
                  <c:v>-0.89753627777099609</c:v>
                </c:pt>
                <c:pt idx="2120">
                  <c:v>-0.9825294017791748</c:v>
                </c:pt>
                <c:pt idx="2121">
                  <c:v>-0.25483918190002441</c:v>
                </c:pt>
                <c:pt idx="2122">
                  <c:v>0.39220380783081055</c:v>
                </c:pt>
                <c:pt idx="2123">
                  <c:v>0.93384408950805664</c:v>
                </c:pt>
                <c:pt idx="2124">
                  <c:v>0.10151338577270508</c:v>
                </c:pt>
                <c:pt idx="2125">
                  <c:v>0.4040684700012207</c:v>
                </c:pt>
                <c:pt idx="2126">
                  <c:v>-0.13600873947143555</c:v>
                </c:pt>
                <c:pt idx="2127">
                  <c:v>0.66070318222045898</c:v>
                </c:pt>
                <c:pt idx="2128">
                  <c:v>5.1651954650878906E-2</c:v>
                </c:pt>
                <c:pt idx="2129">
                  <c:v>-0.14466142654418945</c:v>
                </c:pt>
                <c:pt idx="2130">
                  <c:v>-0.18453621864318848</c:v>
                </c:pt>
                <c:pt idx="2131">
                  <c:v>-0.85051846504211426</c:v>
                </c:pt>
                <c:pt idx="2132">
                  <c:v>-0.43568634986877441</c:v>
                </c:pt>
                <c:pt idx="2133">
                  <c:v>-0.5377345085144043</c:v>
                </c:pt>
                <c:pt idx="2134">
                  <c:v>0.43094873428344727</c:v>
                </c:pt>
                <c:pt idx="2135">
                  <c:v>0.50565147399902344</c:v>
                </c:pt>
                <c:pt idx="2136">
                  <c:v>0.25790953636169434</c:v>
                </c:pt>
                <c:pt idx="2137">
                  <c:v>-1.8861293792724609E-3</c:v>
                </c:pt>
                <c:pt idx="2138">
                  <c:v>-8.4331274032592773E-2</c:v>
                </c:pt>
                <c:pt idx="2139">
                  <c:v>0.19298124313354492</c:v>
                </c:pt>
                <c:pt idx="2140">
                  <c:v>9.0812921524047852E-2</c:v>
                </c:pt>
                <c:pt idx="2141">
                  <c:v>-4.1508913040161133E-2</c:v>
                </c:pt>
                <c:pt idx="2142">
                  <c:v>-0.20341706275939941</c:v>
                </c:pt>
                <c:pt idx="2143">
                  <c:v>-0.26427316665649414</c:v>
                </c:pt>
                <c:pt idx="2144">
                  <c:v>-0.14355754852294922</c:v>
                </c:pt>
                <c:pt idx="2145">
                  <c:v>-0.31394410133361816</c:v>
                </c:pt>
                <c:pt idx="2146">
                  <c:v>-0.4253852367401123</c:v>
                </c:pt>
                <c:pt idx="2147">
                  <c:v>0.71503710746765137</c:v>
                </c:pt>
                <c:pt idx="2148">
                  <c:v>0.50864648818969727</c:v>
                </c:pt>
                <c:pt idx="2149">
                  <c:v>0.2377936840057373</c:v>
                </c:pt>
                <c:pt idx="2150">
                  <c:v>0.21552252769470215</c:v>
                </c:pt>
                <c:pt idx="2151">
                  <c:v>8.4218263626098633E-2</c:v>
                </c:pt>
                <c:pt idx="2152">
                  <c:v>-2.7036666870117188E-4</c:v>
                </c:pt>
                <c:pt idx="2153">
                  <c:v>-0.18236017227172852</c:v>
                </c:pt>
                <c:pt idx="2154">
                  <c:v>-0.1281285285949707</c:v>
                </c:pt>
                <c:pt idx="2155">
                  <c:v>-0.22932982444763184</c:v>
                </c:pt>
                <c:pt idx="2156">
                  <c:v>-0.23018598556518555</c:v>
                </c:pt>
                <c:pt idx="2157">
                  <c:v>-0.26585030555725098</c:v>
                </c:pt>
                <c:pt idx="2158">
                  <c:v>-0.37561202049255371</c:v>
                </c:pt>
                <c:pt idx="2159">
                  <c:v>-0.34947943687438965</c:v>
                </c:pt>
                <c:pt idx="2160">
                  <c:v>2.4065110683441162</c:v>
                </c:pt>
                <c:pt idx="2161">
                  <c:v>1.8572556972503662</c:v>
                </c:pt>
                <c:pt idx="2162">
                  <c:v>0.67333388328552246</c:v>
                </c:pt>
                <c:pt idx="2163">
                  <c:v>0.51219916343688965</c:v>
                </c:pt>
                <c:pt idx="2164">
                  <c:v>0.23244428634643555</c:v>
                </c:pt>
                <c:pt idx="2165">
                  <c:v>-0.30497145652770996</c:v>
                </c:pt>
                <c:pt idx="2166">
                  <c:v>-0.26932644844055176</c:v>
                </c:pt>
                <c:pt idx="2167">
                  <c:v>-0.48233270645141602</c:v>
                </c:pt>
                <c:pt idx="2168">
                  <c:v>-0.82790637016296387</c:v>
                </c:pt>
                <c:pt idx="2169">
                  <c:v>-0.81965780258178711</c:v>
                </c:pt>
                <c:pt idx="2170">
                  <c:v>-0.87337040901184082</c:v>
                </c:pt>
                <c:pt idx="2171">
                  <c:v>-1.0919101238250732</c:v>
                </c:pt>
                <c:pt idx="2172">
                  <c:v>-1.0122673511505127</c:v>
                </c:pt>
                <c:pt idx="2173">
                  <c:v>1.0407757759094238</c:v>
                </c:pt>
                <c:pt idx="2174">
                  <c:v>1.0560946464538574</c:v>
                </c:pt>
                <c:pt idx="2175">
                  <c:v>0.64999008178710938</c:v>
                </c:pt>
                <c:pt idx="2176">
                  <c:v>0.4948582649230957</c:v>
                </c:pt>
                <c:pt idx="2177">
                  <c:v>0.23203849792480469</c:v>
                </c:pt>
                <c:pt idx="2178">
                  <c:v>0.18292832374572754</c:v>
                </c:pt>
                <c:pt idx="2179">
                  <c:v>5.9576988220214844E-2</c:v>
                </c:pt>
                <c:pt idx="2180">
                  <c:v>-0.2471771240234375</c:v>
                </c:pt>
                <c:pt idx="2181">
                  <c:v>-0.51387166976928711</c:v>
                </c:pt>
                <c:pt idx="2182">
                  <c:v>-0.55897235870361328</c:v>
                </c:pt>
                <c:pt idx="2183">
                  <c:v>-0.58389377593994141</c:v>
                </c:pt>
                <c:pt idx="2184">
                  <c:v>-0.90688514709472656</c:v>
                </c:pt>
                <c:pt idx="2185">
                  <c:v>-0.90546107292175293</c:v>
                </c:pt>
                <c:pt idx="2186">
                  <c:v>0.68029689788818359</c:v>
                </c:pt>
                <c:pt idx="2187">
                  <c:v>0.44457244873046875</c:v>
                </c:pt>
                <c:pt idx="2188">
                  <c:v>0.52576804161071777</c:v>
                </c:pt>
                <c:pt idx="2189">
                  <c:v>0.35164475440979004</c:v>
                </c:pt>
                <c:pt idx="2190">
                  <c:v>0.34737205505371094</c:v>
                </c:pt>
                <c:pt idx="2191">
                  <c:v>-5.5312395095825195E-2</c:v>
                </c:pt>
                <c:pt idx="2192">
                  <c:v>-7.9384803771972656E-2</c:v>
                </c:pt>
                <c:pt idx="2193">
                  <c:v>-8.5752010345458984E-2</c:v>
                </c:pt>
                <c:pt idx="2194">
                  <c:v>-0.23992490768432617</c:v>
                </c:pt>
                <c:pt idx="2195">
                  <c:v>-0.22050237655639648</c:v>
                </c:pt>
                <c:pt idx="2196">
                  <c:v>-0.46089053153991699</c:v>
                </c:pt>
                <c:pt idx="2197">
                  <c:v>-0.57561516761779785</c:v>
                </c:pt>
                <c:pt idx="2198">
                  <c:v>-0.63227128982543945</c:v>
                </c:pt>
                <c:pt idx="2199">
                  <c:v>1.1776857376098633</c:v>
                </c:pt>
                <c:pt idx="2200">
                  <c:v>0.73340654373168945</c:v>
                </c:pt>
                <c:pt idx="2201">
                  <c:v>0.62922525405883789</c:v>
                </c:pt>
                <c:pt idx="2202">
                  <c:v>7.6415061950683594E-2</c:v>
                </c:pt>
                <c:pt idx="2203">
                  <c:v>0.23604822158813477</c:v>
                </c:pt>
                <c:pt idx="2204">
                  <c:v>0.42457294464111328</c:v>
                </c:pt>
                <c:pt idx="2205">
                  <c:v>5.6594371795654297E-2</c:v>
                </c:pt>
                <c:pt idx="2206">
                  <c:v>-0.4603579044342041</c:v>
                </c:pt>
                <c:pt idx="2207">
                  <c:v>-0.18418598175048828</c:v>
                </c:pt>
                <c:pt idx="2208">
                  <c:v>-0.34074687957763672</c:v>
                </c:pt>
                <c:pt idx="2209">
                  <c:v>-0.68853473663330078</c:v>
                </c:pt>
                <c:pt idx="2210">
                  <c:v>-0.74840712547302246</c:v>
                </c:pt>
                <c:pt idx="2211">
                  <c:v>-0.91171622276306152</c:v>
                </c:pt>
                <c:pt idx="2212">
                  <c:v>0.72113776206970215</c:v>
                </c:pt>
                <c:pt idx="2213">
                  <c:v>1.024338960647583</c:v>
                </c:pt>
                <c:pt idx="2214">
                  <c:v>0.68811297416687012</c:v>
                </c:pt>
                <c:pt idx="2215">
                  <c:v>1.0740177631378174</c:v>
                </c:pt>
                <c:pt idx="2216">
                  <c:v>0.2473304271697998</c:v>
                </c:pt>
                <c:pt idx="2217">
                  <c:v>-7.7461957931518555E-2</c:v>
                </c:pt>
                <c:pt idx="2218">
                  <c:v>-2.13470458984375E-2</c:v>
                </c:pt>
                <c:pt idx="2219">
                  <c:v>-0.49499368667602539</c:v>
                </c:pt>
                <c:pt idx="2220">
                  <c:v>-0.40300369262695313</c:v>
                </c:pt>
                <c:pt idx="2221">
                  <c:v>-0.43582463264465332</c:v>
                </c:pt>
                <c:pt idx="2222">
                  <c:v>-0.67032885551452637</c:v>
                </c:pt>
                <c:pt idx="2223">
                  <c:v>-0.76036882400512695</c:v>
                </c:pt>
                <c:pt idx="2224">
                  <c:v>-0.89160799980163574</c:v>
                </c:pt>
                <c:pt idx="2225">
                  <c:v>0.68233942985534668</c:v>
                </c:pt>
                <c:pt idx="2226">
                  <c:v>0.42590641975402832</c:v>
                </c:pt>
                <c:pt idx="2227">
                  <c:v>0.47343087196350098</c:v>
                </c:pt>
                <c:pt idx="2228">
                  <c:v>0.50765299797058105</c:v>
                </c:pt>
                <c:pt idx="2229">
                  <c:v>0.21586394309997559</c:v>
                </c:pt>
                <c:pt idx="2230">
                  <c:v>9.4553947448730469E-2</c:v>
                </c:pt>
                <c:pt idx="2231">
                  <c:v>-3.8102626800537109E-2</c:v>
                </c:pt>
                <c:pt idx="2232">
                  <c:v>-8.2152128219604492E-2</c:v>
                </c:pt>
                <c:pt idx="2233">
                  <c:v>-0.27601456642150879</c:v>
                </c:pt>
                <c:pt idx="2234">
                  <c:v>-0.41553854942321777</c:v>
                </c:pt>
                <c:pt idx="2235">
                  <c:v>-0.4489130973815918</c:v>
                </c:pt>
                <c:pt idx="2236">
                  <c:v>-0.49531674385070801</c:v>
                </c:pt>
                <c:pt idx="2237">
                  <c:v>-0.64370870590209961</c:v>
                </c:pt>
                <c:pt idx="2238">
                  <c:v>0.36212968826293945</c:v>
                </c:pt>
                <c:pt idx="2239">
                  <c:v>0.30442047119140625</c:v>
                </c:pt>
                <c:pt idx="2240">
                  <c:v>0.41202878952026367</c:v>
                </c:pt>
                <c:pt idx="2241">
                  <c:v>0.5249326229095459</c:v>
                </c:pt>
                <c:pt idx="2242">
                  <c:v>0.17833304405212402</c:v>
                </c:pt>
                <c:pt idx="2243">
                  <c:v>0.19811129570007324</c:v>
                </c:pt>
                <c:pt idx="2244">
                  <c:v>1.7829656600952148E-2</c:v>
                </c:pt>
                <c:pt idx="2245">
                  <c:v>-5.3074836730957031E-2</c:v>
                </c:pt>
                <c:pt idx="2246">
                  <c:v>-0.20130324363708496</c:v>
                </c:pt>
                <c:pt idx="2247">
                  <c:v>-0.3144068717956543</c:v>
                </c:pt>
                <c:pt idx="2248">
                  <c:v>-0.24151706695556641</c:v>
                </c:pt>
                <c:pt idx="2249">
                  <c:v>-0.54156041145324707</c:v>
                </c:pt>
                <c:pt idx="2250">
                  <c:v>-0.64592409133911133</c:v>
                </c:pt>
                <c:pt idx="2251">
                  <c:v>0.78976321220397949</c:v>
                </c:pt>
                <c:pt idx="2252">
                  <c:v>0.61040878295898438</c:v>
                </c:pt>
                <c:pt idx="2253">
                  <c:v>0.28521394729614258</c:v>
                </c:pt>
                <c:pt idx="2254">
                  <c:v>4.7899007797241211E-2</c:v>
                </c:pt>
                <c:pt idx="2255">
                  <c:v>2.0695686340332031E-2</c:v>
                </c:pt>
                <c:pt idx="2256">
                  <c:v>0.11372780799865723</c:v>
                </c:pt>
                <c:pt idx="2257">
                  <c:v>-8.4434032440185547E-2</c:v>
                </c:pt>
                <c:pt idx="2258">
                  <c:v>-2.4904251098632813E-2</c:v>
                </c:pt>
                <c:pt idx="2259">
                  <c:v>-0.12888026237487793</c:v>
                </c:pt>
                <c:pt idx="2260">
                  <c:v>-0.17335677146911621</c:v>
                </c:pt>
                <c:pt idx="2261">
                  <c:v>-0.42896008491516113</c:v>
                </c:pt>
                <c:pt idx="2262">
                  <c:v>-0.53191590309143066</c:v>
                </c:pt>
                <c:pt idx="2263">
                  <c:v>-0.49525761604309082</c:v>
                </c:pt>
                <c:pt idx="2264">
                  <c:v>0.13269901275634766</c:v>
                </c:pt>
                <c:pt idx="2265">
                  <c:v>0.63568615913391113</c:v>
                </c:pt>
                <c:pt idx="2266">
                  <c:v>0.85557770729064941</c:v>
                </c:pt>
                <c:pt idx="2267">
                  <c:v>0.49774050712585449</c:v>
                </c:pt>
                <c:pt idx="2268">
                  <c:v>1.1572599411010742E-2</c:v>
                </c:pt>
                <c:pt idx="2269">
                  <c:v>-0.23052167892456055</c:v>
                </c:pt>
                <c:pt idx="2270">
                  <c:v>0.1603693962097168</c:v>
                </c:pt>
                <c:pt idx="2271">
                  <c:v>-0.4726719856262207</c:v>
                </c:pt>
                <c:pt idx="2272">
                  <c:v>-0.61452794075012207</c:v>
                </c:pt>
                <c:pt idx="2273">
                  <c:v>-6.0059309005737305E-2</c:v>
                </c:pt>
                <c:pt idx="2274">
                  <c:v>-0.52958393096923828</c:v>
                </c:pt>
                <c:pt idx="2275">
                  <c:v>-0.13662052154541016</c:v>
                </c:pt>
                <c:pt idx="2276">
                  <c:v>-0.24966025352478027</c:v>
                </c:pt>
                <c:pt idx="2277">
                  <c:v>0.22595381736755371</c:v>
                </c:pt>
                <c:pt idx="2278">
                  <c:v>0.37003564834594727</c:v>
                </c:pt>
                <c:pt idx="2279">
                  <c:v>0.4725039005279541</c:v>
                </c:pt>
                <c:pt idx="2280">
                  <c:v>0.26772618293762207</c:v>
                </c:pt>
                <c:pt idx="2281">
                  <c:v>0.21550607681274414</c:v>
                </c:pt>
                <c:pt idx="2282">
                  <c:v>0.10240745544433594</c:v>
                </c:pt>
                <c:pt idx="2283">
                  <c:v>-3.2723903656005859E-2</c:v>
                </c:pt>
                <c:pt idx="2284">
                  <c:v>-0.27515196800231934</c:v>
                </c:pt>
                <c:pt idx="2285">
                  <c:v>-8.8807582855224609E-2</c:v>
                </c:pt>
                <c:pt idx="2286">
                  <c:v>3.3780574798583984E-2</c:v>
                </c:pt>
                <c:pt idx="2287">
                  <c:v>-0.39451837539672852</c:v>
                </c:pt>
                <c:pt idx="2288">
                  <c:v>-0.46827483177185059</c:v>
                </c:pt>
                <c:pt idx="2289">
                  <c:v>-0.4284355640411377</c:v>
                </c:pt>
                <c:pt idx="2290">
                  <c:v>0.62645053863525391</c:v>
                </c:pt>
                <c:pt idx="2291">
                  <c:v>0.20865201950073242</c:v>
                </c:pt>
                <c:pt idx="2292">
                  <c:v>0.37879133224487305</c:v>
                </c:pt>
                <c:pt idx="2293">
                  <c:v>0.19566869735717773</c:v>
                </c:pt>
                <c:pt idx="2294">
                  <c:v>0.52850604057312012</c:v>
                </c:pt>
                <c:pt idx="2295">
                  <c:v>0.42544436454772949</c:v>
                </c:pt>
                <c:pt idx="2296">
                  <c:v>-0.12830328941345215</c:v>
                </c:pt>
                <c:pt idx="2297">
                  <c:v>-0.23432469367980957</c:v>
                </c:pt>
                <c:pt idx="2298">
                  <c:v>-0.28193998336791992</c:v>
                </c:pt>
                <c:pt idx="2299">
                  <c:v>6.3222169876098633E-2</c:v>
                </c:pt>
                <c:pt idx="2300">
                  <c:v>-0.47739291191101074</c:v>
                </c:pt>
                <c:pt idx="2301">
                  <c:v>-0.65144753456115723</c:v>
                </c:pt>
                <c:pt idx="2302">
                  <c:v>-0.65332674980163574</c:v>
                </c:pt>
                <c:pt idx="2303">
                  <c:v>0.9675743579864502</c:v>
                </c:pt>
                <c:pt idx="2304">
                  <c:v>1.2974975109100342</c:v>
                </c:pt>
                <c:pt idx="2305">
                  <c:v>0.90562605857849121</c:v>
                </c:pt>
                <c:pt idx="2306">
                  <c:v>0.31275677680969238</c:v>
                </c:pt>
                <c:pt idx="2307">
                  <c:v>0.20522379875183105</c:v>
                </c:pt>
                <c:pt idx="2308">
                  <c:v>-0.1734156608581543</c:v>
                </c:pt>
                <c:pt idx="2309">
                  <c:v>-0.16531062126159668</c:v>
                </c:pt>
                <c:pt idx="2310">
                  <c:v>-0.36991977691650391</c:v>
                </c:pt>
                <c:pt idx="2311">
                  <c:v>-0.53652286529541016</c:v>
                </c:pt>
                <c:pt idx="2312">
                  <c:v>-0.41810321807861328</c:v>
                </c:pt>
                <c:pt idx="2313">
                  <c:v>-0.50313234329223633</c:v>
                </c:pt>
                <c:pt idx="2314">
                  <c:v>-0.67640399932861328</c:v>
                </c:pt>
                <c:pt idx="2315">
                  <c:v>-0.84586954116821289</c:v>
                </c:pt>
                <c:pt idx="2316">
                  <c:v>-0.49219059944152832</c:v>
                </c:pt>
                <c:pt idx="2317">
                  <c:v>-0.19930863380432129</c:v>
                </c:pt>
                <c:pt idx="2318">
                  <c:v>-0.39472866058349609</c:v>
                </c:pt>
                <c:pt idx="2319">
                  <c:v>-0.3036503791809082</c:v>
                </c:pt>
                <c:pt idx="2320">
                  <c:v>-0.28324580192565918</c:v>
                </c:pt>
                <c:pt idx="2321">
                  <c:v>0.98998641967773438</c:v>
                </c:pt>
                <c:pt idx="2322">
                  <c:v>0.44349431991577148</c:v>
                </c:pt>
                <c:pt idx="2323">
                  <c:v>-0.23530316352844238</c:v>
                </c:pt>
                <c:pt idx="2324">
                  <c:v>-2.6644229888916016E-2</c:v>
                </c:pt>
                <c:pt idx="2325">
                  <c:v>0.27386069297790527</c:v>
                </c:pt>
                <c:pt idx="2326">
                  <c:v>-7.4783086776733398E-2</c:v>
                </c:pt>
                <c:pt idx="2327">
                  <c:v>3.6190509796142578E-2</c:v>
                </c:pt>
                <c:pt idx="2328">
                  <c:v>0.26632118225097656</c:v>
                </c:pt>
                <c:pt idx="2329">
                  <c:v>0.76245880126953125</c:v>
                </c:pt>
                <c:pt idx="2330">
                  <c:v>0.30442166328430176</c:v>
                </c:pt>
                <c:pt idx="2331">
                  <c:v>0.1913607120513916</c:v>
                </c:pt>
                <c:pt idx="2332">
                  <c:v>0.28339505195617676</c:v>
                </c:pt>
                <c:pt idx="2333">
                  <c:v>1.3219594955444336E-2</c:v>
                </c:pt>
                <c:pt idx="2334">
                  <c:v>0.17713069915771484</c:v>
                </c:pt>
                <c:pt idx="2335">
                  <c:v>-0.13160085678100586</c:v>
                </c:pt>
                <c:pt idx="2336">
                  <c:v>-0.18687176704406738</c:v>
                </c:pt>
                <c:pt idx="2337">
                  <c:v>-0.25582337379455566</c:v>
                </c:pt>
                <c:pt idx="2338">
                  <c:v>-0.26194548606872559</c:v>
                </c:pt>
                <c:pt idx="2339">
                  <c:v>-0.26929736137390137</c:v>
                </c:pt>
                <c:pt idx="2340">
                  <c:v>-0.21481800079345703</c:v>
                </c:pt>
                <c:pt idx="2341">
                  <c:v>-0.41162872314453125</c:v>
                </c:pt>
                <c:pt idx="2342">
                  <c:v>0.41757655143737793</c:v>
                </c:pt>
                <c:pt idx="2343">
                  <c:v>0.46040892601013184</c:v>
                </c:pt>
                <c:pt idx="2344">
                  <c:v>0.41358137130737305</c:v>
                </c:pt>
                <c:pt idx="2345">
                  <c:v>0.43801355361938477</c:v>
                </c:pt>
                <c:pt idx="2346">
                  <c:v>0.19943761825561523</c:v>
                </c:pt>
                <c:pt idx="2347">
                  <c:v>8.2211732864379883E-2</c:v>
                </c:pt>
                <c:pt idx="2348">
                  <c:v>-0.16678571701049805</c:v>
                </c:pt>
                <c:pt idx="2349">
                  <c:v>-0.20086836814880371</c:v>
                </c:pt>
                <c:pt idx="2350">
                  <c:v>-0.31635379791259766</c:v>
                </c:pt>
                <c:pt idx="2351">
                  <c:v>-0.21729040145874023</c:v>
                </c:pt>
                <c:pt idx="2352">
                  <c:v>-0.3144676685333252</c:v>
                </c:pt>
                <c:pt idx="2353">
                  <c:v>-0.35744667053222656</c:v>
                </c:pt>
                <c:pt idx="2354">
                  <c:v>-0.43801593780517578</c:v>
                </c:pt>
                <c:pt idx="2355">
                  <c:v>0.69067549705505371</c:v>
                </c:pt>
                <c:pt idx="2356">
                  <c:v>0.7182166576385498</c:v>
                </c:pt>
                <c:pt idx="2357">
                  <c:v>0.26984643936157227</c:v>
                </c:pt>
                <c:pt idx="2358">
                  <c:v>0.6674339771270752</c:v>
                </c:pt>
                <c:pt idx="2359">
                  <c:v>6.7617893218994141E-2</c:v>
                </c:pt>
                <c:pt idx="2360">
                  <c:v>0.15784382820129395</c:v>
                </c:pt>
                <c:pt idx="2361">
                  <c:v>0.21790742874145508</c:v>
                </c:pt>
                <c:pt idx="2362">
                  <c:v>-0.20745539665222168</c:v>
                </c:pt>
                <c:pt idx="2363">
                  <c:v>-0.1579430103302002</c:v>
                </c:pt>
                <c:pt idx="2364">
                  <c:v>-0.49834227561950684</c:v>
                </c:pt>
                <c:pt idx="2365">
                  <c:v>-0.43094015121459961</c:v>
                </c:pt>
                <c:pt idx="2366">
                  <c:v>-0.63708806037902832</c:v>
                </c:pt>
                <c:pt idx="2367">
                  <c:v>-0.8577730655670166</c:v>
                </c:pt>
                <c:pt idx="2368">
                  <c:v>0.72402119636535645</c:v>
                </c:pt>
                <c:pt idx="2369">
                  <c:v>1.1261641979217529</c:v>
                </c:pt>
                <c:pt idx="2370">
                  <c:v>0.39209675788879395</c:v>
                </c:pt>
                <c:pt idx="2371">
                  <c:v>0.53102564811706543</c:v>
                </c:pt>
                <c:pt idx="2372">
                  <c:v>-4.954981803894043E-2</c:v>
                </c:pt>
                <c:pt idx="2373">
                  <c:v>7.3773622512817383E-2</c:v>
                </c:pt>
                <c:pt idx="2374">
                  <c:v>8.6080312728881836E-2</c:v>
                </c:pt>
                <c:pt idx="2375">
                  <c:v>-0.21201944351196289</c:v>
                </c:pt>
                <c:pt idx="2376">
                  <c:v>-0.65147280693054199</c:v>
                </c:pt>
                <c:pt idx="2377">
                  <c:v>-0.23398137092590332</c:v>
                </c:pt>
                <c:pt idx="2378">
                  <c:v>-0.23107361793518066</c:v>
                </c:pt>
                <c:pt idx="2379">
                  <c:v>-0.58680272102355957</c:v>
                </c:pt>
                <c:pt idx="2380">
                  <c:v>-0.9682619571685791</c:v>
                </c:pt>
                <c:pt idx="2381">
                  <c:v>2.1035470962524414</c:v>
                </c:pt>
                <c:pt idx="2382">
                  <c:v>1.1863107681274414</c:v>
                </c:pt>
                <c:pt idx="2383">
                  <c:v>1.524540901184082</c:v>
                </c:pt>
                <c:pt idx="2384">
                  <c:v>0.44856643676757813</c:v>
                </c:pt>
                <c:pt idx="2385">
                  <c:v>1.3725457191467285</c:v>
                </c:pt>
                <c:pt idx="2386">
                  <c:v>-0.4365837574005127</c:v>
                </c:pt>
                <c:pt idx="2387">
                  <c:v>-0.86335563659667969</c:v>
                </c:pt>
                <c:pt idx="2388">
                  <c:v>-0.6636655330657959</c:v>
                </c:pt>
                <c:pt idx="2389">
                  <c:v>-0.38704586029052734</c:v>
                </c:pt>
                <c:pt idx="2390">
                  <c:v>-1.0005991458892822</c:v>
                </c:pt>
                <c:pt idx="2391">
                  <c:v>-0.8548126220703125</c:v>
                </c:pt>
                <c:pt idx="2392">
                  <c:v>-0.87696743011474609</c:v>
                </c:pt>
                <c:pt idx="2393">
                  <c:v>-1.5524802207946777</c:v>
                </c:pt>
                <c:pt idx="2394">
                  <c:v>1.0616202354431152</c:v>
                </c:pt>
                <c:pt idx="2395">
                  <c:v>1.1726365089416504</c:v>
                </c:pt>
                <c:pt idx="2396">
                  <c:v>0.72579574584960938</c:v>
                </c:pt>
                <c:pt idx="2397">
                  <c:v>0.75341415405273438</c:v>
                </c:pt>
                <c:pt idx="2398">
                  <c:v>0.33643865585327148</c:v>
                </c:pt>
                <c:pt idx="2399">
                  <c:v>-2.7051448822021484E-2</c:v>
                </c:pt>
                <c:pt idx="2400">
                  <c:v>-2.3824691772460938E-2</c:v>
                </c:pt>
                <c:pt idx="2401">
                  <c:v>-0.38411903381347656</c:v>
                </c:pt>
                <c:pt idx="2402">
                  <c:v>-0.43603801727294922</c:v>
                </c:pt>
                <c:pt idx="2403">
                  <c:v>-0.60320806503295898</c:v>
                </c:pt>
                <c:pt idx="2404">
                  <c:v>-0.90968704223632813</c:v>
                </c:pt>
                <c:pt idx="2405">
                  <c:v>-0.91056180000305176</c:v>
                </c:pt>
                <c:pt idx="2406">
                  <c:v>-0.75541329383850098</c:v>
                </c:pt>
                <c:pt idx="2407">
                  <c:v>1.3924765586853027</c:v>
                </c:pt>
                <c:pt idx="2408">
                  <c:v>3.0598454475402832</c:v>
                </c:pt>
                <c:pt idx="2409">
                  <c:v>-0.15141916275024414</c:v>
                </c:pt>
                <c:pt idx="2410">
                  <c:v>2.6515192985534668</c:v>
                </c:pt>
                <c:pt idx="2411">
                  <c:v>0.97624874114990234</c:v>
                </c:pt>
                <c:pt idx="2412">
                  <c:v>0.46863508224487305</c:v>
                </c:pt>
                <c:pt idx="2413">
                  <c:v>-8.2043647766113281E-2</c:v>
                </c:pt>
                <c:pt idx="2414">
                  <c:v>-0.25733041763305664</c:v>
                </c:pt>
                <c:pt idx="2415">
                  <c:v>-1.1317169666290283</c:v>
                </c:pt>
                <c:pt idx="2416">
                  <c:v>-1.662125825881958</c:v>
                </c:pt>
                <c:pt idx="2417">
                  <c:v>-1.3722200393676758</c:v>
                </c:pt>
                <c:pt idx="2418">
                  <c:v>-1.9866595268249512</c:v>
                </c:pt>
                <c:pt idx="2419">
                  <c:v>-1.9052121639251709</c:v>
                </c:pt>
                <c:pt idx="2420">
                  <c:v>0.42289543151855469</c:v>
                </c:pt>
                <c:pt idx="2421">
                  <c:v>0.23833942413330078</c:v>
                </c:pt>
                <c:pt idx="2422">
                  <c:v>0.60559225082397461</c:v>
                </c:pt>
                <c:pt idx="2423">
                  <c:v>1.0198812484741211</c:v>
                </c:pt>
                <c:pt idx="2424">
                  <c:v>0.60392951965332031</c:v>
                </c:pt>
                <c:pt idx="2425">
                  <c:v>0.19147348403930664</c:v>
                </c:pt>
                <c:pt idx="2426">
                  <c:v>0.23149967193603516</c:v>
                </c:pt>
                <c:pt idx="2427">
                  <c:v>-0.19430994987487793</c:v>
                </c:pt>
                <c:pt idx="2428">
                  <c:v>-0.2606348991394043</c:v>
                </c:pt>
                <c:pt idx="2429">
                  <c:v>-0.5052940845489502</c:v>
                </c:pt>
                <c:pt idx="2430">
                  <c:v>-0.65651893615722656</c:v>
                </c:pt>
                <c:pt idx="2431">
                  <c:v>-0.72342157363891602</c:v>
                </c:pt>
                <c:pt idx="2432">
                  <c:v>-0.97343349456787109</c:v>
                </c:pt>
                <c:pt idx="2433">
                  <c:v>0.47368478775024414</c:v>
                </c:pt>
                <c:pt idx="2434">
                  <c:v>0.47524905204772949</c:v>
                </c:pt>
                <c:pt idx="2435">
                  <c:v>0.92841267585754395</c:v>
                </c:pt>
                <c:pt idx="2436">
                  <c:v>7.7120065689086914E-2</c:v>
                </c:pt>
                <c:pt idx="2437">
                  <c:v>0.37007761001586914</c:v>
                </c:pt>
                <c:pt idx="2438">
                  <c:v>-0.15702247619628906</c:v>
                </c:pt>
                <c:pt idx="2439">
                  <c:v>0.18622183799743652</c:v>
                </c:pt>
                <c:pt idx="2440">
                  <c:v>-0.20068979263305664</c:v>
                </c:pt>
                <c:pt idx="2441">
                  <c:v>-9.0873003005981445E-2</c:v>
                </c:pt>
                <c:pt idx="2442">
                  <c:v>-0.23737883567810059</c:v>
                </c:pt>
                <c:pt idx="2443">
                  <c:v>-0.63917684555053711</c:v>
                </c:pt>
                <c:pt idx="2444">
                  <c:v>-0.49515843391418457</c:v>
                </c:pt>
                <c:pt idx="2445">
                  <c:v>-0.69046616554260254</c:v>
                </c:pt>
                <c:pt idx="2446">
                  <c:v>0.41265773773193359</c:v>
                </c:pt>
                <c:pt idx="2447">
                  <c:v>0.18387699127197266</c:v>
                </c:pt>
                <c:pt idx="2448">
                  <c:v>0.16082954406738281</c:v>
                </c:pt>
                <c:pt idx="2449">
                  <c:v>0.19744610786437988</c:v>
                </c:pt>
                <c:pt idx="2450">
                  <c:v>0.17339444160461426</c:v>
                </c:pt>
                <c:pt idx="2451">
                  <c:v>2.0356893539428711E-2</c:v>
                </c:pt>
                <c:pt idx="2452">
                  <c:v>1.8735885620117188E-2</c:v>
                </c:pt>
                <c:pt idx="2453">
                  <c:v>7.8939199447631836E-2</c:v>
                </c:pt>
                <c:pt idx="2454">
                  <c:v>-8.6783409118652344E-2</c:v>
                </c:pt>
                <c:pt idx="2455">
                  <c:v>-0.22891664505004883</c:v>
                </c:pt>
                <c:pt idx="2456">
                  <c:v>-0.29114532470703125</c:v>
                </c:pt>
                <c:pt idx="2457">
                  <c:v>-0.2335665225982666</c:v>
                </c:pt>
                <c:pt idx="2458">
                  <c:v>-0.40582585334777832</c:v>
                </c:pt>
                <c:pt idx="2459">
                  <c:v>0.51333189010620117</c:v>
                </c:pt>
                <c:pt idx="2460">
                  <c:v>-0.45524311065673828</c:v>
                </c:pt>
                <c:pt idx="2461">
                  <c:v>0.15625143051147461</c:v>
                </c:pt>
                <c:pt idx="2462">
                  <c:v>-0.17075538635253906</c:v>
                </c:pt>
                <c:pt idx="2463">
                  <c:v>1.215489387512207</c:v>
                </c:pt>
                <c:pt idx="2464">
                  <c:v>-0.44393467903137207</c:v>
                </c:pt>
                <c:pt idx="2465">
                  <c:v>-0.19894027709960938</c:v>
                </c:pt>
                <c:pt idx="2466">
                  <c:v>8.8927745819091797E-3</c:v>
                </c:pt>
                <c:pt idx="2467">
                  <c:v>1.5447616577148438E-2</c:v>
                </c:pt>
                <c:pt idx="2468">
                  <c:v>0.38109350204467773</c:v>
                </c:pt>
                <c:pt idx="2469">
                  <c:v>-0.18412065505981445</c:v>
                </c:pt>
                <c:pt idx="2470">
                  <c:v>-0.68165016174316406</c:v>
                </c:pt>
                <c:pt idx="2471">
                  <c:v>-0.15586328506469727</c:v>
                </c:pt>
                <c:pt idx="2472">
                  <c:v>1.5743236541748047</c:v>
                </c:pt>
                <c:pt idx="2473">
                  <c:v>0.50764131546020508</c:v>
                </c:pt>
                <c:pt idx="2474">
                  <c:v>0.65365791320800781</c:v>
                </c:pt>
                <c:pt idx="2475">
                  <c:v>0.22708940505981445</c:v>
                </c:pt>
                <c:pt idx="2476">
                  <c:v>0.1717681884765625</c:v>
                </c:pt>
                <c:pt idx="2477">
                  <c:v>0.26038169860839844</c:v>
                </c:pt>
                <c:pt idx="2478">
                  <c:v>-5.3169965744018555E-2</c:v>
                </c:pt>
                <c:pt idx="2479">
                  <c:v>-0.69297003746032715</c:v>
                </c:pt>
                <c:pt idx="2480">
                  <c:v>0.72698497772216797</c:v>
                </c:pt>
                <c:pt idx="2481">
                  <c:v>-0.80648922920227051</c:v>
                </c:pt>
                <c:pt idx="2482">
                  <c:v>-0.80735540390014648</c:v>
                </c:pt>
                <c:pt idx="2483">
                  <c:v>-1.0530631542205811</c:v>
                </c:pt>
                <c:pt idx="2484">
                  <c:v>-0.70879840850830078</c:v>
                </c:pt>
                <c:pt idx="2485">
                  <c:v>0.75647592544555664</c:v>
                </c:pt>
                <c:pt idx="2486">
                  <c:v>0.61160874366760254</c:v>
                </c:pt>
                <c:pt idx="2487">
                  <c:v>0.39606142044067383</c:v>
                </c:pt>
                <c:pt idx="2488">
                  <c:v>0.15929579734802246</c:v>
                </c:pt>
                <c:pt idx="2489">
                  <c:v>9.3458890914916992E-2</c:v>
                </c:pt>
                <c:pt idx="2490">
                  <c:v>4.2932987213134766E-2</c:v>
                </c:pt>
                <c:pt idx="2491">
                  <c:v>-4.3709278106689453E-2</c:v>
                </c:pt>
                <c:pt idx="2492">
                  <c:v>-0.23536443710327148</c:v>
                </c:pt>
                <c:pt idx="2493">
                  <c:v>-0.27122211456298828</c:v>
                </c:pt>
                <c:pt idx="2494">
                  <c:v>-0.32114052772521973</c:v>
                </c:pt>
                <c:pt idx="2495">
                  <c:v>-0.31838846206665039</c:v>
                </c:pt>
                <c:pt idx="2496">
                  <c:v>-0.41090822219848633</c:v>
                </c:pt>
                <c:pt idx="2497">
                  <c:v>-0.45910096168518066</c:v>
                </c:pt>
                <c:pt idx="2498">
                  <c:v>0.68981671333312988</c:v>
                </c:pt>
                <c:pt idx="2499">
                  <c:v>0.10943484306335449</c:v>
                </c:pt>
                <c:pt idx="2500">
                  <c:v>0.17982697486877441</c:v>
                </c:pt>
                <c:pt idx="2501">
                  <c:v>0.16846585273742676</c:v>
                </c:pt>
                <c:pt idx="2502">
                  <c:v>0.19390273094177246</c:v>
                </c:pt>
                <c:pt idx="2503">
                  <c:v>6.4358711242675781E-3</c:v>
                </c:pt>
                <c:pt idx="2504">
                  <c:v>-0.26389074325561523</c:v>
                </c:pt>
                <c:pt idx="2505">
                  <c:v>-0.16071343421936035</c:v>
                </c:pt>
                <c:pt idx="2506">
                  <c:v>-4.6796798706054688E-2</c:v>
                </c:pt>
                <c:pt idx="2507">
                  <c:v>-0.19722580909729004</c:v>
                </c:pt>
                <c:pt idx="2508">
                  <c:v>-0.30224084854125977</c:v>
                </c:pt>
                <c:pt idx="2509">
                  <c:v>-0.28018498420715332</c:v>
                </c:pt>
                <c:pt idx="2510">
                  <c:v>-9.6831798553466797E-2</c:v>
                </c:pt>
                <c:pt idx="2511">
                  <c:v>1.1281943321228027</c:v>
                </c:pt>
                <c:pt idx="2512">
                  <c:v>0.41848039627075195</c:v>
                </c:pt>
                <c:pt idx="2513">
                  <c:v>0.37897396087646484</c:v>
                </c:pt>
                <c:pt idx="2514">
                  <c:v>0.65387964248657227</c:v>
                </c:pt>
                <c:pt idx="2515">
                  <c:v>0.89323854446411133</c:v>
                </c:pt>
                <c:pt idx="2516">
                  <c:v>-6.7045450210571289E-2</c:v>
                </c:pt>
                <c:pt idx="2517">
                  <c:v>-0.28194236755371094</c:v>
                </c:pt>
                <c:pt idx="2518">
                  <c:v>-0.29231762886047363</c:v>
                </c:pt>
                <c:pt idx="2519">
                  <c:v>-1.120758056640625E-2</c:v>
                </c:pt>
                <c:pt idx="2520">
                  <c:v>-0.55416035652160645</c:v>
                </c:pt>
                <c:pt idx="2521">
                  <c:v>-0.69264984130859375</c:v>
                </c:pt>
                <c:pt idx="2522">
                  <c:v>-0.47912979125976563</c:v>
                </c:pt>
                <c:pt idx="2523">
                  <c:v>-1.0943136215209961</c:v>
                </c:pt>
                <c:pt idx="2524">
                  <c:v>0.50834250450134277</c:v>
                </c:pt>
                <c:pt idx="2525">
                  <c:v>0.67476105690002441</c:v>
                </c:pt>
                <c:pt idx="2526">
                  <c:v>0.80793237686157227</c:v>
                </c:pt>
                <c:pt idx="2527">
                  <c:v>0.26809382438659668</c:v>
                </c:pt>
                <c:pt idx="2528">
                  <c:v>0.43768048286437988</c:v>
                </c:pt>
                <c:pt idx="2529">
                  <c:v>2.4514198303222656E-3</c:v>
                </c:pt>
                <c:pt idx="2530">
                  <c:v>-5.6626796722412109E-3</c:v>
                </c:pt>
                <c:pt idx="2531">
                  <c:v>-0.33901000022888184</c:v>
                </c:pt>
                <c:pt idx="2532">
                  <c:v>-0.12244749069213867</c:v>
                </c:pt>
                <c:pt idx="2533">
                  <c:v>-0.55518126487731934</c:v>
                </c:pt>
                <c:pt idx="2534">
                  <c:v>-0.43560695648193359</c:v>
                </c:pt>
                <c:pt idx="2535">
                  <c:v>-0.61161065101623535</c:v>
                </c:pt>
                <c:pt idx="2536">
                  <c:v>-0.62974333763122559</c:v>
                </c:pt>
                <c:pt idx="2537">
                  <c:v>0.72769594192504883</c:v>
                </c:pt>
                <c:pt idx="2538">
                  <c:v>0.70898056030273438</c:v>
                </c:pt>
                <c:pt idx="2539">
                  <c:v>0.47809791564941406</c:v>
                </c:pt>
                <c:pt idx="2540">
                  <c:v>0.35750865936279297</c:v>
                </c:pt>
                <c:pt idx="2541">
                  <c:v>0.17108607292175293</c:v>
                </c:pt>
                <c:pt idx="2542">
                  <c:v>0.29312920570373535</c:v>
                </c:pt>
                <c:pt idx="2543">
                  <c:v>0.25590753555297852</c:v>
                </c:pt>
                <c:pt idx="2544">
                  <c:v>-0.29979801177978516</c:v>
                </c:pt>
                <c:pt idx="2545">
                  <c:v>-0.17011809349060059</c:v>
                </c:pt>
                <c:pt idx="2546">
                  <c:v>-0.4490196704864502</c:v>
                </c:pt>
                <c:pt idx="2547">
                  <c:v>-0.64391112327575684</c:v>
                </c:pt>
                <c:pt idx="2548">
                  <c:v>-0.68568944931030273</c:v>
                </c:pt>
                <c:pt idx="2549">
                  <c:v>-0.74386858940124512</c:v>
                </c:pt>
                <c:pt idx="2550">
                  <c:v>0.39339160919189453</c:v>
                </c:pt>
                <c:pt idx="2551">
                  <c:v>0.83783674240112305</c:v>
                </c:pt>
                <c:pt idx="2552">
                  <c:v>0.47974157333374023</c:v>
                </c:pt>
                <c:pt idx="2553">
                  <c:v>0.18238353729248047</c:v>
                </c:pt>
                <c:pt idx="2554">
                  <c:v>0.34322881698608398</c:v>
                </c:pt>
                <c:pt idx="2555">
                  <c:v>0.13354349136352539</c:v>
                </c:pt>
                <c:pt idx="2556">
                  <c:v>0.10268354415893555</c:v>
                </c:pt>
                <c:pt idx="2557">
                  <c:v>-0.5220797061920166</c:v>
                </c:pt>
                <c:pt idx="2558">
                  <c:v>-0.57637381553649902</c:v>
                </c:pt>
                <c:pt idx="2559">
                  <c:v>-0.39561104774475098</c:v>
                </c:pt>
                <c:pt idx="2560">
                  <c:v>-0.63807916641235352</c:v>
                </c:pt>
                <c:pt idx="2561">
                  <c:v>-0.36356186866760254</c:v>
                </c:pt>
                <c:pt idx="2562">
                  <c:v>2.2893905639648438E-2</c:v>
                </c:pt>
                <c:pt idx="2563">
                  <c:v>0.89854907989501953</c:v>
                </c:pt>
                <c:pt idx="2564">
                  <c:v>0.89192914962768555</c:v>
                </c:pt>
                <c:pt idx="2565">
                  <c:v>0.23682856559753418</c:v>
                </c:pt>
                <c:pt idx="2566">
                  <c:v>1.2533550262451172</c:v>
                </c:pt>
                <c:pt idx="2567">
                  <c:v>-0.1342473030090332</c:v>
                </c:pt>
                <c:pt idx="2568">
                  <c:v>0.22683954238891602</c:v>
                </c:pt>
                <c:pt idx="2569">
                  <c:v>0.19337081909179688</c:v>
                </c:pt>
                <c:pt idx="2570">
                  <c:v>-0.59042787551879883</c:v>
                </c:pt>
                <c:pt idx="2571">
                  <c:v>-0.61553049087524414</c:v>
                </c:pt>
                <c:pt idx="2572">
                  <c:v>-0.38675928115844727</c:v>
                </c:pt>
                <c:pt idx="2573">
                  <c:v>-0.37657070159912109</c:v>
                </c:pt>
                <c:pt idx="2574">
                  <c:v>-0.74558305740356445</c:v>
                </c:pt>
                <c:pt idx="2575">
                  <c:v>-0.85175275802612305</c:v>
                </c:pt>
                <c:pt idx="2576">
                  <c:v>0.72760009765625</c:v>
                </c:pt>
                <c:pt idx="2577">
                  <c:v>-0.72183513641357422</c:v>
                </c:pt>
                <c:pt idx="2578">
                  <c:v>-1.033930778503418</c:v>
                </c:pt>
                <c:pt idx="2579">
                  <c:v>1.0340824127197266</c:v>
                </c:pt>
                <c:pt idx="2580">
                  <c:v>-8.8474950790405273</c:v>
                </c:pt>
                <c:pt idx="2581">
                  <c:v>-6.7721891403198242</c:v>
                </c:pt>
                <c:pt idx="2582">
                  <c:v>-9.1080417633056641</c:v>
                </c:pt>
                <c:pt idx="2583">
                  <c:v>-1.6862392425537109E-2</c:v>
                </c:pt>
                <c:pt idx="2584">
                  <c:v>4.6612024307250977E-2</c:v>
                </c:pt>
                <c:pt idx="2585">
                  <c:v>-1.8057107925415039E-2</c:v>
                </c:pt>
                <c:pt idx="2586">
                  <c:v>5.6676626205444336E-2</c:v>
                </c:pt>
                <c:pt idx="2587">
                  <c:v>2.8024196624755859E-2</c:v>
                </c:pt>
                <c:pt idx="2588">
                  <c:v>-1.5117168426513672E-2</c:v>
                </c:pt>
                <c:pt idx="2589">
                  <c:v>-7.6107978820800781E-3</c:v>
                </c:pt>
                <c:pt idx="2590">
                  <c:v>5.0826549530029297E-2</c:v>
                </c:pt>
                <c:pt idx="2591">
                  <c:v>7.9763412475585938E-2</c:v>
                </c:pt>
                <c:pt idx="2592">
                  <c:v>-1.491236686706543E-2</c:v>
                </c:pt>
                <c:pt idx="2593">
                  <c:v>-7.5700283050537109E-3</c:v>
                </c:pt>
                <c:pt idx="2594">
                  <c:v>-7.1485280990600586E-2</c:v>
                </c:pt>
                <c:pt idx="2595">
                  <c:v>-0.11028623580932617</c:v>
                </c:pt>
                <c:pt idx="2596">
                  <c:v>0.13611865043640137</c:v>
                </c:pt>
                <c:pt idx="2597">
                  <c:v>0.13428139686584473</c:v>
                </c:pt>
                <c:pt idx="2598">
                  <c:v>3.2838582992553711E-2</c:v>
                </c:pt>
                <c:pt idx="2599">
                  <c:v>2.1031379699707031E-2</c:v>
                </c:pt>
                <c:pt idx="2600">
                  <c:v>-4.7241926193237305E-2</c:v>
                </c:pt>
                <c:pt idx="2601">
                  <c:v>3.474736213684082E-2</c:v>
                </c:pt>
                <c:pt idx="2602">
                  <c:v>4.9971342086791992E-2</c:v>
                </c:pt>
                <c:pt idx="2603">
                  <c:v>5.9447050094604492E-2</c:v>
                </c:pt>
                <c:pt idx="2604">
                  <c:v>-2.5159597396850586E-2</c:v>
                </c:pt>
                <c:pt idx="2605">
                  <c:v>-0.11159634590148926</c:v>
                </c:pt>
                <c:pt idx="2606">
                  <c:v>-4.5996189117431641E-2</c:v>
                </c:pt>
                <c:pt idx="2607">
                  <c:v>-9.6098899841308594E-2</c:v>
                </c:pt>
                <c:pt idx="2608">
                  <c:v>-0.14234399795532227</c:v>
                </c:pt>
                <c:pt idx="2609">
                  <c:v>-5.9633255004882813E-2</c:v>
                </c:pt>
                <c:pt idx="2610">
                  <c:v>-7.9836845397949219E-3</c:v>
                </c:pt>
                <c:pt idx="2611">
                  <c:v>-2.4297237396240234E-3</c:v>
                </c:pt>
                <c:pt idx="2612">
                  <c:v>-3.3768415451049805E-2</c:v>
                </c:pt>
                <c:pt idx="2613">
                  <c:v>1.3024806976318359E-2</c:v>
                </c:pt>
                <c:pt idx="2614">
                  <c:v>7.1592092514038086E-2</c:v>
                </c:pt>
                <c:pt idx="2615">
                  <c:v>5.9561491012573242E-2</c:v>
                </c:pt>
                <c:pt idx="2616">
                  <c:v>6.8219423294067383E-2</c:v>
                </c:pt>
                <c:pt idx="2617">
                  <c:v>5.5727958679199219E-3</c:v>
                </c:pt>
                <c:pt idx="2618">
                  <c:v>-7.8172683715820313E-3</c:v>
                </c:pt>
                <c:pt idx="2619">
                  <c:v>-4.6584606170654297E-3</c:v>
                </c:pt>
                <c:pt idx="2620">
                  <c:v>-3.046417236328125E-2</c:v>
                </c:pt>
                <c:pt idx="2621">
                  <c:v>-7.1214437484741211E-2</c:v>
                </c:pt>
                <c:pt idx="2622">
                  <c:v>0.13253927230834961</c:v>
                </c:pt>
                <c:pt idx="2623">
                  <c:v>0.12723302841186523</c:v>
                </c:pt>
                <c:pt idx="2624">
                  <c:v>0.17343306541442871</c:v>
                </c:pt>
                <c:pt idx="2625">
                  <c:v>8.0575227737426758E-2</c:v>
                </c:pt>
                <c:pt idx="2626">
                  <c:v>1.2300491333007813E-2</c:v>
                </c:pt>
                <c:pt idx="2627">
                  <c:v>7.4740409851074219E-2</c:v>
                </c:pt>
                <c:pt idx="2628">
                  <c:v>3.7888765335083008E-2</c:v>
                </c:pt>
                <c:pt idx="2629">
                  <c:v>-1.4247417449951172E-2</c:v>
                </c:pt>
                <c:pt idx="2630">
                  <c:v>-0.16010046005249023</c:v>
                </c:pt>
                <c:pt idx="2631">
                  <c:v>-8.9966535568237305E-2</c:v>
                </c:pt>
                <c:pt idx="2632">
                  <c:v>-0.11966586112976074</c:v>
                </c:pt>
                <c:pt idx="2633">
                  <c:v>-0.11160612106323242</c:v>
                </c:pt>
                <c:pt idx="2634">
                  <c:v>-0.14312362670898438</c:v>
                </c:pt>
                <c:pt idx="2635">
                  <c:v>-0.18944382667541504</c:v>
                </c:pt>
                <c:pt idx="2636">
                  <c:v>-0.12188005447387695</c:v>
                </c:pt>
                <c:pt idx="2637">
                  <c:v>-2.5313854217529297E-2</c:v>
                </c:pt>
                <c:pt idx="2638">
                  <c:v>0.18495917320251465</c:v>
                </c:pt>
                <c:pt idx="2639">
                  <c:v>4.1639566421508789E-2</c:v>
                </c:pt>
                <c:pt idx="2640">
                  <c:v>1.6430854797363281E-2</c:v>
                </c:pt>
                <c:pt idx="2641">
                  <c:v>6.145930290222168E-2</c:v>
                </c:pt>
                <c:pt idx="2642">
                  <c:v>5.4061174392700195E-2</c:v>
                </c:pt>
                <c:pt idx="2643">
                  <c:v>8.6320638656616211E-2</c:v>
                </c:pt>
                <c:pt idx="2644">
                  <c:v>9.7654581069946289E-2</c:v>
                </c:pt>
                <c:pt idx="2645">
                  <c:v>-7.8357219696044922E-2</c:v>
                </c:pt>
                <c:pt idx="2646">
                  <c:v>-4.5169830322265625E-2</c:v>
                </c:pt>
                <c:pt idx="2647">
                  <c:v>-8.2359552383422852E-2</c:v>
                </c:pt>
                <c:pt idx="2648">
                  <c:v>0.28237342834472656</c:v>
                </c:pt>
                <c:pt idx="2649">
                  <c:v>0.3082432746887207</c:v>
                </c:pt>
                <c:pt idx="2650">
                  <c:v>0.18761920928955078</c:v>
                </c:pt>
                <c:pt idx="2651">
                  <c:v>0.17520356178283691</c:v>
                </c:pt>
                <c:pt idx="2652">
                  <c:v>0.14200901985168457</c:v>
                </c:pt>
                <c:pt idx="2653">
                  <c:v>0.1712186336517334</c:v>
                </c:pt>
                <c:pt idx="2654">
                  <c:v>4.7178506851196289E-2</c:v>
                </c:pt>
                <c:pt idx="2655">
                  <c:v>-6.4892292022705078E-2</c:v>
                </c:pt>
                <c:pt idx="2656">
                  <c:v>-0.1505734920501709</c:v>
                </c:pt>
                <c:pt idx="2657">
                  <c:v>-0.14242672920227051</c:v>
                </c:pt>
                <c:pt idx="2658">
                  <c:v>-0.25107455253601074</c:v>
                </c:pt>
                <c:pt idx="2659">
                  <c:v>-0.32544469833374023</c:v>
                </c:pt>
                <c:pt idx="2660">
                  <c:v>-0.37943315505981445</c:v>
                </c:pt>
                <c:pt idx="2661">
                  <c:v>1.83868408203125E-2</c:v>
                </c:pt>
                <c:pt idx="2662">
                  <c:v>4.2855262756347656E-2</c:v>
                </c:pt>
                <c:pt idx="2663">
                  <c:v>1.7447233200073242E-2</c:v>
                </c:pt>
                <c:pt idx="2664">
                  <c:v>4.7777414321899414E-2</c:v>
                </c:pt>
                <c:pt idx="2665">
                  <c:v>6.7145109176635742E-2</c:v>
                </c:pt>
                <c:pt idx="2666">
                  <c:v>8.4779977798461914E-2</c:v>
                </c:pt>
                <c:pt idx="2667">
                  <c:v>4.5177459716796875E-2</c:v>
                </c:pt>
                <c:pt idx="2668">
                  <c:v>-1.0094642639160156E-3</c:v>
                </c:pt>
                <c:pt idx="2669">
                  <c:v>-2.4679899215698242E-2</c:v>
                </c:pt>
                <c:pt idx="2670">
                  <c:v>-4.9378156661987305E-2</c:v>
                </c:pt>
                <c:pt idx="2671">
                  <c:v>-5.1102161407470703E-2</c:v>
                </c:pt>
                <c:pt idx="2672">
                  <c:v>-7.4318647384643555E-2</c:v>
                </c:pt>
                <c:pt idx="2673">
                  <c:v>-0.12308096885681152</c:v>
                </c:pt>
                <c:pt idx="2674">
                  <c:v>0.27295541763305664</c:v>
                </c:pt>
                <c:pt idx="2675">
                  <c:v>4.1391849517822266E-3</c:v>
                </c:pt>
                <c:pt idx="2676">
                  <c:v>0.27929210662841797</c:v>
                </c:pt>
                <c:pt idx="2677">
                  <c:v>0.21471071243286133</c:v>
                </c:pt>
                <c:pt idx="2678">
                  <c:v>4.5479297637939453E-2</c:v>
                </c:pt>
                <c:pt idx="2679">
                  <c:v>0.20461416244506836</c:v>
                </c:pt>
                <c:pt idx="2680">
                  <c:v>8.3395957946777344E-2</c:v>
                </c:pt>
                <c:pt idx="2681">
                  <c:v>-1.0022640228271484E-2</c:v>
                </c:pt>
                <c:pt idx="2682">
                  <c:v>7.7648162841796875E-3</c:v>
                </c:pt>
                <c:pt idx="2683">
                  <c:v>-0.12903141975402832</c:v>
                </c:pt>
                <c:pt idx="2684">
                  <c:v>-0.21124434471130371</c:v>
                </c:pt>
                <c:pt idx="2685">
                  <c:v>-0.3271489143371582</c:v>
                </c:pt>
                <c:pt idx="2686">
                  <c:v>-0.43490481376647949</c:v>
                </c:pt>
                <c:pt idx="2687">
                  <c:v>0.24709796905517578</c:v>
                </c:pt>
              </c:numCache>
            </c:numRef>
          </c:xVal>
          <c:yVal>
            <c:numRef>
              <c:f>'Log LP and IQR'!$A$2:$A$2689</c:f>
              <c:numCache>
                <c:formatCode>General</c:formatCode>
                <c:ptCount val="2688"/>
                <c:pt idx="0">
                  <c:v>-0.64362812042236328</c:v>
                </c:pt>
                <c:pt idx="1">
                  <c:v>-3.9005279541015625E-4</c:v>
                </c:pt>
                <c:pt idx="2">
                  <c:v>-0.22434043884277344</c:v>
                </c:pt>
                <c:pt idx="3">
                  <c:v>0.25845909118652344</c:v>
                </c:pt>
                <c:pt idx="4">
                  <c:v>-1.6230583190917969E-2</c:v>
                </c:pt>
                <c:pt idx="5">
                  <c:v>-0.146484375</c:v>
                </c:pt>
                <c:pt idx="6">
                  <c:v>0.28318023681640625</c:v>
                </c:pt>
                <c:pt idx="7">
                  <c:v>-5.0402641296386719E-2</c:v>
                </c:pt>
                <c:pt idx="8">
                  <c:v>-0.29054737091064453</c:v>
                </c:pt>
                <c:pt idx="9">
                  <c:v>-0.39095687866210938</c:v>
                </c:pt>
                <c:pt idx="10">
                  <c:v>0.23766708374023438</c:v>
                </c:pt>
                <c:pt idx="11">
                  <c:v>0.70512676239013672</c:v>
                </c:pt>
                <c:pt idx="12">
                  <c:v>0.27854537963867188</c:v>
                </c:pt>
                <c:pt idx="13">
                  <c:v>-0.19781017303466797</c:v>
                </c:pt>
                <c:pt idx="14">
                  <c:v>-0.27579689025878906</c:v>
                </c:pt>
                <c:pt idx="15">
                  <c:v>-9.57489013671875E-4</c:v>
                </c:pt>
                <c:pt idx="16">
                  <c:v>-0.15606975555419922</c:v>
                </c:pt>
                <c:pt idx="17">
                  <c:v>-6.5640449523925781E-2</c:v>
                </c:pt>
                <c:pt idx="18">
                  <c:v>-0.24043083190917969</c:v>
                </c:pt>
                <c:pt idx="19">
                  <c:v>0.11212635040283203</c:v>
                </c:pt>
                <c:pt idx="20">
                  <c:v>-0.25792503356933594</c:v>
                </c:pt>
                <c:pt idx="21">
                  <c:v>0.12856292724609375</c:v>
                </c:pt>
                <c:pt idx="22">
                  <c:v>0.28324222564697266</c:v>
                </c:pt>
                <c:pt idx="23">
                  <c:v>0.39308452606201172</c:v>
                </c:pt>
                <c:pt idx="24">
                  <c:v>0.31146526336669922</c:v>
                </c:pt>
                <c:pt idx="25">
                  <c:v>-3.3844947814941406E-2</c:v>
                </c:pt>
                <c:pt idx="26">
                  <c:v>-0.64914989471435547</c:v>
                </c:pt>
                <c:pt idx="27">
                  <c:v>0.55562305450439453</c:v>
                </c:pt>
                <c:pt idx="28">
                  <c:v>-0.77143383026123047</c:v>
                </c:pt>
                <c:pt idx="29">
                  <c:v>-1.6680126190185547</c:v>
                </c:pt>
                <c:pt idx="30">
                  <c:v>-0.95147800445556641</c:v>
                </c:pt>
                <c:pt idx="31">
                  <c:v>-0.70597171783447266</c:v>
                </c:pt>
                <c:pt idx="32">
                  <c:v>1.2180566787719727</c:v>
                </c:pt>
                <c:pt idx="33">
                  <c:v>0.93178367614746094</c:v>
                </c:pt>
                <c:pt idx="34">
                  <c:v>1.5382318496704102</c:v>
                </c:pt>
                <c:pt idx="35">
                  <c:v>1.2282123565673828</c:v>
                </c:pt>
                <c:pt idx="36">
                  <c:v>-3.0801267623901367</c:v>
                </c:pt>
                <c:pt idx="37">
                  <c:v>1.1164674758911133</c:v>
                </c:pt>
                <c:pt idx="38">
                  <c:v>1.2378005981445312</c:v>
                </c:pt>
                <c:pt idx="39">
                  <c:v>0.2479095458984375</c:v>
                </c:pt>
                <c:pt idx="40">
                  <c:v>-0.74732303619384766</c:v>
                </c:pt>
                <c:pt idx="41">
                  <c:v>0.22926425933837891</c:v>
                </c:pt>
                <c:pt idx="42">
                  <c:v>-9.1698646545410156E-2</c:v>
                </c:pt>
                <c:pt idx="43">
                  <c:v>0.18362331390380859</c:v>
                </c:pt>
                <c:pt idx="44">
                  <c:v>-0.36893367767333984</c:v>
                </c:pt>
                <c:pt idx="45">
                  <c:v>-4.03594970703125E-3</c:v>
                </c:pt>
                <c:pt idx="46">
                  <c:v>6.9026947021484375E-2</c:v>
                </c:pt>
                <c:pt idx="47">
                  <c:v>0.30419349670410156</c:v>
                </c:pt>
                <c:pt idx="48">
                  <c:v>0.43569850921630859</c:v>
                </c:pt>
                <c:pt idx="49">
                  <c:v>-0.12301158905029297</c:v>
                </c:pt>
                <c:pt idx="50">
                  <c:v>-0.64381217956542969</c:v>
                </c:pt>
                <c:pt idx="51">
                  <c:v>0.50910377502441406</c:v>
                </c:pt>
                <c:pt idx="52">
                  <c:v>0.27926445007324219</c:v>
                </c:pt>
                <c:pt idx="53">
                  <c:v>3.3834457397460938E-2</c:v>
                </c:pt>
                <c:pt idx="54">
                  <c:v>3.6581993103027344E-2</c:v>
                </c:pt>
                <c:pt idx="55">
                  <c:v>-1.2562398910522461</c:v>
                </c:pt>
                <c:pt idx="56">
                  <c:v>-0.58563232421875</c:v>
                </c:pt>
                <c:pt idx="57">
                  <c:v>-0.45371150970458984</c:v>
                </c:pt>
                <c:pt idx="58">
                  <c:v>0.14871025085449219</c:v>
                </c:pt>
                <c:pt idx="59">
                  <c:v>0.27692317962646484</c:v>
                </c:pt>
                <c:pt idx="60">
                  <c:v>0.70311832427978516</c:v>
                </c:pt>
                <c:pt idx="61">
                  <c:v>0.53530025482177734</c:v>
                </c:pt>
                <c:pt idx="62">
                  <c:v>-0.25204181671142578</c:v>
                </c:pt>
                <c:pt idx="63">
                  <c:v>0.43238544464111328</c:v>
                </c:pt>
                <c:pt idx="64">
                  <c:v>0.10150718688964844</c:v>
                </c:pt>
                <c:pt idx="65">
                  <c:v>-0.47485828399658203</c:v>
                </c:pt>
                <c:pt idx="66">
                  <c:v>0.70798397064208984</c:v>
                </c:pt>
                <c:pt idx="67">
                  <c:v>1.1850719451904297</c:v>
                </c:pt>
                <c:pt idx="68">
                  <c:v>0.52414608001708984</c:v>
                </c:pt>
                <c:pt idx="69">
                  <c:v>0.80744266510009766</c:v>
                </c:pt>
                <c:pt idx="70">
                  <c:v>0.92438220977783203</c:v>
                </c:pt>
                <c:pt idx="71">
                  <c:v>-0.12588691711425781</c:v>
                </c:pt>
                <c:pt idx="72">
                  <c:v>6.8892478942871094E-2</c:v>
                </c:pt>
                <c:pt idx="73">
                  <c:v>0.84736061096191406</c:v>
                </c:pt>
                <c:pt idx="74">
                  <c:v>-1.3109197616577148</c:v>
                </c:pt>
                <c:pt idx="75">
                  <c:v>-1.3306026458740234</c:v>
                </c:pt>
                <c:pt idx="76">
                  <c:v>-1.8426389694213867</c:v>
                </c:pt>
                <c:pt idx="77">
                  <c:v>1.9624710083007813E-2</c:v>
                </c:pt>
                <c:pt idx="78">
                  <c:v>-0.56411266326904297</c:v>
                </c:pt>
                <c:pt idx="79">
                  <c:v>-0.29137611389160156</c:v>
                </c:pt>
                <c:pt idx="80">
                  <c:v>-9.984588623046875E-2</c:v>
                </c:pt>
                <c:pt idx="81">
                  <c:v>-6.0669898986816406E-2</c:v>
                </c:pt>
                <c:pt idx="82">
                  <c:v>-0.320556640625</c:v>
                </c:pt>
                <c:pt idx="83">
                  <c:v>-0.26098918914794922</c:v>
                </c:pt>
                <c:pt idx="84">
                  <c:v>2.2011756896972656E-2</c:v>
                </c:pt>
                <c:pt idx="85">
                  <c:v>0.20954418182373047</c:v>
                </c:pt>
                <c:pt idx="86">
                  <c:v>0.36715984344482422</c:v>
                </c:pt>
                <c:pt idx="87">
                  <c:v>0.41228866577148438</c:v>
                </c:pt>
                <c:pt idx="88">
                  <c:v>7.2806358337402344E-2</c:v>
                </c:pt>
                <c:pt idx="89">
                  <c:v>0.26166534423828125</c:v>
                </c:pt>
                <c:pt idx="90">
                  <c:v>0.25207996368408203</c:v>
                </c:pt>
                <c:pt idx="91">
                  <c:v>0.28992080688476563</c:v>
                </c:pt>
                <c:pt idx="92">
                  <c:v>0.1167755126953125</c:v>
                </c:pt>
                <c:pt idx="93">
                  <c:v>0.21848487854003906</c:v>
                </c:pt>
                <c:pt idx="94">
                  <c:v>0.25278759002685547</c:v>
                </c:pt>
                <c:pt idx="95">
                  <c:v>0.1576080322265625</c:v>
                </c:pt>
                <c:pt idx="96">
                  <c:v>0.24352264404296875</c:v>
                </c:pt>
                <c:pt idx="97">
                  <c:v>-0.74814701080322266</c:v>
                </c:pt>
                <c:pt idx="98">
                  <c:v>-1.0925188064575195</c:v>
                </c:pt>
                <c:pt idx="99">
                  <c:v>0.27772045135498047</c:v>
                </c:pt>
                <c:pt idx="100">
                  <c:v>-7.4291229248046875E-3</c:v>
                </c:pt>
                <c:pt idx="101">
                  <c:v>0.21120357513427734</c:v>
                </c:pt>
                <c:pt idx="102">
                  <c:v>0.70001411437988281</c:v>
                </c:pt>
                <c:pt idx="103">
                  <c:v>-0.61993885040283203</c:v>
                </c:pt>
                <c:pt idx="104">
                  <c:v>-0.29872417449951172</c:v>
                </c:pt>
                <c:pt idx="105">
                  <c:v>-0.16097736358642578</c:v>
                </c:pt>
                <c:pt idx="106">
                  <c:v>5.9841156005859375E-2</c:v>
                </c:pt>
                <c:pt idx="107">
                  <c:v>0.35546302795410156</c:v>
                </c:pt>
                <c:pt idx="108">
                  <c:v>0.19705867767333984</c:v>
                </c:pt>
                <c:pt idx="109">
                  <c:v>-5.1250457763671875E-2</c:v>
                </c:pt>
                <c:pt idx="110">
                  <c:v>7.3447227478027344E-2</c:v>
                </c:pt>
                <c:pt idx="111">
                  <c:v>0.39785385131835938</c:v>
                </c:pt>
                <c:pt idx="112">
                  <c:v>6.9688796997070313E-2</c:v>
                </c:pt>
                <c:pt idx="113">
                  <c:v>-0.20357418060302734</c:v>
                </c:pt>
                <c:pt idx="114">
                  <c:v>6.6790580749511719E-2</c:v>
                </c:pt>
                <c:pt idx="115">
                  <c:v>-0.95743179321289063</c:v>
                </c:pt>
                <c:pt idx="116">
                  <c:v>0.45181751251220703</c:v>
                </c:pt>
                <c:pt idx="117">
                  <c:v>0.25545883178710938</c:v>
                </c:pt>
                <c:pt idx="118">
                  <c:v>0.15440750122070313</c:v>
                </c:pt>
                <c:pt idx="119">
                  <c:v>0.28948497772216797</c:v>
                </c:pt>
                <c:pt idx="120">
                  <c:v>0.30172824859619141</c:v>
                </c:pt>
                <c:pt idx="121">
                  <c:v>0.10826587677001953</c:v>
                </c:pt>
                <c:pt idx="122">
                  <c:v>0.33345222473144531</c:v>
                </c:pt>
                <c:pt idx="123">
                  <c:v>4.5484542846679688E-2</c:v>
                </c:pt>
                <c:pt idx="124">
                  <c:v>0.28215408325195313</c:v>
                </c:pt>
                <c:pt idx="125">
                  <c:v>0.29445362091064453</c:v>
                </c:pt>
                <c:pt idx="126">
                  <c:v>3.5681724548339844E-2</c:v>
                </c:pt>
                <c:pt idx="127">
                  <c:v>0.38820743560791016</c:v>
                </c:pt>
                <c:pt idx="128">
                  <c:v>0.17483806610107422</c:v>
                </c:pt>
                <c:pt idx="129">
                  <c:v>-2.6636180877685547</c:v>
                </c:pt>
                <c:pt idx="130">
                  <c:v>-0.79580307006835938</c:v>
                </c:pt>
                <c:pt idx="131">
                  <c:v>-0.42628192901611328</c:v>
                </c:pt>
                <c:pt idx="132">
                  <c:v>-0.42638301849365234</c:v>
                </c:pt>
                <c:pt idx="133">
                  <c:v>3.7229537963867188E-2</c:v>
                </c:pt>
                <c:pt idx="134">
                  <c:v>4.9495697021484375E-2</c:v>
                </c:pt>
                <c:pt idx="135">
                  <c:v>0.19172000885009766</c:v>
                </c:pt>
                <c:pt idx="136">
                  <c:v>0.11991500854492188</c:v>
                </c:pt>
                <c:pt idx="137">
                  <c:v>4.1208267211914063E-3</c:v>
                </c:pt>
                <c:pt idx="138">
                  <c:v>0.3112640380859375</c:v>
                </c:pt>
                <c:pt idx="139">
                  <c:v>0.37979030609130859</c:v>
                </c:pt>
                <c:pt idx="140">
                  <c:v>0.15845489501953125</c:v>
                </c:pt>
                <c:pt idx="141">
                  <c:v>8.0813407897949219E-2</c:v>
                </c:pt>
                <c:pt idx="142">
                  <c:v>0.31566619873046875</c:v>
                </c:pt>
                <c:pt idx="143">
                  <c:v>-0.25639247894287109</c:v>
                </c:pt>
                <c:pt idx="144">
                  <c:v>-0.28094482421875</c:v>
                </c:pt>
                <c:pt idx="145">
                  <c:v>-0.22161579132080078</c:v>
                </c:pt>
                <c:pt idx="146">
                  <c:v>-0.16062736511230469</c:v>
                </c:pt>
                <c:pt idx="147">
                  <c:v>-0.10043525695800781</c:v>
                </c:pt>
                <c:pt idx="148">
                  <c:v>-4.1780471801757813E-2</c:v>
                </c:pt>
                <c:pt idx="149">
                  <c:v>7.096099853515625E-2</c:v>
                </c:pt>
                <c:pt idx="150">
                  <c:v>0.14383316040039063</c:v>
                </c:pt>
                <c:pt idx="151">
                  <c:v>6.0091972351074219E-2</c:v>
                </c:pt>
                <c:pt idx="152">
                  <c:v>9.3951225280761719E-2</c:v>
                </c:pt>
                <c:pt idx="153">
                  <c:v>0.18847942352294922</c:v>
                </c:pt>
                <c:pt idx="154">
                  <c:v>0.24516201019287109</c:v>
                </c:pt>
                <c:pt idx="155">
                  <c:v>0.25932025909423828</c:v>
                </c:pt>
                <c:pt idx="156">
                  <c:v>-0.29917335510253906</c:v>
                </c:pt>
                <c:pt idx="157">
                  <c:v>-0.17642688751220703</c:v>
                </c:pt>
                <c:pt idx="158">
                  <c:v>-1.9372940063476563E-2</c:v>
                </c:pt>
                <c:pt idx="159">
                  <c:v>0.12350368499755859</c:v>
                </c:pt>
                <c:pt idx="160">
                  <c:v>0.14924812316894531</c:v>
                </c:pt>
                <c:pt idx="161">
                  <c:v>0.11211395263671875</c:v>
                </c:pt>
                <c:pt idx="162">
                  <c:v>-0.10593414306640625</c:v>
                </c:pt>
                <c:pt idx="163">
                  <c:v>2.4366378784179688E-2</c:v>
                </c:pt>
                <c:pt idx="164">
                  <c:v>0.15863609313964844</c:v>
                </c:pt>
                <c:pt idx="165">
                  <c:v>-0.12437057495117188</c:v>
                </c:pt>
                <c:pt idx="166">
                  <c:v>-0.27552127838134766</c:v>
                </c:pt>
                <c:pt idx="167">
                  <c:v>0.10168743133544922</c:v>
                </c:pt>
                <c:pt idx="168">
                  <c:v>0.33124256134033203</c:v>
                </c:pt>
                <c:pt idx="169">
                  <c:v>-0.44332695007324219</c:v>
                </c:pt>
                <c:pt idx="170">
                  <c:v>0.21698284149169922</c:v>
                </c:pt>
                <c:pt idx="171">
                  <c:v>-3.7197113037109375E-2</c:v>
                </c:pt>
                <c:pt idx="172">
                  <c:v>-8.194732666015625E-2</c:v>
                </c:pt>
                <c:pt idx="173">
                  <c:v>5.18951416015625E-2</c:v>
                </c:pt>
                <c:pt idx="174">
                  <c:v>-0.3087921142578125</c:v>
                </c:pt>
                <c:pt idx="175">
                  <c:v>-0.48090839385986328</c:v>
                </c:pt>
                <c:pt idx="176">
                  <c:v>-0.20263481140136719</c:v>
                </c:pt>
                <c:pt idx="177">
                  <c:v>-0.23733234405517578</c:v>
                </c:pt>
                <c:pt idx="178">
                  <c:v>7.5703620910644531E-2</c:v>
                </c:pt>
                <c:pt idx="179">
                  <c:v>0.87443923950195313</c:v>
                </c:pt>
                <c:pt idx="180">
                  <c:v>0.34711360931396484</c:v>
                </c:pt>
                <c:pt idx="181">
                  <c:v>0.22600746154785156</c:v>
                </c:pt>
                <c:pt idx="182">
                  <c:v>0.31014633178710938</c:v>
                </c:pt>
                <c:pt idx="183">
                  <c:v>0.18029308319091797</c:v>
                </c:pt>
                <c:pt idx="184">
                  <c:v>0.12162876129150391</c:v>
                </c:pt>
                <c:pt idx="185">
                  <c:v>-0.14168930053710938</c:v>
                </c:pt>
                <c:pt idx="186">
                  <c:v>1.451873779296875E-2</c:v>
                </c:pt>
                <c:pt idx="187">
                  <c:v>-0.64382076263427734</c:v>
                </c:pt>
                <c:pt idx="188">
                  <c:v>-1.3394613265991211</c:v>
                </c:pt>
                <c:pt idx="189">
                  <c:v>-0.28369998931884766</c:v>
                </c:pt>
                <c:pt idx="190">
                  <c:v>0.54854488372802734</c:v>
                </c:pt>
                <c:pt idx="191">
                  <c:v>0.68130397796630859</c:v>
                </c:pt>
                <c:pt idx="192">
                  <c:v>5.1007270812988281E-2</c:v>
                </c:pt>
                <c:pt idx="193">
                  <c:v>0.26440334320068359</c:v>
                </c:pt>
                <c:pt idx="194">
                  <c:v>0.23682880401611328</c:v>
                </c:pt>
                <c:pt idx="195">
                  <c:v>-0.28223419189453125</c:v>
                </c:pt>
                <c:pt idx="196">
                  <c:v>-0.40505695343017578</c:v>
                </c:pt>
                <c:pt idx="197">
                  <c:v>-0.1828765869140625</c:v>
                </c:pt>
                <c:pt idx="198">
                  <c:v>-0.191436767578125</c:v>
                </c:pt>
                <c:pt idx="199">
                  <c:v>-0.14251995086669922</c:v>
                </c:pt>
                <c:pt idx="200">
                  <c:v>-0.13330841064453125</c:v>
                </c:pt>
                <c:pt idx="201">
                  <c:v>-5.94329833984375E-2</c:v>
                </c:pt>
                <c:pt idx="202">
                  <c:v>-3.2536506652832031E-2</c:v>
                </c:pt>
                <c:pt idx="203">
                  <c:v>0.21641159057617188</c:v>
                </c:pt>
                <c:pt idx="204">
                  <c:v>0.15231513977050781</c:v>
                </c:pt>
                <c:pt idx="205">
                  <c:v>0.18148517608642578</c:v>
                </c:pt>
                <c:pt idx="206">
                  <c:v>0.34407997131347656</c:v>
                </c:pt>
                <c:pt idx="207">
                  <c:v>0.53511238098144531</c:v>
                </c:pt>
                <c:pt idx="208">
                  <c:v>0.33941364288330078</c:v>
                </c:pt>
                <c:pt idx="209">
                  <c:v>-0.21001720428466797</c:v>
                </c:pt>
                <c:pt idx="210">
                  <c:v>0.16156864166259766</c:v>
                </c:pt>
                <c:pt idx="211">
                  <c:v>1.8193244934082031E-2</c:v>
                </c:pt>
                <c:pt idx="212">
                  <c:v>0.11252880096435547</c:v>
                </c:pt>
                <c:pt idx="213">
                  <c:v>-0.19192314147949219</c:v>
                </c:pt>
                <c:pt idx="214">
                  <c:v>3.7062644958496094E-2</c:v>
                </c:pt>
                <c:pt idx="215">
                  <c:v>1.6663551330566406E-2</c:v>
                </c:pt>
                <c:pt idx="216">
                  <c:v>0.27833652496337891</c:v>
                </c:pt>
                <c:pt idx="217">
                  <c:v>5.8961868286132813E-2</c:v>
                </c:pt>
                <c:pt idx="218">
                  <c:v>-0.42045783996582031</c:v>
                </c:pt>
                <c:pt idx="219">
                  <c:v>-8.737945556640625E-2</c:v>
                </c:pt>
                <c:pt idx="220">
                  <c:v>-0.24958038330078125</c:v>
                </c:pt>
                <c:pt idx="221">
                  <c:v>0.47604274749755859</c:v>
                </c:pt>
                <c:pt idx="222">
                  <c:v>-0.13857746124267578</c:v>
                </c:pt>
                <c:pt idx="223">
                  <c:v>-0.30397129058837891</c:v>
                </c:pt>
                <c:pt idx="224">
                  <c:v>-2.6276588439941406E-2</c:v>
                </c:pt>
                <c:pt idx="225">
                  <c:v>-0.27560901641845703</c:v>
                </c:pt>
                <c:pt idx="226">
                  <c:v>-3.6144256591796875E-3</c:v>
                </c:pt>
                <c:pt idx="227">
                  <c:v>0.10321426391601562</c:v>
                </c:pt>
                <c:pt idx="228">
                  <c:v>0.17701435089111328</c:v>
                </c:pt>
                <c:pt idx="229">
                  <c:v>0.10006523132324219</c:v>
                </c:pt>
                <c:pt idx="230">
                  <c:v>0.18442726135253906</c:v>
                </c:pt>
                <c:pt idx="231">
                  <c:v>-6.8378448486328125E-3</c:v>
                </c:pt>
                <c:pt idx="232">
                  <c:v>0.19185733795166016</c:v>
                </c:pt>
                <c:pt idx="233">
                  <c:v>0.14967536926269531</c:v>
                </c:pt>
                <c:pt idx="234">
                  <c:v>-0.1513671875</c:v>
                </c:pt>
                <c:pt idx="235">
                  <c:v>-0.40780925750732422</c:v>
                </c:pt>
                <c:pt idx="236">
                  <c:v>-0.55038738250732422</c:v>
                </c:pt>
                <c:pt idx="237">
                  <c:v>0.3134613037109375</c:v>
                </c:pt>
                <c:pt idx="238">
                  <c:v>-0.25478363037109375</c:v>
                </c:pt>
                <c:pt idx="239">
                  <c:v>0.3699798583984375</c:v>
                </c:pt>
                <c:pt idx="240">
                  <c:v>-0.6163177490234375</c:v>
                </c:pt>
                <c:pt idx="241">
                  <c:v>-0.48841381072998047</c:v>
                </c:pt>
                <c:pt idx="242">
                  <c:v>0.16107940673828125</c:v>
                </c:pt>
                <c:pt idx="243">
                  <c:v>0.38223552703857422</c:v>
                </c:pt>
                <c:pt idx="244">
                  <c:v>0.51167201995849609</c:v>
                </c:pt>
                <c:pt idx="245">
                  <c:v>0.4529876708984375</c:v>
                </c:pt>
                <c:pt idx="246">
                  <c:v>-0.13629531860351563</c:v>
                </c:pt>
                <c:pt idx="247">
                  <c:v>0.26259326934814453</c:v>
                </c:pt>
                <c:pt idx="248">
                  <c:v>-0.221343994140625</c:v>
                </c:pt>
                <c:pt idx="249">
                  <c:v>7.0140838623046875E-2</c:v>
                </c:pt>
                <c:pt idx="250">
                  <c:v>-0.48886489868164063</c:v>
                </c:pt>
                <c:pt idx="251">
                  <c:v>-0.10639858245849609</c:v>
                </c:pt>
                <c:pt idx="252">
                  <c:v>0.12403297424316406</c:v>
                </c:pt>
                <c:pt idx="253">
                  <c:v>0.10517215728759766</c:v>
                </c:pt>
                <c:pt idx="254">
                  <c:v>-9.4859123229980469E-2</c:v>
                </c:pt>
                <c:pt idx="255">
                  <c:v>0.15822601318359375</c:v>
                </c:pt>
                <c:pt idx="256">
                  <c:v>0.647003173828125</c:v>
                </c:pt>
                <c:pt idx="257">
                  <c:v>0.15134811401367188</c:v>
                </c:pt>
                <c:pt idx="258">
                  <c:v>9.4594001770019531E-2</c:v>
                </c:pt>
                <c:pt idx="259">
                  <c:v>-0.81236362457275391</c:v>
                </c:pt>
                <c:pt idx="260">
                  <c:v>0.37331581115722656</c:v>
                </c:pt>
                <c:pt idx="261">
                  <c:v>-0.50729560852050781</c:v>
                </c:pt>
                <c:pt idx="262">
                  <c:v>-0.3429107666015625</c:v>
                </c:pt>
                <c:pt idx="263">
                  <c:v>-0.11272430419921875</c:v>
                </c:pt>
                <c:pt idx="264">
                  <c:v>-0.11670684814453125</c:v>
                </c:pt>
                <c:pt idx="265">
                  <c:v>6.2763214111328125E-2</c:v>
                </c:pt>
                <c:pt idx="266">
                  <c:v>0.27149486541748047</c:v>
                </c:pt>
                <c:pt idx="267">
                  <c:v>3.5505294799804688E-2</c:v>
                </c:pt>
                <c:pt idx="268">
                  <c:v>-4.4706344604492188E-2</c:v>
                </c:pt>
                <c:pt idx="269">
                  <c:v>0.32232856750488281</c:v>
                </c:pt>
                <c:pt idx="270">
                  <c:v>0.30490493774414063</c:v>
                </c:pt>
                <c:pt idx="271">
                  <c:v>0.23569202423095703</c:v>
                </c:pt>
                <c:pt idx="272">
                  <c:v>-0.10572719573974609</c:v>
                </c:pt>
                <c:pt idx="273">
                  <c:v>-2.6216506958007813E-3</c:v>
                </c:pt>
                <c:pt idx="274">
                  <c:v>-0.26606464385986328</c:v>
                </c:pt>
                <c:pt idx="275">
                  <c:v>-6.4505577087402344E-2</c:v>
                </c:pt>
                <c:pt idx="276">
                  <c:v>0.55645179748535156</c:v>
                </c:pt>
                <c:pt idx="277">
                  <c:v>-1.2059211730957031E-2</c:v>
                </c:pt>
                <c:pt idx="278">
                  <c:v>-0.29922103881835938</c:v>
                </c:pt>
                <c:pt idx="279">
                  <c:v>0.65664577484130859</c:v>
                </c:pt>
                <c:pt idx="280">
                  <c:v>-0.35828399658203125</c:v>
                </c:pt>
                <c:pt idx="281">
                  <c:v>0.15638256072998047</c:v>
                </c:pt>
                <c:pt idx="282">
                  <c:v>0.1668853759765625</c:v>
                </c:pt>
                <c:pt idx="283">
                  <c:v>0.30103969573974609</c:v>
                </c:pt>
                <c:pt idx="284">
                  <c:v>-0.21790599822998047</c:v>
                </c:pt>
                <c:pt idx="285">
                  <c:v>-0.53292083740234375</c:v>
                </c:pt>
                <c:pt idx="286">
                  <c:v>-8.6447715759277344E-2</c:v>
                </c:pt>
                <c:pt idx="287">
                  <c:v>9.275054931640625E-2</c:v>
                </c:pt>
                <c:pt idx="288">
                  <c:v>6.6082954406738281E-2</c:v>
                </c:pt>
                <c:pt idx="289">
                  <c:v>2.7249336242675781E-2</c:v>
                </c:pt>
                <c:pt idx="290">
                  <c:v>3.8537979125976563E-3</c:v>
                </c:pt>
                <c:pt idx="291">
                  <c:v>-0.38558578491210938</c:v>
                </c:pt>
                <c:pt idx="292">
                  <c:v>-0.25644397735595703</c:v>
                </c:pt>
                <c:pt idx="293">
                  <c:v>-0.36192417144775391</c:v>
                </c:pt>
                <c:pt idx="294">
                  <c:v>-4.8359870910644531E-2</c:v>
                </c:pt>
                <c:pt idx="295">
                  <c:v>0.25589847564697266</c:v>
                </c:pt>
                <c:pt idx="296">
                  <c:v>0.10262012481689453</c:v>
                </c:pt>
                <c:pt idx="297">
                  <c:v>0.10626316070556641</c:v>
                </c:pt>
                <c:pt idx="298">
                  <c:v>7.0859909057617188E-2</c:v>
                </c:pt>
                <c:pt idx="299">
                  <c:v>0.32673454284667969</c:v>
                </c:pt>
                <c:pt idx="300">
                  <c:v>1.1236734390258789</c:v>
                </c:pt>
                <c:pt idx="301">
                  <c:v>1.0200014114379883</c:v>
                </c:pt>
                <c:pt idx="302">
                  <c:v>1.015324592590332</c:v>
                </c:pt>
                <c:pt idx="303">
                  <c:v>0.72701072692871094</c:v>
                </c:pt>
                <c:pt idx="304">
                  <c:v>0.90031719207763672</c:v>
                </c:pt>
                <c:pt idx="305">
                  <c:v>1.0034046173095703</c:v>
                </c:pt>
                <c:pt idx="306">
                  <c:v>-0.68188285827636719</c:v>
                </c:pt>
                <c:pt idx="307">
                  <c:v>-1.9843616485595703</c:v>
                </c:pt>
                <c:pt idx="308">
                  <c:v>-1.1290245056152344</c:v>
                </c:pt>
                <c:pt idx="309">
                  <c:v>-2.3493824005126953</c:v>
                </c:pt>
                <c:pt idx="310">
                  <c:v>-1.9486551284790039</c:v>
                </c:pt>
                <c:pt idx="311">
                  <c:v>1.0646276473999023</c:v>
                </c:pt>
                <c:pt idx="312">
                  <c:v>1.2389411926269531</c:v>
                </c:pt>
                <c:pt idx="313">
                  <c:v>-0.17339992523193359</c:v>
                </c:pt>
                <c:pt idx="314">
                  <c:v>-0.22939968109130859</c:v>
                </c:pt>
                <c:pt idx="315">
                  <c:v>-0.10027027130126953</c:v>
                </c:pt>
                <c:pt idx="316">
                  <c:v>-0.17289161682128906</c:v>
                </c:pt>
                <c:pt idx="317">
                  <c:v>-0.16284275054931641</c:v>
                </c:pt>
                <c:pt idx="318">
                  <c:v>2.193450927734375E-5</c:v>
                </c:pt>
                <c:pt idx="319">
                  <c:v>-2.7425765991210938E-2</c:v>
                </c:pt>
                <c:pt idx="320">
                  <c:v>2.2400856018066406E-2</c:v>
                </c:pt>
                <c:pt idx="321">
                  <c:v>8.1398963928222656E-2</c:v>
                </c:pt>
                <c:pt idx="322">
                  <c:v>0.14059352874755859</c:v>
                </c:pt>
                <c:pt idx="323">
                  <c:v>0.17873287200927734</c:v>
                </c:pt>
                <c:pt idx="324">
                  <c:v>0.16582012176513672</c:v>
                </c:pt>
                <c:pt idx="325">
                  <c:v>0.27725982666015625</c:v>
                </c:pt>
                <c:pt idx="326">
                  <c:v>-0.25593280792236328</c:v>
                </c:pt>
                <c:pt idx="327">
                  <c:v>-0.19637107849121094</c:v>
                </c:pt>
                <c:pt idx="328">
                  <c:v>-0.11695003509521484</c:v>
                </c:pt>
                <c:pt idx="329">
                  <c:v>-0.23109626770019531</c:v>
                </c:pt>
                <c:pt idx="330">
                  <c:v>-3.0622482299804688E-3</c:v>
                </c:pt>
                <c:pt idx="331">
                  <c:v>4.8031806945800781E-2</c:v>
                </c:pt>
                <c:pt idx="332">
                  <c:v>-0.507415771484375</c:v>
                </c:pt>
                <c:pt idx="333">
                  <c:v>0.235992431640625</c:v>
                </c:pt>
                <c:pt idx="334">
                  <c:v>0.22773361206054688</c:v>
                </c:pt>
                <c:pt idx="335">
                  <c:v>2.7914047241210938E-3</c:v>
                </c:pt>
                <c:pt idx="336">
                  <c:v>0.140533447265625</c:v>
                </c:pt>
                <c:pt idx="337">
                  <c:v>0.21776390075683594</c:v>
                </c:pt>
                <c:pt idx="338">
                  <c:v>0.43798255920410156</c:v>
                </c:pt>
                <c:pt idx="339">
                  <c:v>3.130340576171875E-2</c:v>
                </c:pt>
                <c:pt idx="340">
                  <c:v>-5.6810379028320313E-2</c:v>
                </c:pt>
                <c:pt idx="341">
                  <c:v>0.10732555389404297</c:v>
                </c:pt>
                <c:pt idx="342">
                  <c:v>0.16666603088378906</c:v>
                </c:pt>
                <c:pt idx="343">
                  <c:v>7.4949264526367188E-3</c:v>
                </c:pt>
                <c:pt idx="344">
                  <c:v>3.8016319274902344E-2</c:v>
                </c:pt>
                <c:pt idx="345">
                  <c:v>-4.460906982421875E-2</c:v>
                </c:pt>
                <c:pt idx="346">
                  <c:v>-0.21075820922851563</c:v>
                </c:pt>
                <c:pt idx="347">
                  <c:v>7.7527046203613281E-2</c:v>
                </c:pt>
                <c:pt idx="348">
                  <c:v>1.993560791015625E-2</c:v>
                </c:pt>
                <c:pt idx="349">
                  <c:v>6.1881065368652344E-2</c:v>
                </c:pt>
                <c:pt idx="350">
                  <c:v>3.1325340270996094E-2</c:v>
                </c:pt>
                <c:pt idx="351">
                  <c:v>-0.22930049896240234</c:v>
                </c:pt>
                <c:pt idx="352">
                  <c:v>-0.2124176025390625</c:v>
                </c:pt>
                <c:pt idx="353">
                  <c:v>-0.21598052978515625</c:v>
                </c:pt>
                <c:pt idx="354">
                  <c:v>-9.4133377075195313E-2</c:v>
                </c:pt>
                <c:pt idx="355">
                  <c:v>-1.7817497253417969E-2</c:v>
                </c:pt>
                <c:pt idx="356">
                  <c:v>0.14239406585693359</c:v>
                </c:pt>
                <c:pt idx="357">
                  <c:v>0.23291397094726563</c:v>
                </c:pt>
                <c:pt idx="358">
                  <c:v>0.33705997467041016</c:v>
                </c:pt>
                <c:pt idx="359">
                  <c:v>8.5757255554199219E-2</c:v>
                </c:pt>
                <c:pt idx="360">
                  <c:v>0.179656982421875</c:v>
                </c:pt>
                <c:pt idx="361">
                  <c:v>7.8476905822753906E-2</c:v>
                </c:pt>
                <c:pt idx="362">
                  <c:v>-0.1307830810546875</c:v>
                </c:pt>
                <c:pt idx="363">
                  <c:v>1.5597343444824219E-2</c:v>
                </c:pt>
                <c:pt idx="364">
                  <c:v>-0.40072441101074219</c:v>
                </c:pt>
                <c:pt idx="365">
                  <c:v>-0.90445804595947266</c:v>
                </c:pt>
                <c:pt idx="366">
                  <c:v>-1.3428506851196289</c:v>
                </c:pt>
                <c:pt idx="367">
                  <c:v>0.25852775573730469</c:v>
                </c:pt>
                <c:pt idx="368">
                  <c:v>0.34395885467529297</c:v>
                </c:pt>
                <c:pt idx="369">
                  <c:v>0.14384269714355469</c:v>
                </c:pt>
                <c:pt idx="370">
                  <c:v>0.19399833679199219</c:v>
                </c:pt>
                <c:pt idx="371">
                  <c:v>0.24971294403076172</c:v>
                </c:pt>
                <c:pt idx="372">
                  <c:v>-0.32965469360351563</c:v>
                </c:pt>
                <c:pt idx="373">
                  <c:v>-7.7314376831054688E-2</c:v>
                </c:pt>
                <c:pt idx="374">
                  <c:v>0.17973899841308594</c:v>
                </c:pt>
                <c:pt idx="375">
                  <c:v>0.44626808166503906</c:v>
                </c:pt>
                <c:pt idx="376">
                  <c:v>0.45109272003173828</c:v>
                </c:pt>
                <c:pt idx="377">
                  <c:v>0.38714313507080078</c:v>
                </c:pt>
                <c:pt idx="378">
                  <c:v>0.46537494659423828</c:v>
                </c:pt>
                <c:pt idx="379">
                  <c:v>-0.52123069763183594</c:v>
                </c:pt>
                <c:pt idx="380">
                  <c:v>-0.91506671905517578</c:v>
                </c:pt>
                <c:pt idx="381">
                  <c:v>-0.73272132873535156</c:v>
                </c:pt>
                <c:pt idx="382">
                  <c:v>-1.306330680847168</c:v>
                </c:pt>
                <c:pt idx="383">
                  <c:v>-0.74459457397460938</c:v>
                </c:pt>
                <c:pt idx="384">
                  <c:v>0.35923099517822266</c:v>
                </c:pt>
                <c:pt idx="385">
                  <c:v>0.51271343231201172</c:v>
                </c:pt>
                <c:pt idx="386">
                  <c:v>0.52882480621337891</c:v>
                </c:pt>
                <c:pt idx="387">
                  <c:v>0.63193988800048828</c:v>
                </c:pt>
                <c:pt idx="388">
                  <c:v>0.63819789886474609</c:v>
                </c:pt>
                <c:pt idx="389">
                  <c:v>0.58169937133789063</c:v>
                </c:pt>
                <c:pt idx="390">
                  <c:v>0.50196647644042969</c:v>
                </c:pt>
                <c:pt idx="391">
                  <c:v>-2.2437095642089844E-2</c:v>
                </c:pt>
                <c:pt idx="392">
                  <c:v>-3.4780502319335938E-2</c:v>
                </c:pt>
                <c:pt idx="393">
                  <c:v>-0.11593723297119141</c:v>
                </c:pt>
                <c:pt idx="394">
                  <c:v>-5.1424026489257813E-2</c:v>
                </c:pt>
                <c:pt idx="395">
                  <c:v>2.025604248046875E-3</c:v>
                </c:pt>
                <c:pt idx="396">
                  <c:v>6.777191162109375E-2</c:v>
                </c:pt>
                <c:pt idx="397">
                  <c:v>6.1994552612304688E-2</c:v>
                </c:pt>
                <c:pt idx="398">
                  <c:v>4.3701171875E-2</c:v>
                </c:pt>
                <c:pt idx="399">
                  <c:v>-0.14880657196044922</c:v>
                </c:pt>
                <c:pt idx="400">
                  <c:v>0.13201141357421875</c:v>
                </c:pt>
                <c:pt idx="401">
                  <c:v>3.9415359497070313E-3</c:v>
                </c:pt>
                <c:pt idx="402">
                  <c:v>-4.3401718139648438E-2</c:v>
                </c:pt>
                <c:pt idx="403">
                  <c:v>0.10534095764160156</c:v>
                </c:pt>
                <c:pt idx="404">
                  <c:v>-0.31941509246826172</c:v>
                </c:pt>
                <c:pt idx="405">
                  <c:v>-0.1524658203125</c:v>
                </c:pt>
                <c:pt idx="406">
                  <c:v>0.16177082061767578</c:v>
                </c:pt>
                <c:pt idx="407">
                  <c:v>-0.89434146881103516</c:v>
                </c:pt>
                <c:pt idx="408">
                  <c:v>0.35777759552001953</c:v>
                </c:pt>
                <c:pt idx="409">
                  <c:v>0.38032913208007813</c:v>
                </c:pt>
                <c:pt idx="410">
                  <c:v>-0.16923618316650391</c:v>
                </c:pt>
                <c:pt idx="411">
                  <c:v>3.069305419921875E-2</c:v>
                </c:pt>
                <c:pt idx="412">
                  <c:v>0.35541343688964844</c:v>
                </c:pt>
                <c:pt idx="413">
                  <c:v>7.657623291015625E-2</c:v>
                </c:pt>
                <c:pt idx="414">
                  <c:v>-0.21889495849609375</c:v>
                </c:pt>
                <c:pt idx="415">
                  <c:v>0.325836181640625</c:v>
                </c:pt>
                <c:pt idx="416">
                  <c:v>6.5957069396972656E-2</c:v>
                </c:pt>
                <c:pt idx="417">
                  <c:v>1.65557861328125E-2</c:v>
                </c:pt>
                <c:pt idx="418">
                  <c:v>0.17807579040527344</c:v>
                </c:pt>
                <c:pt idx="419">
                  <c:v>0.3061981201171875</c:v>
                </c:pt>
                <c:pt idx="420">
                  <c:v>1.4027595520019531E-2</c:v>
                </c:pt>
                <c:pt idx="421">
                  <c:v>-0.35968685150146484</c:v>
                </c:pt>
                <c:pt idx="422">
                  <c:v>-0.55583381652832031</c:v>
                </c:pt>
                <c:pt idx="423">
                  <c:v>2.9757499694824219E-2</c:v>
                </c:pt>
                <c:pt idx="424">
                  <c:v>-0.26024913787841797</c:v>
                </c:pt>
                <c:pt idx="425">
                  <c:v>0.10767269134521484</c:v>
                </c:pt>
                <c:pt idx="426">
                  <c:v>0.15404701232910156</c:v>
                </c:pt>
                <c:pt idx="427">
                  <c:v>0.39528465270996094</c:v>
                </c:pt>
                <c:pt idx="428">
                  <c:v>0.13670253753662109</c:v>
                </c:pt>
                <c:pt idx="429">
                  <c:v>-0.16255760192871094</c:v>
                </c:pt>
                <c:pt idx="430">
                  <c:v>0.40679359436035156</c:v>
                </c:pt>
                <c:pt idx="431">
                  <c:v>0.71089076995849609</c:v>
                </c:pt>
                <c:pt idx="432">
                  <c:v>0.86021518707275391</c:v>
                </c:pt>
                <c:pt idx="433">
                  <c:v>-0.55441951751708984</c:v>
                </c:pt>
                <c:pt idx="434">
                  <c:v>-0.46967124938964844</c:v>
                </c:pt>
                <c:pt idx="435">
                  <c:v>0.28070163726806641</c:v>
                </c:pt>
                <c:pt idx="436">
                  <c:v>-6.5724372863769531E-2</c:v>
                </c:pt>
                <c:pt idx="437">
                  <c:v>-2.0561599731445313</c:v>
                </c:pt>
                <c:pt idx="438">
                  <c:v>1.023737907409668</c:v>
                </c:pt>
                <c:pt idx="439">
                  <c:v>0.94887924194335938</c:v>
                </c:pt>
                <c:pt idx="440">
                  <c:v>-1.1205101013183594</c:v>
                </c:pt>
                <c:pt idx="441">
                  <c:v>0.60582733154296875</c:v>
                </c:pt>
                <c:pt idx="442">
                  <c:v>-0.57055854797363281</c:v>
                </c:pt>
                <c:pt idx="443">
                  <c:v>-8.6430549621582031E-2</c:v>
                </c:pt>
                <c:pt idx="444">
                  <c:v>5.6069374084472656E-2</c:v>
                </c:pt>
                <c:pt idx="445">
                  <c:v>0.57421398162841797</c:v>
                </c:pt>
                <c:pt idx="446">
                  <c:v>0.75820827484130859</c:v>
                </c:pt>
                <c:pt idx="447">
                  <c:v>0.63839626312255859</c:v>
                </c:pt>
                <c:pt idx="448">
                  <c:v>0.38290882110595703</c:v>
                </c:pt>
                <c:pt idx="449">
                  <c:v>0.44344139099121094</c:v>
                </c:pt>
                <c:pt idx="450">
                  <c:v>4.9490928649902344E-2</c:v>
                </c:pt>
                <c:pt idx="451">
                  <c:v>0.18796730041503906</c:v>
                </c:pt>
                <c:pt idx="452">
                  <c:v>0.34061050415039063</c:v>
                </c:pt>
                <c:pt idx="453">
                  <c:v>-0.44732856750488281</c:v>
                </c:pt>
                <c:pt idx="454">
                  <c:v>-2.5624246597290039</c:v>
                </c:pt>
                <c:pt idx="455">
                  <c:v>-0.33511924743652344</c:v>
                </c:pt>
                <c:pt idx="456">
                  <c:v>-2.4810066223144531</c:v>
                </c:pt>
                <c:pt idx="457">
                  <c:v>-0.30608558654785156</c:v>
                </c:pt>
                <c:pt idx="458">
                  <c:v>-0.31894969940185547</c:v>
                </c:pt>
                <c:pt idx="459">
                  <c:v>0.73339366912841797</c:v>
                </c:pt>
                <c:pt idx="460">
                  <c:v>0.7511444091796875</c:v>
                </c:pt>
                <c:pt idx="461">
                  <c:v>0.12501907348632813</c:v>
                </c:pt>
                <c:pt idx="462">
                  <c:v>9.8760604858398438E-2</c:v>
                </c:pt>
                <c:pt idx="463">
                  <c:v>-1.70135498046875E-3</c:v>
                </c:pt>
                <c:pt idx="464">
                  <c:v>0.20662784576416016</c:v>
                </c:pt>
                <c:pt idx="465">
                  <c:v>0.40357017517089844</c:v>
                </c:pt>
                <c:pt idx="466">
                  <c:v>0.78922653198242188</c:v>
                </c:pt>
                <c:pt idx="467">
                  <c:v>-1.2102665901184082</c:v>
                </c:pt>
                <c:pt idx="468">
                  <c:v>-1.5387740135192871</c:v>
                </c:pt>
                <c:pt idx="469">
                  <c:v>-9.8410606384277344E-2</c:v>
                </c:pt>
                <c:pt idx="470">
                  <c:v>0.38906192779541016</c:v>
                </c:pt>
                <c:pt idx="471">
                  <c:v>-2.3681344985961914</c:v>
                </c:pt>
                <c:pt idx="472">
                  <c:v>-1.0731186866760254</c:v>
                </c:pt>
                <c:pt idx="473">
                  <c:v>1.467987060546875</c:v>
                </c:pt>
                <c:pt idx="474">
                  <c:v>0.77144050598144531</c:v>
                </c:pt>
                <c:pt idx="475">
                  <c:v>0.68376922607421875</c:v>
                </c:pt>
                <c:pt idx="476">
                  <c:v>0.66228199005126953</c:v>
                </c:pt>
                <c:pt idx="477">
                  <c:v>0.56551551818847656</c:v>
                </c:pt>
                <c:pt idx="478">
                  <c:v>1.2848596572875977</c:v>
                </c:pt>
                <c:pt idx="479">
                  <c:v>0.46378326416015625</c:v>
                </c:pt>
                <c:pt idx="480">
                  <c:v>-0.70243167877197266</c:v>
                </c:pt>
                <c:pt idx="481">
                  <c:v>-0.21642780303955078</c:v>
                </c:pt>
                <c:pt idx="482">
                  <c:v>-0.12488460540771484</c:v>
                </c:pt>
                <c:pt idx="483">
                  <c:v>-5.2559852600097656E-2</c:v>
                </c:pt>
                <c:pt idx="484">
                  <c:v>-0.42849636077880859</c:v>
                </c:pt>
                <c:pt idx="485">
                  <c:v>-4.7455787658691406E-2</c:v>
                </c:pt>
                <c:pt idx="486">
                  <c:v>0.1259918212890625</c:v>
                </c:pt>
                <c:pt idx="487">
                  <c:v>0.36144828796386719</c:v>
                </c:pt>
                <c:pt idx="488">
                  <c:v>0.45006179809570313</c:v>
                </c:pt>
                <c:pt idx="489">
                  <c:v>0.26247882843017578</c:v>
                </c:pt>
                <c:pt idx="490">
                  <c:v>0.11201763153076172</c:v>
                </c:pt>
                <c:pt idx="491">
                  <c:v>8.0486297607421875E-2</c:v>
                </c:pt>
                <c:pt idx="492">
                  <c:v>0.17977333068847656</c:v>
                </c:pt>
                <c:pt idx="493">
                  <c:v>8.5527420043945313E-2</c:v>
                </c:pt>
                <c:pt idx="494">
                  <c:v>-4.9429893493652344E-2</c:v>
                </c:pt>
                <c:pt idx="495">
                  <c:v>0.36913585662841797</c:v>
                </c:pt>
                <c:pt idx="496">
                  <c:v>-0.51373195648193359</c:v>
                </c:pt>
                <c:pt idx="497">
                  <c:v>-0.22600746154785156</c:v>
                </c:pt>
                <c:pt idx="498">
                  <c:v>-0.58345794677734375</c:v>
                </c:pt>
                <c:pt idx="499">
                  <c:v>-0.31425380706787109</c:v>
                </c:pt>
                <c:pt idx="500">
                  <c:v>-0.16517066955566406</c:v>
                </c:pt>
                <c:pt idx="501">
                  <c:v>-9.0551376342773438E-3</c:v>
                </c:pt>
                <c:pt idx="502">
                  <c:v>0.19517135620117188</c:v>
                </c:pt>
                <c:pt idx="503">
                  <c:v>0.36172294616699219</c:v>
                </c:pt>
                <c:pt idx="504">
                  <c:v>0.34443759918212891</c:v>
                </c:pt>
                <c:pt idx="505">
                  <c:v>0.50511264801025391</c:v>
                </c:pt>
                <c:pt idx="506">
                  <c:v>2.6625633239746094E-2</c:v>
                </c:pt>
                <c:pt idx="507">
                  <c:v>-1.4835357666015625E-2</c:v>
                </c:pt>
                <c:pt idx="508">
                  <c:v>1.5643119812011719E-2</c:v>
                </c:pt>
                <c:pt idx="509">
                  <c:v>0.12002754211425781</c:v>
                </c:pt>
                <c:pt idx="510">
                  <c:v>0.1707763671875</c:v>
                </c:pt>
                <c:pt idx="511">
                  <c:v>-0.28122043609619141</c:v>
                </c:pt>
                <c:pt idx="512">
                  <c:v>0.18365669250488281</c:v>
                </c:pt>
                <c:pt idx="513">
                  <c:v>9.7019195556640625E-2</c:v>
                </c:pt>
                <c:pt idx="514">
                  <c:v>-0.16940784454345703</c:v>
                </c:pt>
                <c:pt idx="515">
                  <c:v>-6.9143295288085938E-2</c:v>
                </c:pt>
                <c:pt idx="516">
                  <c:v>-0.24586868286132813</c:v>
                </c:pt>
                <c:pt idx="517">
                  <c:v>6.3348770141601563E-2</c:v>
                </c:pt>
                <c:pt idx="518">
                  <c:v>0.10338401794433594</c:v>
                </c:pt>
                <c:pt idx="519">
                  <c:v>-0.36143589019775391</c:v>
                </c:pt>
                <c:pt idx="520">
                  <c:v>-0.16315650939941406</c:v>
                </c:pt>
                <c:pt idx="521">
                  <c:v>6.5412521362304688E-3</c:v>
                </c:pt>
                <c:pt idx="522">
                  <c:v>-0.23349475860595703</c:v>
                </c:pt>
                <c:pt idx="523">
                  <c:v>7.8366279602050781E-2</c:v>
                </c:pt>
                <c:pt idx="524">
                  <c:v>0.18392276763916016</c:v>
                </c:pt>
                <c:pt idx="525">
                  <c:v>0.18295383453369141</c:v>
                </c:pt>
                <c:pt idx="526">
                  <c:v>-1.8575668334960938E-2</c:v>
                </c:pt>
                <c:pt idx="527">
                  <c:v>0.16024112701416016</c:v>
                </c:pt>
                <c:pt idx="528">
                  <c:v>-3.1722068786621094E-2</c:v>
                </c:pt>
                <c:pt idx="529">
                  <c:v>3.9771080017089844E-2</c:v>
                </c:pt>
                <c:pt idx="530">
                  <c:v>5.11627197265625E-2</c:v>
                </c:pt>
                <c:pt idx="531">
                  <c:v>0.10542488098144531</c:v>
                </c:pt>
                <c:pt idx="532">
                  <c:v>-0.23765850067138672</c:v>
                </c:pt>
                <c:pt idx="533">
                  <c:v>-0.58251476287841797</c:v>
                </c:pt>
                <c:pt idx="534">
                  <c:v>-0.27792930603027344</c:v>
                </c:pt>
                <c:pt idx="535">
                  <c:v>0.16404056549072266</c:v>
                </c:pt>
                <c:pt idx="536">
                  <c:v>-4.5560836791992188E-2</c:v>
                </c:pt>
                <c:pt idx="537">
                  <c:v>0.17454242706298828</c:v>
                </c:pt>
                <c:pt idx="538">
                  <c:v>-0.31466388702392578</c:v>
                </c:pt>
                <c:pt idx="539">
                  <c:v>-0.43217754364013672</c:v>
                </c:pt>
                <c:pt idx="540">
                  <c:v>0.34104156494140625</c:v>
                </c:pt>
                <c:pt idx="541">
                  <c:v>0.42160320281982422</c:v>
                </c:pt>
                <c:pt idx="542">
                  <c:v>7.2163581848144531E-2</c:v>
                </c:pt>
                <c:pt idx="543">
                  <c:v>0.43666934967041016</c:v>
                </c:pt>
                <c:pt idx="544">
                  <c:v>0.28043937683105469</c:v>
                </c:pt>
                <c:pt idx="545">
                  <c:v>-0.21682167053222656</c:v>
                </c:pt>
                <c:pt idx="546">
                  <c:v>-0.11214160919189453</c:v>
                </c:pt>
                <c:pt idx="547">
                  <c:v>6.1779975891113281E-2</c:v>
                </c:pt>
                <c:pt idx="548">
                  <c:v>8.8576316833496094E-2</c:v>
                </c:pt>
                <c:pt idx="549">
                  <c:v>-0.24079704284667969</c:v>
                </c:pt>
                <c:pt idx="550">
                  <c:v>0.40653228759765625</c:v>
                </c:pt>
                <c:pt idx="551">
                  <c:v>0.24072074890136719</c:v>
                </c:pt>
                <c:pt idx="552">
                  <c:v>-4.9473762512207031E-2</c:v>
                </c:pt>
                <c:pt idx="553">
                  <c:v>-0.51972293853759766</c:v>
                </c:pt>
                <c:pt idx="554">
                  <c:v>0.32790660858154297</c:v>
                </c:pt>
                <c:pt idx="555">
                  <c:v>2.1590232849121094E-2</c:v>
                </c:pt>
                <c:pt idx="556">
                  <c:v>-8.3214759826660156E-2</c:v>
                </c:pt>
                <c:pt idx="557">
                  <c:v>7.5062751770019531E-2</c:v>
                </c:pt>
                <c:pt idx="558">
                  <c:v>-0.15588283538818359</c:v>
                </c:pt>
                <c:pt idx="559">
                  <c:v>-0.24186515808105469</c:v>
                </c:pt>
                <c:pt idx="560">
                  <c:v>-2.0388975143432617</c:v>
                </c:pt>
                <c:pt idx="561">
                  <c:v>-0.35924625396728516</c:v>
                </c:pt>
                <c:pt idx="562">
                  <c:v>8.2492828369140625E-2</c:v>
                </c:pt>
                <c:pt idx="563">
                  <c:v>9.1176033020019531E-2</c:v>
                </c:pt>
                <c:pt idx="564">
                  <c:v>0.19760799407958984</c:v>
                </c:pt>
                <c:pt idx="565">
                  <c:v>0.19103527069091797</c:v>
                </c:pt>
                <c:pt idx="566">
                  <c:v>0.48334884643554688</c:v>
                </c:pt>
                <c:pt idx="567">
                  <c:v>0.35974693298339844</c:v>
                </c:pt>
                <c:pt idx="568">
                  <c:v>0.50339317321777344</c:v>
                </c:pt>
                <c:pt idx="569">
                  <c:v>0.53895282745361328</c:v>
                </c:pt>
                <c:pt idx="570">
                  <c:v>0.34813594818115234</c:v>
                </c:pt>
                <c:pt idx="571">
                  <c:v>-0.10417556762695312</c:v>
                </c:pt>
                <c:pt idx="572">
                  <c:v>-0.10787296295166016</c:v>
                </c:pt>
                <c:pt idx="573">
                  <c:v>-4.4286727905273438E-2</c:v>
                </c:pt>
                <c:pt idx="574">
                  <c:v>-0.13165950775146484</c:v>
                </c:pt>
                <c:pt idx="575">
                  <c:v>-0.28413105010986328</c:v>
                </c:pt>
                <c:pt idx="576">
                  <c:v>-0.16820430755615234</c:v>
                </c:pt>
                <c:pt idx="577">
                  <c:v>-9.3337059020996094E-2</c:v>
                </c:pt>
                <c:pt idx="578">
                  <c:v>-5.8735847473144531E-2</c:v>
                </c:pt>
                <c:pt idx="579">
                  <c:v>0.21188259124755859</c:v>
                </c:pt>
                <c:pt idx="580">
                  <c:v>0.31866455078125</c:v>
                </c:pt>
                <c:pt idx="581">
                  <c:v>0.29887008666992188</c:v>
                </c:pt>
                <c:pt idx="582">
                  <c:v>-9.3667984008789063E-2</c:v>
                </c:pt>
                <c:pt idx="583">
                  <c:v>0.25665760040283203</c:v>
                </c:pt>
                <c:pt idx="584">
                  <c:v>-0.36466312408447266</c:v>
                </c:pt>
                <c:pt idx="585">
                  <c:v>-9.5415115356445313E-2</c:v>
                </c:pt>
                <c:pt idx="586">
                  <c:v>-0.28121280670166016</c:v>
                </c:pt>
                <c:pt idx="587">
                  <c:v>-0.21670627593994141</c:v>
                </c:pt>
                <c:pt idx="588">
                  <c:v>0.15994644165039063</c:v>
                </c:pt>
                <c:pt idx="589">
                  <c:v>0.23273944854736328</c:v>
                </c:pt>
                <c:pt idx="590">
                  <c:v>0.22602272033691406</c:v>
                </c:pt>
                <c:pt idx="591">
                  <c:v>-0.57493495941162109</c:v>
                </c:pt>
                <c:pt idx="592">
                  <c:v>0.16167259216308594</c:v>
                </c:pt>
                <c:pt idx="593">
                  <c:v>0.13668918609619141</c:v>
                </c:pt>
                <c:pt idx="594">
                  <c:v>0.28873157501220703</c:v>
                </c:pt>
                <c:pt idx="595">
                  <c:v>0.299163818359375</c:v>
                </c:pt>
                <c:pt idx="596">
                  <c:v>2.7964591979980469E-2</c:v>
                </c:pt>
                <c:pt idx="597">
                  <c:v>-0.15925407409667969</c:v>
                </c:pt>
                <c:pt idx="598">
                  <c:v>-6.6461563110351563E-2</c:v>
                </c:pt>
                <c:pt idx="599">
                  <c:v>-4.4004440307617188E-2</c:v>
                </c:pt>
                <c:pt idx="600">
                  <c:v>-0.1141815185546875</c:v>
                </c:pt>
                <c:pt idx="601">
                  <c:v>-2.353668212890625E-3</c:v>
                </c:pt>
                <c:pt idx="602">
                  <c:v>7.5034141540527344E-2</c:v>
                </c:pt>
                <c:pt idx="603">
                  <c:v>5.5697441101074219E-2</c:v>
                </c:pt>
                <c:pt idx="604">
                  <c:v>-7.3866844177246094E-2</c:v>
                </c:pt>
                <c:pt idx="605">
                  <c:v>-2.667999267578125E-2</c:v>
                </c:pt>
                <c:pt idx="606">
                  <c:v>1.6884803771972656E-2</c:v>
                </c:pt>
                <c:pt idx="607">
                  <c:v>0.12665748596191406</c:v>
                </c:pt>
                <c:pt idx="608">
                  <c:v>9.9478721618652344E-2</c:v>
                </c:pt>
                <c:pt idx="609">
                  <c:v>0.11304473876953125</c:v>
                </c:pt>
                <c:pt idx="610">
                  <c:v>-0.25089836120605469</c:v>
                </c:pt>
                <c:pt idx="611">
                  <c:v>-2.7392387390136719E-2</c:v>
                </c:pt>
                <c:pt idx="612">
                  <c:v>-0.37667369842529297</c:v>
                </c:pt>
                <c:pt idx="613">
                  <c:v>-0.4208831787109375</c:v>
                </c:pt>
                <c:pt idx="614">
                  <c:v>-0.14999485015869141</c:v>
                </c:pt>
                <c:pt idx="615">
                  <c:v>-8.54339599609375E-2</c:v>
                </c:pt>
                <c:pt idx="616">
                  <c:v>6.5921783447265625E-2</c:v>
                </c:pt>
                <c:pt idx="617">
                  <c:v>1.2746810913085938E-2</c:v>
                </c:pt>
                <c:pt idx="618">
                  <c:v>0.28013324737548828</c:v>
                </c:pt>
                <c:pt idx="619">
                  <c:v>0.20882892608642578</c:v>
                </c:pt>
                <c:pt idx="620">
                  <c:v>0.20582771301269531</c:v>
                </c:pt>
                <c:pt idx="621">
                  <c:v>0.37647819519042969</c:v>
                </c:pt>
                <c:pt idx="622">
                  <c:v>0.16133785247802734</c:v>
                </c:pt>
                <c:pt idx="623">
                  <c:v>-0.31900691986083984</c:v>
                </c:pt>
                <c:pt idx="624">
                  <c:v>-6.9836616516113281E-2</c:v>
                </c:pt>
                <c:pt idx="625">
                  <c:v>-0.21344947814941406</c:v>
                </c:pt>
                <c:pt idx="626">
                  <c:v>-0.27642250061035156</c:v>
                </c:pt>
                <c:pt idx="627">
                  <c:v>-0.35085582733154297</c:v>
                </c:pt>
                <c:pt idx="628">
                  <c:v>-6.0728073120117188E-2</c:v>
                </c:pt>
                <c:pt idx="629">
                  <c:v>-7.3798179626464844E-2</c:v>
                </c:pt>
                <c:pt idx="630">
                  <c:v>-4.6863555908203125E-2</c:v>
                </c:pt>
                <c:pt idx="631">
                  <c:v>0.20974636077880859</c:v>
                </c:pt>
                <c:pt idx="632">
                  <c:v>0.28159332275390625</c:v>
                </c:pt>
                <c:pt idx="633">
                  <c:v>0.22658729553222656</c:v>
                </c:pt>
                <c:pt idx="634">
                  <c:v>0.24479866027832031</c:v>
                </c:pt>
                <c:pt idx="635">
                  <c:v>0.44824123382568359</c:v>
                </c:pt>
                <c:pt idx="636">
                  <c:v>-0.20397758483886719</c:v>
                </c:pt>
                <c:pt idx="637">
                  <c:v>-3.1015396118164063E-2</c:v>
                </c:pt>
                <c:pt idx="638">
                  <c:v>0.22459697723388672</c:v>
                </c:pt>
                <c:pt idx="639">
                  <c:v>4.2359352111816406E-2</c:v>
                </c:pt>
                <c:pt idx="640">
                  <c:v>0.26887798309326172</c:v>
                </c:pt>
                <c:pt idx="641">
                  <c:v>0.16011142730712891</c:v>
                </c:pt>
                <c:pt idx="642">
                  <c:v>4.1769981384277344E-2</c:v>
                </c:pt>
                <c:pt idx="643">
                  <c:v>-2.695225715637207</c:v>
                </c:pt>
                <c:pt idx="644">
                  <c:v>0.372650146484375</c:v>
                </c:pt>
                <c:pt idx="645">
                  <c:v>0.30126667022705078</c:v>
                </c:pt>
                <c:pt idx="646">
                  <c:v>0.39037704467773438</c:v>
                </c:pt>
                <c:pt idx="647">
                  <c:v>0.47445774078369141</c:v>
                </c:pt>
                <c:pt idx="648">
                  <c:v>0.65375518798828125</c:v>
                </c:pt>
                <c:pt idx="649">
                  <c:v>-0.11722087860107422</c:v>
                </c:pt>
                <c:pt idx="650">
                  <c:v>-0.21067237854003906</c:v>
                </c:pt>
                <c:pt idx="651">
                  <c:v>-0.36657905578613281</c:v>
                </c:pt>
                <c:pt idx="652">
                  <c:v>-0.15885639190673828</c:v>
                </c:pt>
                <c:pt idx="653">
                  <c:v>-0.14448642730712891</c:v>
                </c:pt>
                <c:pt idx="654">
                  <c:v>-7.5980186462402344E-2</c:v>
                </c:pt>
                <c:pt idx="655">
                  <c:v>-3.5611152648925781E-2</c:v>
                </c:pt>
                <c:pt idx="656">
                  <c:v>-0.23546886444091797</c:v>
                </c:pt>
                <c:pt idx="657">
                  <c:v>0.26218128204345703</c:v>
                </c:pt>
                <c:pt idx="658">
                  <c:v>0.15194988250732422</c:v>
                </c:pt>
                <c:pt idx="659">
                  <c:v>0.1212005615234375</c:v>
                </c:pt>
                <c:pt idx="660">
                  <c:v>0.34730339050292969</c:v>
                </c:pt>
                <c:pt idx="661">
                  <c:v>0.46224594116210938</c:v>
                </c:pt>
                <c:pt idx="662">
                  <c:v>-0.79732513427734375</c:v>
                </c:pt>
                <c:pt idx="663">
                  <c:v>-0.78099155426025391</c:v>
                </c:pt>
                <c:pt idx="664">
                  <c:v>3.79638671875E-2</c:v>
                </c:pt>
                <c:pt idx="665">
                  <c:v>-5.4203987121582031E-2</c:v>
                </c:pt>
                <c:pt idx="666">
                  <c:v>-9.6134185791015625E-2</c:v>
                </c:pt>
                <c:pt idx="667">
                  <c:v>0.17833900451660156</c:v>
                </c:pt>
                <c:pt idx="668">
                  <c:v>2.9395103454589844E-2</c:v>
                </c:pt>
                <c:pt idx="669">
                  <c:v>0.13906097412109375</c:v>
                </c:pt>
                <c:pt idx="670">
                  <c:v>0.26115798950195313</c:v>
                </c:pt>
                <c:pt idx="671">
                  <c:v>0.18946266174316406</c:v>
                </c:pt>
                <c:pt idx="672">
                  <c:v>0.39857006072998047</c:v>
                </c:pt>
                <c:pt idx="673">
                  <c:v>0.30253505706787109</c:v>
                </c:pt>
                <c:pt idx="674">
                  <c:v>0.19217109680175781</c:v>
                </c:pt>
                <c:pt idx="675">
                  <c:v>-3.3566455841064453</c:v>
                </c:pt>
                <c:pt idx="676">
                  <c:v>-4.0867209434509277</c:v>
                </c:pt>
                <c:pt idx="677">
                  <c:v>0.76555538177490234</c:v>
                </c:pt>
                <c:pt idx="678">
                  <c:v>0.87633228302001953</c:v>
                </c:pt>
                <c:pt idx="679">
                  <c:v>0.77408313751220703</c:v>
                </c:pt>
                <c:pt idx="680">
                  <c:v>0.91354084014892578</c:v>
                </c:pt>
                <c:pt idx="681">
                  <c:v>0.86029624938964844</c:v>
                </c:pt>
                <c:pt idx="682">
                  <c:v>0.43914699554443359</c:v>
                </c:pt>
                <c:pt idx="683">
                  <c:v>0.76692676544189453</c:v>
                </c:pt>
                <c:pt idx="684">
                  <c:v>0.3925933837890625</c:v>
                </c:pt>
                <c:pt idx="685">
                  <c:v>0.48095035552978516</c:v>
                </c:pt>
                <c:pt idx="686">
                  <c:v>0.53528499603271484</c:v>
                </c:pt>
                <c:pt idx="687">
                  <c:v>0.63865184783935547</c:v>
                </c:pt>
                <c:pt idx="688">
                  <c:v>-6.02874755859375E-2</c:v>
                </c:pt>
                <c:pt idx="689">
                  <c:v>0.23716640472412109</c:v>
                </c:pt>
                <c:pt idx="690">
                  <c:v>0.27527618408203125</c:v>
                </c:pt>
                <c:pt idx="691">
                  <c:v>0.16151237487792969</c:v>
                </c:pt>
                <c:pt idx="692">
                  <c:v>0.40361118316650391</c:v>
                </c:pt>
                <c:pt idx="693">
                  <c:v>0.34339523315429688</c:v>
                </c:pt>
                <c:pt idx="694">
                  <c:v>0.53559970855712891</c:v>
                </c:pt>
                <c:pt idx="695">
                  <c:v>0.59821891784667969</c:v>
                </c:pt>
                <c:pt idx="696">
                  <c:v>0.41455078125</c:v>
                </c:pt>
                <c:pt idx="697">
                  <c:v>0.13699531555175781</c:v>
                </c:pt>
                <c:pt idx="698">
                  <c:v>-3.2444157600402832</c:v>
                </c:pt>
                <c:pt idx="699">
                  <c:v>0.16068553924560547</c:v>
                </c:pt>
                <c:pt idx="700">
                  <c:v>3.7695884704589844E-2</c:v>
                </c:pt>
                <c:pt idx="701">
                  <c:v>-0.11940288543701172</c:v>
                </c:pt>
                <c:pt idx="702">
                  <c:v>0.18195438385009766</c:v>
                </c:pt>
                <c:pt idx="703">
                  <c:v>3.9322853088378906E-2</c:v>
                </c:pt>
                <c:pt idx="704">
                  <c:v>0.10897636413574219</c:v>
                </c:pt>
                <c:pt idx="705">
                  <c:v>6.5776824951171875E-2</c:v>
                </c:pt>
                <c:pt idx="706">
                  <c:v>-0.33107757568359375</c:v>
                </c:pt>
                <c:pt idx="707">
                  <c:v>-0.35107517242431641</c:v>
                </c:pt>
                <c:pt idx="708">
                  <c:v>8.1087112426757813E-2</c:v>
                </c:pt>
                <c:pt idx="709">
                  <c:v>0.10577392578125</c:v>
                </c:pt>
                <c:pt idx="710">
                  <c:v>7.114410400390625E-2</c:v>
                </c:pt>
                <c:pt idx="711">
                  <c:v>-9.6970558166503906E-2</c:v>
                </c:pt>
                <c:pt idx="712">
                  <c:v>2.8835296630859375E-2</c:v>
                </c:pt>
                <c:pt idx="713">
                  <c:v>0.21565914154052734</c:v>
                </c:pt>
                <c:pt idx="714">
                  <c:v>-2.0418667793273926</c:v>
                </c:pt>
                <c:pt idx="715">
                  <c:v>-2.1494340896606445</c:v>
                </c:pt>
                <c:pt idx="716">
                  <c:v>-1.1711816787719727</c:v>
                </c:pt>
                <c:pt idx="717">
                  <c:v>2.5536518096923828</c:v>
                </c:pt>
                <c:pt idx="718">
                  <c:v>-0.21294116973876953</c:v>
                </c:pt>
                <c:pt idx="719">
                  <c:v>-0.19426536560058594</c:v>
                </c:pt>
                <c:pt idx="720">
                  <c:v>6.5692901611328125E-2</c:v>
                </c:pt>
                <c:pt idx="721">
                  <c:v>0.29217338562011719</c:v>
                </c:pt>
                <c:pt idx="722">
                  <c:v>0.62024211883544922</c:v>
                </c:pt>
                <c:pt idx="723">
                  <c:v>1.7745151519775391</c:v>
                </c:pt>
                <c:pt idx="724">
                  <c:v>1.6022968292236328</c:v>
                </c:pt>
                <c:pt idx="725">
                  <c:v>-0.62118244171142578</c:v>
                </c:pt>
                <c:pt idx="726">
                  <c:v>-0.51770401000976563</c:v>
                </c:pt>
                <c:pt idx="727">
                  <c:v>0.50195789337158203</c:v>
                </c:pt>
                <c:pt idx="728">
                  <c:v>0.29491615295410156</c:v>
                </c:pt>
                <c:pt idx="729">
                  <c:v>0.81982231140136719</c:v>
                </c:pt>
                <c:pt idx="730">
                  <c:v>-4.2453222274780273</c:v>
                </c:pt>
                <c:pt idx="731">
                  <c:v>-2.6233587265014648</c:v>
                </c:pt>
                <c:pt idx="732">
                  <c:v>0.32725620269775391</c:v>
                </c:pt>
                <c:pt idx="733">
                  <c:v>0.85967540740966797</c:v>
                </c:pt>
                <c:pt idx="734">
                  <c:v>0.603485107421875</c:v>
                </c:pt>
                <c:pt idx="735">
                  <c:v>0.61490345001220703</c:v>
                </c:pt>
                <c:pt idx="736">
                  <c:v>0.65129756927490234</c:v>
                </c:pt>
                <c:pt idx="737">
                  <c:v>0.81334877014160156</c:v>
                </c:pt>
                <c:pt idx="738">
                  <c:v>0.60091114044189453</c:v>
                </c:pt>
                <c:pt idx="739">
                  <c:v>0.78110504150390625</c:v>
                </c:pt>
                <c:pt idx="740">
                  <c:v>-4.3630599975585938E-3</c:v>
                </c:pt>
                <c:pt idx="741">
                  <c:v>9.7891807556152344E-2</c:v>
                </c:pt>
                <c:pt idx="742">
                  <c:v>2.7559280395507813E-2</c:v>
                </c:pt>
                <c:pt idx="743">
                  <c:v>3.8960456848144531E-2</c:v>
                </c:pt>
                <c:pt idx="744">
                  <c:v>-0.1448822021484375</c:v>
                </c:pt>
                <c:pt idx="745">
                  <c:v>0.29663276672363281</c:v>
                </c:pt>
                <c:pt idx="746">
                  <c:v>0.10439205169677734</c:v>
                </c:pt>
                <c:pt idx="747">
                  <c:v>0.22205352783203125</c:v>
                </c:pt>
                <c:pt idx="748">
                  <c:v>0.17010593414306641</c:v>
                </c:pt>
                <c:pt idx="749">
                  <c:v>-0.35102367401123047</c:v>
                </c:pt>
                <c:pt idx="750">
                  <c:v>-7.6313018798828125E-2</c:v>
                </c:pt>
                <c:pt idx="751">
                  <c:v>-0.20872116088867188</c:v>
                </c:pt>
                <c:pt idx="752">
                  <c:v>-0.17229843139648438</c:v>
                </c:pt>
                <c:pt idx="753">
                  <c:v>-0.31178474426269531</c:v>
                </c:pt>
                <c:pt idx="754">
                  <c:v>-0.13806343078613281</c:v>
                </c:pt>
                <c:pt idx="755">
                  <c:v>-0.16155052185058594</c:v>
                </c:pt>
                <c:pt idx="756">
                  <c:v>7.8215599060058594E-2</c:v>
                </c:pt>
                <c:pt idx="757">
                  <c:v>5.0198554992675781E-2</c:v>
                </c:pt>
                <c:pt idx="758">
                  <c:v>6.9494247436523438E-3</c:v>
                </c:pt>
                <c:pt idx="759">
                  <c:v>2.4143218994140625E-2</c:v>
                </c:pt>
                <c:pt idx="760">
                  <c:v>0.12146759033203125</c:v>
                </c:pt>
                <c:pt idx="761">
                  <c:v>0.17025470733642578</c:v>
                </c:pt>
                <c:pt idx="762">
                  <c:v>9.4321250915527344E-2</c:v>
                </c:pt>
                <c:pt idx="763">
                  <c:v>3.6665916442871094E-2</c:v>
                </c:pt>
                <c:pt idx="764">
                  <c:v>0.15708446502685547</c:v>
                </c:pt>
                <c:pt idx="765">
                  <c:v>-0.12789630889892578</c:v>
                </c:pt>
                <c:pt idx="766">
                  <c:v>-0.54965877532958984</c:v>
                </c:pt>
                <c:pt idx="767">
                  <c:v>-0.12603950500488281</c:v>
                </c:pt>
                <c:pt idx="768">
                  <c:v>-0.41128730773925781</c:v>
                </c:pt>
                <c:pt idx="769">
                  <c:v>-0.30222988128662109</c:v>
                </c:pt>
                <c:pt idx="770">
                  <c:v>-1.238250732421875E-2</c:v>
                </c:pt>
                <c:pt idx="771">
                  <c:v>-0.20092582702636719</c:v>
                </c:pt>
                <c:pt idx="772">
                  <c:v>0.17880439758300781</c:v>
                </c:pt>
                <c:pt idx="773">
                  <c:v>0.25232887268066406</c:v>
                </c:pt>
                <c:pt idx="774">
                  <c:v>0.21126270294189453</c:v>
                </c:pt>
                <c:pt idx="775">
                  <c:v>0.18053913116455078</c:v>
                </c:pt>
                <c:pt idx="776">
                  <c:v>0.23907661437988281</c:v>
                </c:pt>
                <c:pt idx="777">
                  <c:v>0.20777225494384766</c:v>
                </c:pt>
                <c:pt idx="778">
                  <c:v>0.33273696899414063</c:v>
                </c:pt>
                <c:pt idx="779">
                  <c:v>-0.16556930541992188</c:v>
                </c:pt>
                <c:pt idx="780">
                  <c:v>-0.19051170349121094</c:v>
                </c:pt>
                <c:pt idx="781">
                  <c:v>2.8023719787597656E-2</c:v>
                </c:pt>
                <c:pt idx="782">
                  <c:v>-0.10593700408935547</c:v>
                </c:pt>
                <c:pt idx="783">
                  <c:v>-0.19656467437744141</c:v>
                </c:pt>
                <c:pt idx="784">
                  <c:v>8.7266921997070313E-2</c:v>
                </c:pt>
                <c:pt idx="785">
                  <c:v>0.12261772155761719</c:v>
                </c:pt>
                <c:pt idx="786">
                  <c:v>-2.028656005859375E-2</c:v>
                </c:pt>
                <c:pt idx="787">
                  <c:v>4.00543212890625E-2</c:v>
                </c:pt>
                <c:pt idx="788">
                  <c:v>9.4935417175292969E-2</c:v>
                </c:pt>
                <c:pt idx="789">
                  <c:v>2.1914482116699219E-2</c:v>
                </c:pt>
                <c:pt idx="790">
                  <c:v>0.13941860198974609</c:v>
                </c:pt>
                <c:pt idx="791">
                  <c:v>0.14463329315185547</c:v>
                </c:pt>
                <c:pt idx="792">
                  <c:v>-0.3260650634765625</c:v>
                </c:pt>
                <c:pt idx="793">
                  <c:v>-0.28744125366210938</c:v>
                </c:pt>
                <c:pt idx="794">
                  <c:v>-0.15108108520507813</c:v>
                </c:pt>
                <c:pt idx="795">
                  <c:v>-0.38085174560546875</c:v>
                </c:pt>
                <c:pt idx="796">
                  <c:v>-0.3095703125</c:v>
                </c:pt>
                <c:pt idx="797">
                  <c:v>-8.8415145874023438E-2</c:v>
                </c:pt>
                <c:pt idx="798">
                  <c:v>-3.2526016235351563E-2</c:v>
                </c:pt>
                <c:pt idx="799">
                  <c:v>0.13353443145751953</c:v>
                </c:pt>
                <c:pt idx="800">
                  <c:v>0.22563838958740234</c:v>
                </c:pt>
                <c:pt idx="801">
                  <c:v>0.2331085205078125</c:v>
                </c:pt>
                <c:pt idx="802">
                  <c:v>0.36223793029785156</c:v>
                </c:pt>
                <c:pt idx="803">
                  <c:v>0.27661895751953125</c:v>
                </c:pt>
                <c:pt idx="804">
                  <c:v>0.34480953216552734</c:v>
                </c:pt>
                <c:pt idx="805">
                  <c:v>7.1257591247558594E-2</c:v>
                </c:pt>
                <c:pt idx="806">
                  <c:v>-0.32406425476074219</c:v>
                </c:pt>
                <c:pt idx="807">
                  <c:v>-0.86626815795898438</c:v>
                </c:pt>
                <c:pt idx="808">
                  <c:v>-7.7795028686523438E-2</c:v>
                </c:pt>
                <c:pt idx="809">
                  <c:v>-5.9495925903320313E-2</c:v>
                </c:pt>
                <c:pt idx="810">
                  <c:v>-4.66156005859375E-2</c:v>
                </c:pt>
                <c:pt idx="811">
                  <c:v>0.26284122467041016</c:v>
                </c:pt>
                <c:pt idx="812">
                  <c:v>0.35362339019775391</c:v>
                </c:pt>
                <c:pt idx="813">
                  <c:v>1.4590263366699219E-2</c:v>
                </c:pt>
                <c:pt idx="814">
                  <c:v>6.8606376647949219E-2</c:v>
                </c:pt>
                <c:pt idx="815">
                  <c:v>0.13265323638916016</c:v>
                </c:pt>
                <c:pt idx="816">
                  <c:v>0.153778076171875</c:v>
                </c:pt>
                <c:pt idx="817">
                  <c:v>0.31688785552978516</c:v>
                </c:pt>
                <c:pt idx="818">
                  <c:v>-8.7040901184082031E-2</c:v>
                </c:pt>
                <c:pt idx="819">
                  <c:v>-2.1105766296386719E-2</c:v>
                </c:pt>
                <c:pt idx="820">
                  <c:v>2.9729843139648438E-2</c:v>
                </c:pt>
                <c:pt idx="821">
                  <c:v>-7.427978515625E-2</c:v>
                </c:pt>
                <c:pt idx="822">
                  <c:v>0.11184024810791016</c:v>
                </c:pt>
                <c:pt idx="823">
                  <c:v>0.14195537567138672</c:v>
                </c:pt>
                <c:pt idx="824">
                  <c:v>7.9913139343261719E-2</c:v>
                </c:pt>
                <c:pt idx="825">
                  <c:v>-7.7840805053710938E-2</c:v>
                </c:pt>
                <c:pt idx="826">
                  <c:v>0.30722904205322266</c:v>
                </c:pt>
                <c:pt idx="827">
                  <c:v>-9.1653823852539063E-2</c:v>
                </c:pt>
                <c:pt idx="828">
                  <c:v>-0.18609142303466797</c:v>
                </c:pt>
                <c:pt idx="829">
                  <c:v>-3.4450531005859375E-2</c:v>
                </c:pt>
                <c:pt idx="830">
                  <c:v>-9.8209381103515625E-2</c:v>
                </c:pt>
                <c:pt idx="831">
                  <c:v>-0.30602359771728516</c:v>
                </c:pt>
                <c:pt idx="832">
                  <c:v>-0.10456466674804687</c:v>
                </c:pt>
                <c:pt idx="833">
                  <c:v>-3.7840843200683594E-2</c:v>
                </c:pt>
                <c:pt idx="834">
                  <c:v>-0.2152557373046875</c:v>
                </c:pt>
                <c:pt idx="835">
                  <c:v>6.2664985656738281E-2</c:v>
                </c:pt>
                <c:pt idx="836">
                  <c:v>2.854156494140625E-2</c:v>
                </c:pt>
                <c:pt idx="837">
                  <c:v>0.11760139465332031</c:v>
                </c:pt>
                <c:pt idx="838">
                  <c:v>7.3238372802734375E-2</c:v>
                </c:pt>
                <c:pt idx="839">
                  <c:v>8.8002204895019531E-2</c:v>
                </c:pt>
                <c:pt idx="840">
                  <c:v>0.13288211822509766</c:v>
                </c:pt>
                <c:pt idx="841">
                  <c:v>8.1870079040527344E-2</c:v>
                </c:pt>
                <c:pt idx="842">
                  <c:v>0.1512451171875</c:v>
                </c:pt>
                <c:pt idx="843">
                  <c:v>-7.2365760803222656E-2</c:v>
                </c:pt>
                <c:pt idx="844">
                  <c:v>0.11383533477783203</c:v>
                </c:pt>
                <c:pt idx="845">
                  <c:v>5.0557136535644531E-2</c:v>
                </c:pt>
                <c:pt idx="846">
                  <c:v>-1.8047332763671875E-2</c:v>
                </c:pt>
                <c:pt idx="847">
                  <c:v>6.7134857177734375E-2</c:v>
                </c:pt>
                <c:pt idx="848">
                  <c:v>-3.266143798828125E-2</c:v>
                </c:pt>
                <c:pt idx="849">
                  <c:v>-1.2362480163574219E-2</c:v>
                </c:pt>
                <c:pt idx="850">
                  <c:v>0.10496044158935547</c:v>
                </c:pt>
                <c:pt idx="851">
                  <c:v>-0.54300975799560547</c:v>
                </c:pt>
                <c:pt idx="852">
                  <c:v>0.30630111694335938</c:v>
                </c:pt>
                <c:pt idx="853">
                  <c:v>-3.5535812377929688E-2</c:v>
                </c:pt>
                <c:pt idx="854">
                  <c:v>-0.22324943542480469</c:v>
                </c:pt>
                <c:pt idx="855">
                  <c:v>2.1940231323242188E-2</c:v>
                </c:pt>
                <c:pt idx="856">
                  <c:v>0.20014286041259766</c:v>
                </c:pt>
                <c:pt idx="857">
                  <c:v>-0.57421588897705078</c:v>
                </c:pt>
                <c:pt idx="858">
                  <c:v>-0.44818496704101563</c:v>
                </c:pt>
                <c:pt idx="859">
                  <c:v>-0.10582447052001953</c:v>
                </c:pt>
                <c:pt idx="860">
                  <c:v>-0.24732112884521484</c:v>
                </c:pt>
                <c:pt idx="861">
                  <c:v>-0.13396263122558594</c:v>
                </c:pt>
                <c:pt idx="862">
                  <c:v>1.7884254455566406E-2</c:v>
                </c:pt>
                <c:pt idx="863">
                  <c:v>0.17371463775634766</c:v>
                </c:pt>
                <c:pt idx="864">
                  <c:v>-0.17257595062255859</c:v>
                </c:pt>
                <c:pt idx="865">
                  <c:v>0.35498332977294922</c:v>
                </c:pt>
                <c:pt idx="866">
                  <c:v>0.24290847778320313</c:v>
                </c:pt>
                <c:pt idx="867">
                  <c:v>0.28925514221191406</c:v>
                </c:pt>
                <c:pt idx="868">
                  <c:v>0.33397769927978516</c:v>
                </c:pt>
                <c:pt idx="869">
                  <c:v>0.26936054229736328</c:v>
                </c:pt>
                <c:pt idx="870">
                  <c:v>-4.8938751220703125E-2</c:v>
                </c:pt>
                <c:pt idx="871">
                  <c:v>-0.25663185119628906</c:v>
                </c:pt>
                <c:pt idx="872">
                  <c:v>-0.11662578582763672</c:v>
                </c:pt>
                <c:pt idx="873">
                  <c:v>-0.22549343109130859</c:v>
                </c:pt>
                <c:pt idx="874">
                  <c:v>-0.12155628204345703</c:v>
                </c:pt>
                <c:pt idx="875">
                  <c:v>-9.6826553344726563E-3</c:v>
                </c:pt>
                <c:pt idx="876">
                  <c:v>1.2089729309082031E-2</c:v>
                </c:pt>
                <c:pt idx="877">
                  <c:v>-9.876251220703125E-3</c:v>
                </c:pt>
                <c:pt idx="878">
                  <c:v>8.7968826293945313E-2</c:v>
                </c:pt>
                <c:pt idx="879">
                  <c:v>6.5546989440917969E-2</c:v>
                </c:pt>
                <c:pt idx="880">
                  <c:v>-2.5458335876464844E-2</c:v>
                </c:pt>
                <c:pt idx="881">
                  <c:v>0.30630970001220703</c:v>
                </c:pt>
                <c:pt idx="882">
                  <c:v>0.34235191345214844</c:v>
                </c:pt>
                <c:pt idx="883">
                  <c:v>-0.29318809509277344</c:v>
                </c:pt>
                <c:pt idx="884">
                  <c:v>-0.22249221801757813</c:v>
                </c:pt>
                <c:pt idx="885">
                  <c:v>-0.18737030029296875</c:v>
                </c:pt>
                <c:pt idx="886">
                  <c:v>-0.29388523101806641</c:v>
                </c:pt>
                <c:pt idx="887">
                  <c:v>-0.15159797668457031</c:v>
                </c:pt>
                <c:pt idx="888">
                  <c:v>-0.11763572692871094</c:v>
                </c:pt>
                <c:pt idx="889">
                  <c:v>0.10148048400878906</c:v>
                </c:pt>
                <c:pt idx="890">
                  <c:v>-2.8207778930664063E-2</c:v>
                </c:pt>
                <c:pt idx="891">
                  <c:v>0.11965847015380859</c:v>
                </c:pt>
                <c:pt idx="892">
                  <c:v>0.24606609344482422</c:v>
                </c:pt>
                <c:pt idx="893">
                  <c:v>0.28400421142578125</c:v>
                </c:pt>
                <c:pt idx="894">
                  <c:v>0.26569843292236328</c:v>
                </c:pt>
                <c:pt idx="895">
                  <c:v>0.27747344970703125</c:v>
                </c:pt>
                <c:pt idx="896">
                  <c:v>0.88737773895263672</c:v>
                </c:pt>
                <c:pt idx="897">
                  <c:v>0.11895179748535156</c:v>
                </c:pt>
                <c:pt idx="898">
                  <c:v>-1.456171989440918</c:v>
                </c:pt>
                <c:pt idx="899">
                  <c:v>-1.4342813491821289</c:v>
                </c:pt>
                <c:pt idx="900">
                  <c:v>0.10435199737548828</c:v>
                </c:pt>
                <c:pt idx="901">
                  <c:v>0.54546070098876953</c:v>
                </c:pt>
                <c:pt idx="902">
                  <c:v>0.15380859375</c:v>
                </c:pt>
                <c:pt idx="903">
                  <c:v>0.14725112915039063</c:v>
                </c:pt>
                <c:pt idx="904">
                  <c:v>0.30955123901367188</c:v>
                </c:pt>
                <c:pt idx="905">
                  <c:v>0.67467975616455078</c:v>
                </c:pt>
                <c:pt idx="906">
                  <c:v>0.61534214019775391</c:v>
                </c:pt>
                <c:pt idx="907">
                  <c:v>-0.70205211639404297</c:v>
                </c:pt>
                <c:pt idx="908">
                  <c:v>3.5725593566894531E-2</c:v>
                </c:pt>
                <c:pt idx="909">
                  <c:v>-2.9659271240234375E-2</c:v>
                </c:pt>
                <c:pt idx="910">
                  <c:v>-9.3470573425292969E-2</c:v>
                </c:pt>
                <c:pt idx="911">
                  <c:v>-4.7115325927734375E-2</c:v>
                </c:pt>
                <c:pt idx="912">
                  <c:v>-7.1023941040039063E-2</c:v>
                </c:pt>
                <c:pt idx="913">
                  <c:v>-4.2201995849609375E-2</c:v>
                </c:pt>
                <c:pt idx="914">
                  <c:v>-0.43491363525390625</c:v>
                </c:pt>
                <c:pt idx="915">
                  <c:v>-3.1035423278808594E-2</c:v>
                </c:pt>
                <c:pt idx="916">
                  <c:v>9.12628173828125E-2</c:v>
                </c:pt>
                <c:pt idx="917">
                  <c:v>1.3336181640625E-2</c:v>
                </c:pt>
                <c:pt idx="918">
                  <c:v>0.12009620666503906</c:v>
                </c:pt>
                <c:pt idx="919">
                  <c:v>9.1654777526855469E-2</c:v>
                </c:pt>
                <c:pt idx="920">
                  <c:v>0.24468421936035156</c:v>
                </c:pt>
                <c:pt idx="921">
                  <c:v>0.18838119506835938</c:v>
                </c:pt>
                <c:pt idx="922">
                  <c:v>-0.75681781768798828</c:v>
                </c:pt>
                <c:pt idx="923">
                  <c:v>-2.7308363914489746</c:v>
                </c:pt>
                <c:pt idx="924">
                  <c:v>0.95790004730224609</c:v>
                </c:pt>
                <c:pt idx="925">
                  <c:v>-0.93227386474609375</c:v>
                </c:pt>
                <c:pt idx="926">
                  <c:v>0.84729862213134766</c:v>
                </c:pt>
                <c:pt idx="927">
                  <c:v>-1.0589256286621094</c:v>
                </c:pt>
                <c:pt idx="928">
                  <c:v>-0.45954227447509766</c:v>
                </c:pt>
                <c:pt idx="929">
                  <c:v>-0.3004608154296875</c:v>
                </c:pt>
                <c:pt idx="930">
                  <c:v>1.1087226867675781</c:v>
                </c:pt>
                <c:pt idx="931">
                  <c:v>7.0776939392089844E-2</c:v>
                </c:pt>
                <c:pt idx="932">
                  <c:v>1.3181324005126953</c:v>
                </c:pt>
                <c:pt idx="933">
                  <c:v>1.3326053619384766</c:v>
                </c:pt>
                <c:pt idx="934">
                  <c:v>0.60341644287109375</c:v>
                </c:pt>
                <c:pt idx="935">
                  <c:v>0.20136451721191406</c:v>
                </c:pt>
                <c:pt idx="936">
                  <c:v>0.19346237182617188</c:v>
                </c:pt>
                <c:pt idx="937">
                  <c:v>0.30195331573486328</c:v>
                </c:pt>
                <c:pt idx="938">
                  <c:v>9.8508834838867188E-2</c:v>
                </c:pt>
                <c:pt idx="939">
                  <c:v>0.39462757110595703</c:v>
                </c:pt>
                <c:pt idx="940">
                  <c:v>0.10570716857910156</c:v>
                </c:pt>
                <c:pt idx="941">
                  <c:v>0.27845096588134766</c:v>
                </c:pt>
                <c:pt idx="942">
                  <c:v>-0.113067626953125</c:v>
                </c:pt>
                <c:pt idx="943">
                  <c:v>0.32084178924560547</c:v>
                </c:pt>
                <c:pt idx="944">
                  <c:v>-0.26954364776611328</c:v>
                </c:pt>
                <c:pt idx="945">
                  <c:v>-0.34012508392333984</c:v>
                </c:pt>
                <c:pt idx="946">
                  <c:v>-0.50797748565673828</c:v>
                </c:pt>
                <c:pt idx="947">
                  <c:v>-0.6641998291015625</c:v>
                </c:pt>
                <c:pt idx="948">
                  <c:v>-2.3680133819580078</c:v>
                </c:pt>
                <c:pt idx="949">
                  <c:v>-0.48941516876220703</c:v>
                </c:pt>
                <c:pt idx="950">
                  <c:v>-0.39018535614013672</c:v>
                </c:pt>
                <c:pt idx="951">
                  <c:v>0.36452198028564453</c:v>
                </c:pt>
                <c:pt idx="952">
                  <c:v>0.25942039489746094</c:v>
                </c:pt>
                <c:pt idx="953">
                  <c:v>7.0839881896972656E-2</c:v>
                </c:pt>
                <c:pt idx="954">
                  <c:v>0.25001811981201172</c:v>
                </c:pt>
                <c:pt idx="955">
                  <c:v>6.8278312683105469E-2</c:v>
                </c:pt>
                <c:pt idx="956">
                  <c:v>0.27370929718017578</c:v>
                </c:pt>
                <c:pt idx="957">
                  <c:v>0.39318943023681641</c:v>
                </c:pt>
                <c:pt idx="958">
                  <c:v>0.42111110687255859</c:v>
                </c:pt>
                <c:pt idx="959">
                  <c:v>0.56442451477050781</c:v>
                </c:pt>
                <c:pt idx="960">
                  <c:v>0.58210182189941406</c:v>
                </c:pt>
                <c:pt idx="961">
                  <c:v>-0.94574069976806641</c:v>
                </c:pt>
                <c:pt idx="962">
                  <c:v>1.99432373046875E-2</c:v>
                </c:pt>
                <c:pt idx="963">
                  <c:v>7.3266983032226563E-2</c:v>
                </c:pt>
                <c:pt idx="964">
                  <c:v>5.1021575927734375E-4</c:v>
                </c:pt>
                <c:pt idx="965">
                  <c:v>-0.23867225646972656</c:v>
                </c:pt>
                <c:pt idx="966">
                  <c:v>1.2460708618164063E-2</c:v>
                </c:pt>
                <c:pt idx="967">
                  <c:v>0.17097091674804688</c:v>
                </c:pt>
                <c:pt idx="968">
                  <c:v>-0.28342056274414063</c:v>
                </c:pt>
                <c:pt idx="969">
                  <c:v>-0.18898582458496094</c:v>
                </c:pt>
                <c:pt idx="970">
                  <c:v>0.19982433319091797</c:v>
                </c:pt>
                <c:pt idx="971">
                  <c:v>0.28936862945556641</c:v>
                </c:pt>
                <c:pt idx="972">
                  <c:v>0.36999702453613281</c:v>
                </c:pt>
                <c:pt idx="973">
                  <c:v>0.52047252655029297</c:v>
                </c:pt>
                <c:pt idx="974">
                  <c:v>-2.3563423156738281</c:v>
                </c:pt>
                <c:pt idx="975">
                  <c:v>-0.27048110961914063</c:v>
                </c:pt>
                <c:pt idx="976">
                  <c:v>0.59860610961914063</c:v>
                </c:pt>
                <c:pt idx="977">
                  <c:v>0.64694595336914063</c:v>
                </c:pt>
                <c:pt idx="978">
                  <c:v>0.12713909149169922</c:v>
                </c:pt>
                <c:pt idx="979">
                  <c:v>0.15123176574707031</c:v>
                </c:pt>
                <c:pt idx="980">
                  <c:v>-0.44648551940917969</c:v>
                </c:pt>
                <c:pt idx="981">
                  <c:v>0.15655136108398438</c:v>
                </c:pt>
                <c:pt idx="982">
                  <c:v>0.12243556976318359</c:v>
                </c:pt>
                <c:pt idx="983">
                  <c:v>0.52305030822753906</c:v>
                </c:pt>
                <c:pt idx="984">
                  <c:v>0.24254512786865234</c:v>
                </c:pt>
                <c:pt idx="985">
                  <c:v>0.14164352416992188</c:v>
                </c:pt>
                <c:pt idx="986">
                  <c:v>0.36316585540771484</c:v>
                </c:pt>
                <c:pt idx="987">
                  <c:v>-0.35087013244628906</c:v>
                </c:pt>
                <c:pt idx="988">
                  <c:v>-0.42225360870361328</c:v>
                </c:pt>
                <c:pt idx="989">
                  <c:v>-0.25745201110839844</c:v>
                </c:pt>
                <c:pt idx="990">
                  <c:v>-0.11146450042724609</c:v>
                </c:pt>
                <c:pt idx="991">
                  <c:v>-0.21764945983886719</c:v>
                </c:pt>
                <c:pt idx="992">
                  <c:v>8.8755607604980469E-2</c:v>
                </c:pt>
                <c:pt idx="993">
                  <c:v>-0.11988258361816406</c:v>
                </c:pt>
                <c:pt idx="994">
                  <c:v>0.11773204803466797</c:v>
                </c:pt>
                <c:pt idx="995">
                  <c:v>0.17178249359130859</c:v>
                </c:pt>
                <c:pt idx="996">
                  <c:v>0.11622428894042969</c:v>
                </c:pt>
                <c:pt idx="997">
                  <c:v>0.45635032653808594</c:v>
                </c:pt>
                <c:pt idx="998">
                  <c:v>0.36583709716796875</c:v>
                </c:pt>
                <c:pt idx="999">
                  <c:v>0.16289043426513672</c:v>
                </c:pt>
                <c:pt idx="1000">
                  <c:v>-0.51912307739257813</c:v>
                </c:pt>
                <c:pt idx="1001">
                  <c:v>-0.25390529632568359</c:v>
                </c:pt>
                <c:pt idx="1002">
                  <c:v>-0.27587795257568359</c:v>
                </c:pt>
                <c:pt idx="1003">
                  <c:v>-0.61359214782714844</c:v>
                </c:pt>
                <c:pt idx="1004">
                  <c:v>-0.49161148071289063</c:v>
                </c:pt>
                <c:pt idx="1005">
                  <c:v>-0.20469474792480469</c:v>
                </c:pt>
                <c:pt idx="1006">
                  <c:v>7.0427894592285156E-2</c:v>
                </c:pt>
                <c:pt idx="1007">
                  <c:v>0.24949264526367188</c:v>
                </c:pt>
                <c:pt idx="1008">
                  <c:v>0.29333972930908203</c:v>
                </c:pt>
                <c:pt idx="1009">
                  <c:v>0.42693138122558594</c:v>
                </c:pt>
                <c:pt idx="1010">
                  <c:v>0.56419277191162109</c:v>
                </c:pt>
                <c:pt idx="1011">
                  <c:v>0.25551509857177734</c:v>
                </c:pt>
                <c:pt idx="1012">
                  <c:v>0.49890232086181641</c:v>
                </c:pt>
                <c:pt idx="1013">
                  <c:v>-1.8848114013671875</c:v>
                </c:pt>
                <c:pt idx="1014">
                  <c:v>3.1564712524414063E-2</c:v>
                </c:pt>
                <c:pt idx="1015">
                  <c:v>0.10547828674316406</c:v>
                </c:pt>
                <c:pt idx="1016">
                  <c:v>2.7699470520019531E-2</c:v>
                </c:pt>
                <c:pt idx="1017">
                  <c:v>0.56050300598144531</c:v>
                </c:pt>
                <c:pt idx="1018">
                  <c:v>0.54943180084228516</c:v>
                </c:pt>
                <c:pt idx="1019">
                  <c:v>0.32517910003662109</c:v>
                </c:pt>
                <c:pt idx="1020">
                  <c:v>0.14265632629394531</c:v>
                </c:pt>
                <c:pt idx="1021">
                  <c:v>0.19915771484375</c:v>
                </c:pt>
                <c:pt idx="1022">
                  <c:v>0.21144199371337891</c:v>
                </c:pt>
                <c:pt idx="1023">
                  <c:v>0.25606727600097656</c:v>
                </c:pt>
                <c:pt idx="1024">
                  <c:v>5.2639007568359375E-2</c:v>
                </c:pt>
                <c:pt idx="1025">
                  <c:v>-0.57701206207275391</c:v>
                </c:pt>
                <c:pt idx="1026">
                  <c:v>-1.0661754608154297</c:v>
                </c:pt>
                <c:pt idx="1027">
                  <c:v>0.41277027130126953</c:v>
                </c:pt>
                <c:pt idx="1028">
                  <c:v>-0.88994789123535156</c:v>
                </c:pt>
                <c:pt idx="1029">
                  <c:v>0.49410247802734375</c:v>
                </c:pt>
                <c:pt idx="1030">
                  <c:v>0.29829978942871094</c:v>
                </c:pt>
                <c:pt idx="1031">
                  <c:v>6.3066482543945313E-2</c:v>
                </c:pt>
                <c:pt idx="1032">
                  <c:v>0.18143463134765625</c:v>
                </c:pt>
                <c:pt idx="1033">
                  <c:v>-0.37333869934082031</c:v>
                </c:pt>
                <c:pt idx="1034">
                  <c:v>0.16077232360839844</c:v>
                </c:pt>
                <c:pt idx="1035">
                  <c:v>6.3505172729492188E-3</c:v>
                </c:pt>
                <c:pt idx="1036">
                  <c:v>0.2259979248046875</c:v>
                </c:pt>
                <c:pt idx="1037">
                  <c:v>0.14906787872314453</c:v>
                </c:pt>
                <c:pt idx="1038">
                  <c:v>0.33759403228759766</c:v>
                </c:pt>
                <c:pt idx="1039">
                  <c:v>-0.5517578125</c:v>
                </c:pt>
                <c:pt idx="1040">
                  <c:v>-0.61749649047851563</c:v>
                </c:pt>
                <c:pt idx="1041">
                  <c:v>-0.36179447174072266</c:v>
                </c:pt>
                <c:pt idx="1042">
                  <c:v>4.6991348266601563E-2</c:v>
                </c:pt>
                <c:pt idx="1043">
                  <c:v>-0.22472953796386719</c:v>
                </c:pt>
                <c:pt idx="1044">
                  <c:v>-0.38236904144287109</c:v>
                </c:pt>
                <c:pt idx="1045">
                  <c:v>2.5986671447753906E-2</c:v>
                </c:pt>
                <c:pt idx="1046">
                  <c:v>0.11418342590332031</c:v>
                </c:pt>
                <c:pt idx="1047">
                  <c:v>0.22150421142578125</c:v>
                </c:pt>
                <c:pt idx="1048">
                  <c:v>0.36731243133544922</c:v>
                </c:pt>
                <c:pt idx="1049">
                  <c:v>0.56037330627441406</c:v>
                </c:pt>
                <c:pt idx="1050">
                  <c:v>0.37439250946044922</c:v>
                </c:pt>
                <c:pt idx="1051">
                  <c:v>0.42740917205810547</c:v>
                </c:pt>
                <c:pt idx="1052">
                  <c:v>0.13594818115234375</c:v>
                </c:pt>
                <c:pt idx="1053">
                  <c:v>9.0028762817382813E-2</c:v>
                </c:pt>
                <c:pt idx="1054">
                  <c:v>-0.29401111602783203</c:v>
                </c:pt>
                <c:pt idx="1055">
                  <c:v>0.18657398223876953</c:v>
                </c:pt>
                <c:pt idx="1056">
                  <c:v>0.23637008666992188</c:v>
                </c:pt>
                <c:pt idx="1057">
                  <c:v>-9.1924667358398438E-3</c:v>
                </c:pt>
                <c:pt idx="1058">
                  <c:v>0.20147037506103516</c:v>
                </c:pt>
                <c:pt idx="1059">
                  <c:v>-0.54960060119628906</c:v>
                </c:pt>
                <c:pt idx="1060">
                  <c:v>-0.65430068969726563</c:v>
                </c:pt>
                <c:pt idx="1061">
                  <c:v>-0.14302921295166016</c:v>
                </c:pt>
                <c:pt idx="1062">
                  <c:v>0.36743736267089844</c:v>
                </c:pt>
                <c:pt idx="1063">
                  <c:v>0.21959400177001953</c:v>
                </c:pt>
                <c:pt idx="1064">
                  <c:v>0.21271038055419922</c:v>
                </c:pt>
                <c:pt idx="1065">
                  <c:v>-0.20384025573730469</c:v>
                </c:pt>
                <c:pt idx="1066">
                  <c:v>0.11562633514404297</c:v>
                </c:pt>
                <c:pt idx="1067">
                  <c:v>0.64776325225830078</c:v>
                </c:pt>
                <c:pt idx="1068">
                  <c:v>0.62191200256347656</c:v>
                </c:pt>
                <c:pt idx="1069">
                  <c:v>0.77683639526367188</c:v>
                </c:pt>
                <c:pt idx="1070">
                  <c:v>1.0051546096801758</c:v>
                </c:pt>
                <c:pt idx="1071">
                  <c:v>1.0478954315185547</c:v>
                </c:pt>
                <c:pt idx="1072">
                  <c:v>0.91258049011230469</c:v>
                </c:pt>
                <c:pt idx="1073">
                  <c:v>0.59642314910888672</c:v>
                </c:pt>
                <c:pt idx="1074">
                  <c:v>0.39926910400390625</c:v>
                </c:pt>
                <c:pt idx="1075">
                  <c:v>-0.48271274566650391</c:v>
                </c:pt>
                <c:pt idx="1076">
                  <c:v>-2.9992485046386719</c:v>
                </c:pt>
                <c:pt idx="1077">
                  <c:v>-2.4376606941223145</c:v>
                </c:pt>
                <c:pt idx="1078">
                  <c:v>-0.71720790863037109</c:v>
                </c:pt>
                <c:pt idx="1079">
                  <c:v>-0.88553810119628906</c:v>
                </c:pt>
                <c:pt idx="1080">
                  <c:v>-0.4530792236328125</c:v>
                </c:pt>
                <c:pt idx="1081">
                  <c:v>-6.7652702331542969E-2</c:v>
                </c:pt>
                <c:pt idx="1082">
                  <c:v>4.9448013305664063E-2</c:v>
                </c:pt>
                <c:pt idx="1083">
                  <c:v>0.16758441925048828</c:v>
                </c:pt>
                <c:pt idx="1084">
                  <c:v>0.20563316345214844</c:v>
                </c:pt>
                <c:pt idx="1085">
                  <c:v>0.19085025787353516</c:v>
                </c:pt>
                <c:pt idx="1086">
                  <c:v>0.31528854370117188</c:v>
                </c:pt>
                <c:pt idx="1087">
                  <c:v>0.40035915374755859</c:v>
                </c:pt>
                <c:pt idx="1088">
                  <c:v>0.28433036804199219</c:v>
                </c:pt>
                <c:pt idx="1089">
                  <c:v>0.21519565582275391</c:v>
                </c:pt>
                <c:pt idx="1090">
                  <c:v>0.29479408264160156</c:v>
                </c:pt>
                <c:pt idx="1091">
                  <c:v>-0.81678867340087891</c:v>
                </c:pt>
                <c:pt idx="1092">
                  <c:v>-0.74964714050292969</c:v>
                </c:pt>
                <c:pt idx="1093">
                  <c:v>-0.21871185302734375</c:v>
                </c:pt>
                <c:pt idx="1094">
                  <c:v>-0.11827945709228516</c:v>
                </c:pt>
                <c:pt idx="1095">
                  <c:v>3.8858413696289063E-2</c:v>
                </c:pt>
                <c:pt idx="1096">
                  <c:v>0.10688591003417969</c:v>
                </c:pt>
                <c:pt idx="1097">
                  <c:v>0.14969539642333984</c:v>
                </c:pt>
                <c:pt idx="1098">
                  <c:v>0.11333274841308594</c:v>
                </c:pt>
                <c:pt idx="1099">
                  <c:v>0.32479763031005859</c:v>
                </c:pt>
                <c:pt idx="1100">
                  <c:v>0.33934497833251953</c:v>
                </c:pt>
                <c:pt idx="1101">
                  <c:v>0.37862110137939453</c:v>
                </c:pt>
                <c:pt idx="1102">
                  <c:v>0.31524848937988281</c:v>
                </c:pt>
                <c:pt idx="1103">
                  <c:v>0.13663959503173828</c:v>
                </c:pt>
                <c:pt idx="1104">
                  <c:v>-0.45905399322509766</c:v>
                </c:pt>
                <c:pt idx="1105">
                  <c:v>-0.40881252288818359</c:v>
                </c:pt>
                <c:pt idx="1106">
                  <c:v>-0.23253059387207031</c:v>
                </c:pt>
                <c:pt idx="1107">
                  <c:v>-0.10835647583007813</c:v>
                </c:pt>
                <c:pt idx="1108">
                  <c:v>-0.1353302001953125</c:v>
                </c:pt>
                <c:pt idx="1109">
                  <c:v>-0.11014175415039063</c:v>
                </c:pt>
                <c:pt idx="1110">
                  <c:v>7.3087692260742188E-2</c:v>
                </c:pt>
                <c:pt idx="1111">
                  <c:v>1.706695556640625E-2</c:v>
                </c:pt>
                <c:pt idx="1112">
                  <c:v>0.19059085845947266</c:v>
                </c:pt>
                <c:pt idx="1113">
                  <c:v>0.27023029327392578</c:v>
                </c:pt>
                <c:pt idx="1114">
                  <c:v>0.17773723602294922</c:v>
                </c:pt>
                <c:pt idx="1115">
                  <c:v>0.35929203033447266</c:v>
                </c:pt>
                <c:pt idx="1116">
                  <c:v>0.36621570587158203</c:v>
                </c:pt>
                <c:pt idx="1117">
                  <c:v>-0.25728416442871094</c:v>
                </c:pt>
                <c:pt idx="1118">
                  <c:v>2.1915435791015625E-2</c:v>
                </c:pt>
                <c:pt idx="1119">
                  <c:v>-0.23249626159667969</c:v>
                </c:pt>
                <c:pt idx="1120">
                  <c:v>-0.38132286071777344</c:v>
                </c:pt>
                <c:pt idx="1121">
                  <c:v>-0.14111137390136719</c:v>
                </c:pt>
                <c:pt idx="1122">
                  <c:v>-3.3992767333984375E-2</c:v>
                </c:pt>
                <c:pt idx="1123">
                  <c:v>-0.12062740325927734</c:v>
                </c:pt>
                <c:pt idx="1124">
                  <c:v>0.29323196411132813</c:v>
                </c:pt>
                <c:pt idx="1125">
                  <c:v>0.20037460327148438</c:v>
                </c:pt>
                <c:pt idx="1126">
                  <c:v>0.27806377410888672</c:v>
                </c:pt>
                <c:pt idx="1127">
                  <c:v>0.18262767791748047</c:v>
                </c:pt>
                <c:pt idx="1128">
                  <c:v>0.23678684234619141</c:v>
                </c:pt>
                <c:pt idx="1129">
                  <c:v>-4.6163558959960938E-2</c:v>
                </c:pt>
                <c:pt idx="1130">
                  <c:v>-9.8193168640136719E-2</c:v>
                </c:pt>
                <c:pt idx="1131">
                  <c:v>-0.29069137573242188</c:v>
                </c:pt>
                <c:pt idx="1132">
                  <c:v>-0.32824611663818359</c:v>
                </c:pt>
                <c:pt idx="1133">
                  <c:v>-0.15225124359130859</c:v>
                </c:pt>
                <c:pt idx="1134">
                  <c:v>6.6576004028320313E-2</c:v>
                </c:pt>
                <c:pt idx="1135">
                  <c:v>7.9227447509765625E-2</c:v>
                </c:pt>
                <c:pt idx="1136">
                  <c:v>8.1501007080078125E-3</c:v>
                </c:pt>
                <c:pt idx="1137">
                  <c:v>-8.9651107788085938E-2</c:v>
                </c:pt>
                <c:pt idx="1138">
                  <c:v>0.27281475067138672</c:v>
                </c:pt>
                <c:pt idx="1139">
                  <c:v>9.0334892272949219E-2</c:v>
                </c:pt>
                <c:pt idx="1140">
                  <c:v>1.1138916015625E-3</c:v>
                </c:pt>
                <c:pt idx="1141">
                  <c:v>0.25072860717773438</c:v>
                </c:pt>
                <c:pt idx="1142">
                  <c:v>0.19008636474609375</c:v>
                </c:pt>
                <c:pt idx="1143">
                  <c:v>-0.36285018920898438</c:v>
                </c:pt>
                <c:pt idx="1144">
                  <c:v>-0.77740287780761719</c:v>
                </c:pt>
                <c:pt idx="1145">
                  <c:v>-0.76854896545410156</c:v>
                </c:pt>
                <c:pt idx="1146">
                  <c:v>-0.26011466979980469</c:v>
                </c:pt>
                <c:pt idx="1147">
                  <c:v>-0.54987525939941406</c:v>
                </c:pt>
                <c:pt idx="1148">
                  <c:v>0.26954555511474609</c:v>
                </c:pt>
                <c:pt idx="1149">
                  <c:v>0.21288394927978516</c:v>
                </c:pt>
                <c:pt idx="1150">
                  <c:v>0.49202632904052734</c:v>
                </c:pt>
                <c:pt idx="1151">
                  <c:v>0.30458641052246094</c:v>
                </c:pt>
                <c:pt idx="1152">
                  <c:v>0.38195896148681641</c:v>
                </c:pt>
                <c:pt idx="1153">
                  <c:v>0.24983310699462891</c:v>
                </c:pt>
                <c:pt idx="1154">
                  <c:v>0.38117790222167969</c:v>
                </c:pt>
                <c:pt idx="1155">
                  <c:v>0.42677497863769531</c:v>
                </c:pt>
                <c:pt idx="1156">
                  <c:v>0.14971065521240234</c:v>
                </c:pt>
                <c:pt idx="1157">
                  <c:v>6.9732666015625E-2</c:v>
                </c:pt>
                <c:pt idx="1158">
                  <c:v>-8.0029487609863281E-2</c:v>
                </c:pt>
                <c:pt idx="1159">
                  <c:v>-0.46111488342285156</c:v>
                </c:pt>
                <c:pt idx="1160">
                  <c:v>-3.2118797302246094E-2</c:v>
                </c:pt>
                <c:pt idx="1161">
                  <c:v>0.28856563568115234</c:v>
                </c:pt>
                <c:pt idx="1162">
                  <c:v>0.22969722747802734</c:v>
                </c:pt>
                <c:pt idx="1163">
                  <c:v>-0.25301551818847656</c:v>
                </c:pt>
                <c:pt idx="1164">
                  <c:v>-6.84661865234375E-2</c:v>
                </c:pt>
                <c:pt idx="1165">
                  <c:v>-0.15372276306152344</c:v>
                </c:pt>
                <c:pt idx="1166">
                  <c:v>0.2401275634765625</c:v>
                </c:pt>
                <c:pt idx="1167">
                  <c:v>0.19804096221923828</c:v>
                </c:pt>
                <c:pt idx="1168">
                  <c:v>-0.12740516662597656</c:v>
                </c:pt>
                <c:pt idx="1169">
                  <c:v>7.4846267700195313E-2</c:v>
                </c:pt>
                <c:pt idx="1170">
                  <c:v>-4.0863990783691406E-2</c:v>
                </c:pt>
                <c:pt idx="1171">
                  <c:v>6.0242652893066406E-2</c:v>
                </c:pt>
                <c:pt idx="1172">
                  <c:v>8.1948280334472656E-2</c:v>
                </c:pt>
                <c:pt idx="1173">
                  <c:v>8.9327812194824219E-2</c:v>
                </c:pt>
                <c:pt idx="1174">
                  <c:v>-4.4768333435058594E-2</c:v>
                </c:pt>
                <c:pt idx="1175">
                  <c:v>0.10337257385253906</c:v>
                </c:pt>
                <c:pt idx="1176">
                  <c:v>0.40347385406494141</c:v>
                </c:pt>
                <c:pt idx="1177">
                  <c:v>0.51436328887939453</c:v>
                </c:pt>
                <c:pt idx="1178">
                  <c:v>-0.33826255798339844</c:v>
                </c:pt>
                <c:pt idx="1179">
                  <c:v>-0.10004043579101562</c:v>
                </c:pt>
                <c:pt idx="1180">
                  <c:v>-0.47904396057128906</c:v>
                </c:pt>
                <c:pt idx="1181">
                  <c:v>-0.32459163665771484</c:v>
                </c:pt>
                <c:pt idx="1182">
                  <c:v>-0.15246868133544922</c:v>
                </c:pt>
                <c:pt idx="1183">
                  <c:v>-0.11096286773681641</c:v>
                </c:pt>
                <c:pt idx="1184">
                  <c:v>-0.18096160888671875</c:v>
                </c:pt>
                <c:pt idx="1185">
                  <c:v>-0.22921085357666016</c:v>
                </c:pt>
                <c:pt idx="1186">
                  <c:v>-6.4825057983398438E-2</c:v>
                </c:pt>
                <c:pt idx="1187">
                  <c:v>1.3743400573730469E-2</c:v>
                </c:pt>
                <c:pt idx="1188">
                  <c:v>2.0842552185058594E-2</c:v>
                </c:pt>
                <c:pt idx="1189">
                  <c:v>2.911376953125E-2</c:v>
                </c:pt>
                <c:pt idx="1190">
                  <c:v>0.10988330841064453</c:v>
                </c:pt>
                <c:pt idx="1191">
                  <c:v>0.12080669403076172</c:v>
                </c:pt>
                <c:pt idx="1192">
                  <c:v>9.4830513000488281E-2</c:v>
                </c:pt>
                <c:pt idx="1193">
                  <c:v>0.22773265838623047</c:v>
                </c:pt>
                <c:pt idx="1194">
                  <c:v>0.12147998809814453</c:v>
                </c:pt>
                <c:pt idx="1195">
                  <c:v>-0.76905059814453125</c:v>
                </c:pt>
                <c:pt idx="1196">
                  <c:v>-0.22285938262939453</c:v>
                </c:pt>
                <c:pt idx="1197">
                  <c:v>-0.43355941772460938</c:v>
                </c:pt>
                <c:pt idx="1198">
                  <c:v>-0.3467559814453125</c:v>
                </c:pt>
                <c:pt idx="1199">
                  <c:v>-0.25413990020751953</c:v>
                </c:pt>
                <c:pt idx="1200">
                  <c:v>0.24397087097167969</c:v>
                </c:pt>
                <c:pt idx="1201">
                  <c:v>0.20044803619384766</c:v>
                </c:pt>
                <c:pt idx="1202">
                  <c:v>0.1296844482421875</c:v>
                </c:pt>
                <c:pt idx="1203">
                  <c:v>0.48357295989990234</c:v>
                </c:pt>
                <c:pt idx="1204">
                  <c:v>0.12586879730224609</c:v>
                </c:pt>
                <c:pt idx="1205">
                  <c:v>0.38761520385742188</c:v>
                </c:pt>
                <c:pt idx="1206">
                  <c:v>0.27312850952148438</c:v>
                </c:pt>
                <c:pt idx="1207">
                  <c:v>0.18207359313964844</c:v>
                </c:pt>
                <c:pt idx="1208">
                  <c:v>-5.7995796203613281E-2</c:v>
                </c:pt>
                <c:pt idx="1209">
                  <c:v>-0.37887668609619141</c:v>
                </c:pt>
                <c:pt idx="1210">
                  <c:v>-0.22170448303222656</c:v>
                </c:pt>
                <c:pt idx="1211">
                  <c:v>-0.72492790222167969</c:v>
                </c:pt>
                <c:pt idx="1212">
                  <c:v>0.10497856140136719</c:v>
                </c:pt>
                <c:pt idx="1213">
                  <c:v>-0.6312255859375</c:v>
                </c:pt>
                <c:pt idx="1214">
                  <c:v>-0.24250984191894531</c:v>
                </c:pt>
                <c:pt idx="1215">
                  <c:v>0.41426181793212891</c:v>
                </c:pt>
                <c:pt idx="1216">
                  <c:v>0.37626361846923828</c:v>
                </c:pt>
                <c:pt idx="1217">
                  <c:v>0.32944869995117188</c:v>
                </c:pt>
                <c:pt idx="1218">
                  <c:v>0.29667854309082031</c:v>
                </c:pt>
                <c:pt idx="1219">
                  <c:v>0.49798583984375</c:v>
                </c:pt>
                <c:pt idx="1220">
                  <c:v>0.23762226104736328</c:v>
                </c:pt>
                <c:pt idx="1221">
                  <c:v>-0.43247222900390625</c:v>
                </c:pt>
                <c:pt idx="1222">
                  <c:v>-0.1046905517578125</c:v>
                </c:pt>
                <c:pt idx="1223">
                  <c:v>-7.6160430908203125E-3</c:v>
                </c:pt>
                <c:pt idx="1224">
                  <c:v>-0.77055835723876953</c:v>
                </c:pt>
                <c:pt idx="1225">
                  <c:v>-0.195037841796875</c:v>
                </c:pt>
                <c:pt idx="1226">
                  <c:v>0.15372657775878906</c:v>
                </c:pt>
                <c:pt idx="1227">
                  <c:v>0.41171646118164063</c:v>
                </c:pt>
                <c:pt idx="1228">
                  <c:v>0.34976768493652344</c:v>
                </c:pt>
                <c:pt idx="1229">
                  <c:v>0.34890651702880859</c:v>
                </c:pt>
                <c:pt idx="1230">
                  <c:v>0.32552719116210938</c:v>
                </c:pt>
                <c:pt idx="1231">
                  <c:v>0.19174385070800781</c:v>
                </c:pt>
                <c:pt idx="1232">
                  <c:v>9.1870307922363281E-2</c:v>
                </c:pt>
                <c:pt idx="1233">
                  <c:v>-0.36288928985595703</c:v>
                </c:pt>
                <c:pt idx="1234">
                  <c:v>-0.20986366271972656</c:v>
                </c:pt>
                <c:pt idx="1235">
                  <c:v>-0.37060451507568359</c:v>
                </c:pt>
                <c:pt idx="1236">
                  <c:v>-0.24940204620361328</c:v>
                </c:pt>
                <c:pt idx="1237">
                  <c:v>-0.11408805847167969</c:v>
                </c:pt>
                <c:pt idx="1238">
                  <c:v>-0.14647006988525391</c:v>
                </c:pt>
                <c:pt idx="1239">
                  <c:v>-0.11277484893798828</c:v>
                </c:pt>
                <c:pt idx="1240">
                  <c:v>-2.8716087341308594E-2</c:v>
                </c:pt>
                <c:pt idx="1241">
                  <c:v>0.13409614562988281</c:v>
                </c:pt>
                <c:pt idx="1242">
                  <c:v>0.16552162170410156</c:v>
                </c:pt>
                <c:pt idx="1243">
                  <c:v>0.26177406311035156</c:v>
                </c:pt>
                <c:pt idx="1244">
                  <c:v>0.25096511840820313</c:v>
                </c:pt>
                <c:pt idx="1245">
                  <c:v>0.18932914733886719</c:v>
                </c:pt>
                <c:pt idx="1246">
                  <c:v>0.23022747039794922</c:v>
                </c:pt>
                <c:pt idx="1247">
                  <c:v>-0.18491458892822266</c:v>
                </c:pt>
                <c:pt idx="1248">
                  <c:v>-0.10134220123291016</c:v>
                </c:pt>
                <c:pt idx="1249">
                  <c:v>-0.33650875091552734</c:v>
                </c:pt>
                <c:pt idx="1250">
                  <c:v>-0.15454578399658203</c:v>
                </c:pt>
                <c:pt idx="1251">
                  <c:v>-6.5387725830078125E-2</c:v>
                </c:pt>
                <c:pt idx="1252">
                  <c:v>5.2511215209960938E-2</c:v>
                </c:pt>
                <c:pt idx="1253">
                  <c:v>0.11220264434814453</c:v>
                </c:pt>
                <c:pt idx="1254">
                  <c:v>-8.8160514831542969E-2</c:v>
                </c:pt>
                <c:pt idx="1255">
                  <c:v>-0.12424945831298828</c:v>
                </c:pt>
                <c:pt idx="1256">
                  <c:v>0.15408039093017578</c:v>
                </c:pt>
                <c:pt idx="1257">
                  <c:v>0.32811164855957031</c:v>
                </c:pt>
                <c:pt idx="1258">
                  <c:v>0.18610954284667969</c:v>
                </c:pt>
                <c:pt idx="1259">
                  <c:v>0.22208881378173828</c:v>
                </c:pt>
                <c:pt idx="1260">
                  <c:v>6.6994667053222656E-2</c:v>
                </c:pt>
                <c:pt idx="1261">
                  <c:v>-0.26477813720703125</c:v>
                </c:pt>
                <c:pt idx="1262">
                  <c:v>-0.31698513031005859</c:v>
                </c:pt>
                <c:pt idx="1263">
                  <c:v>-2.0330429077148438E-2</c:v>
                </c:pt>
                <c:pt idx="1264">
                  <c:v>6.1483383178710938E-2</c:v>
                </c:pt>
                <c:pt idx="1265">
                  <c:v>0.1912078857421875</c:v>
                </c:pt>
                <c:pt idx="1266">
                  <c:v>-6.866455078125E-4</c:v>
                </c:pt>
                <c:pt idx="1267">
                  <c:v>2.6920318603515625E-2</c:v>
                </c:pt>
                <c:pt idx="1268">
                  <c:v>6.0681343078613281E-2</c:v>
                </c:pt>
                <c:pt idx="1269">
                  <c:v>3.0412673950195313E-2</c:v>
                </c:pt>
                <c:pt idx="1270">
                  <c:v>7.5679779052734375E-2</c:v>
                </c:pt>
                <c:pt idx="1271">
                  <c:v>1.0134696960449219E-2</c:v>
                </c:pt>
                <c:pt idx="1272">
                  <c:v>7.9266548156738281E-2</c:v>
                </c:pt>
                <c:pt idx="1273">
                  <c:v>-0.74755477905273438</c:v>
                </c:pt>
                <c:pt idx="1274">
                  <c:v>-1.5171308517456055</c:v>
                </c:pt>
                <c:pt idx="1275">
                  <c:v>-8.493804931640625E-2</c:v>
                </c:pt>
                <c:pt idx="1276">
                  <c:v>-0.84021759033203125</c:v>
                </c:pt>
                <c:pt idx="1277">
                  <c:v>-1.125335693359375E-4</c:v>
                </c:pt>
                <c:pt idx="1278">
                  <c:v>0.22850608825683594</c:v>
                </c:pt>
                <c:pt idx="1279">
                  <c:v>4.5989990234375E-2</c:v>
                </c:pt>
                <c:pt idx="1280">
                  <c:v>0.56559658050537109</c:v>
                </c:pt>
                <c:pt idx="1281">
                  <c:v>-0.14113521575927734</c:v>
                </c:pt>
                <c:pt idx="1282">
                  <c:v>0.824249267578125</c:v>
                </c:pt>
                <c:pt idx="1283">
                  <c:v>0.84630107879638672</c:v>
                </c:pt>
                <c:pt idx="1284">
                  <c:v>-0.10760879516601563</c:v>
                </c:pt>
                <c:pt idx="1285">
                  <c:v>0.92805004119873047</c:v>
                </c:pt>
                <c:pt idx="1286">
                  <c:v>-0.69259738922119141</c:v>
                </c:pt>
                <c:pt idx="1287">
                  <c:v>-0.35645008087158203</c:v>
                </c:pt>
                <c:pt idx="1288">
                  <c:v>-0.13857841491699219</c:v>
                </c:pt>
                <c:pt idx="1289">
                  <c:v>-0.16392135620117188</c:v>
                </c:pt>
                <c:pt idx="1290">
                  <c:v>-0.16102218627929688</c:v>
                </c:pt>
                <c:pt idx="1291">
                  <c:v>-0.23520183563232422</c:v>
                </c:pt>
                <c:pt idx="1292">
                  <c:v>0.16470432281494141</c:v>
                </c:pt>
                <c:pt idx="1293">
                  <c:v>0.10138130187988281</c:v>
                </c:pt>
                <c:pt idx="1294">
                  <c:v>0.29910182952880859</c:v>
                </c:pt>
                <c:pt idx="1295">
                  <c:v>0.32189559936523438</c:v>
                </c:pt>
                <c:pt idx="1296">
                  <c:v>0.27731609344482422</c:v>
                </c:pt>
                <c:pt idx="1297">
                  <c:v>0.30542564392089844</c:v>
                </c:pt>
                <c:pt idx="1298">
                  <c:v>0.27794742584228516</c:v>
                </c:pt>
                <c:pt idx="1299">
                  <c:v>-0.51864242553710938</c:v>
                </c:pt>
                <c:pt idx="1300">
                  <c:v>-0.285430908203125</c:v>
                </c:pt>
                <c:pt idx="1301">
                  <c:v>-0.25014209747314453</c:v>
                </c:pt>
                <c:pt idx="1302">
                  <c:v>-6.1395645141601563E-2</c:v>
                </c:pt>
                <c:pt idx="1303">
                  <c:v>-0.26390743255615234</c:v>
                </c:pt>
                <c:pt idx="1304">
                  <c:v>-6.4505577087402344E-2</c:v>
                </c:pt>
                <c:pt idx="1305">
                  <c:v>-7.3419570922851563E-2</c:v>
                </c:pt>
                <c:pt idx="1306">
                  <c:v>0.10469245910644531</c:v>
                </c:pt>
                <c:pt idx="1307">
                  <c:v>0.24331283569335938</c:v>
                </c:pt>
                <c:pt idx="1308">
                  <c:v>0.25070285797119141</c:v>
                </c:pt>
                <c:pt idx="1309">
                  <c:v>0.43633079528808594</c:v>
                </c:pt>
                <c:pt idx="1310">
                  <c:v>0.26440525054931641</c:v>
                </c:pt>
                <c:pt idx="1311">
                  <c:v>0.21799945831298828</c:v>
                </c:pt>
                <c:pt idx="1312">
                  <c:v>-0.43210887908935547</c:v>
                </c:pt>
                <c:pt idx="1313">
                  <c:v>-0.43328857421875</c:v>
                </c:pt>
                <c:pt idx="1314">
                  <c:v>-0.40871143341064453</c:v>
                </c:pt>
                <c:pt idx="1315">
                  <c:v>-0.33140182495117188</c:v>
                </c:pt>
                <c:pt idx="1316">
                  <c:v>4.9023628234863281E-2</c:v>
                </c:pt>
                <c:pt idx="1317">
                  <c:v>0.11181068420410156</c:v>
                </c:pt>
                <c:pt idx="1318">
                  <c:v>-9.1076850891113281E-2</c:v>
                </c:pt>
                <c:pt idx="1319">
                  <c:v>0.19802665710449219</c:v>
                </c:pt>
                <c:pt idx="1320">
                  <c:v>0.29551315307617188</c:v>
                </c:pt>
                <c:pt idx="1321">
                  <c:v>-1.430511474609375E-4</c:v>
                </c:pt>
                <c:pt idx="1322">
                  <c:v>0.24129295349121094</c:v>
                </c:pt>
                <c:pt idx="1323">
                  <c:v>0.44073295593261719</c:v>
                </c:pt>
                <c:pt idx="1324">
                  <c:v>0.36033344268798828</c:v>
                </c:pt>
                <c:pt idx="1325">
                  <c:v>-1.1331672668457031</c:v>
                </c:pt>
                <c:pt idx="1326">
                  <c:v>-1.5883398056030273</c:v>
                </c:pt>
                <c:pt idx="1327">
                  <c:v>-0.31637382507324219</c:v>
                </c:pt>
                <c:pt idx="1328">
                  <c:v>-0.79221248626708984</c:v>
                </c:pt>
                <c:pt idx="1329">
                  <c:v>-0.26526165008544922</c:v>
                </c:pt>
                <c:pt idx="1330">
                  <c:v>0.19630527496337891</c:v>
                </c:pt>
                <c:pt idx="1331">
                  <c:v>0.12774181365966797</c:v>
                </c:pt>
                <c:pt idx="1332">
                  <c:v>3.9694786071777344E-2</c:v>
                </c:pt>
                <c:pt idx="1333">
                  <c:v>0.74884319305419922</c:v>
                </c:pt>
                <c:pt idx="1334">
                  <c:v>0.44951152801513672</c:v>
                </c:pt>
                <c:pt idx="1335">
                  <c:v>0.77049064636230469</c:v>
                </c:pt>
                <c:pt idx="1336">
                  <c:v>0.89489269256591797</c:v>
                </c:pt>
                <c:pt idx="1337">
                  <c:v>0.86787319183349609</c:v>
                </c:pt>
                <c:pt idx="1338">
                  <c:v>-0.98437118530273438</c:v>
                </c:pt>
                <c:pt idx="1339">
                  <c:v>-0.5037078857421875</c:v>
                </c:pt>
                <c:pt idx="1340">
                  <c:v>-0.66301250457763672</c:v>
                </c:pt>
                <c:pt idx="1341">
                  <c:v>-4.1695594787597656E-2</c:v>
                </c:pt>
                <c:pt idx="1342">
                  <c:v>0.55931282043457031</c:v>
                </c:pt>
                <c:pt idx="1343">
                  <c:v>0.22846508026123047</c:v>
                </c:pt>
                <c:pt idx="1344">
                  <c:v>0.36934185028076172</c:v>
                </c:pt>
                <c:pt idx="1345">
                  <c:v>0.38331794738769531</c:v>
                </c:pt>
                <c:pt idx="1346">
                  <c:v>0.63271045684814453</c:v>
                </c:pt>
                <c:pt idx="1347">
                  <c:v>-0.30336189270019531</c:v>
                </c:pt>
                <c:pt idx="1348">
                  <c:v>-8.104705810546875E-2</c:v>
                </c:pt>
                <c:pt idx="1349">
                  <c:v>-9.2746734619140625E-2</c:v>
                </c:pt>
                <c:pt idx="1350">
                  <c:v>0.49679279327392578</c:v>
                </c:pt>
                <c:pt idx="1351">
                  <c:v>-1.767326831817627</c:v>
                </c:pt>
                <c:pt idx="1352">
                  <c:v>-1.3972926139831543</c:v>
                </c:pt>
                <c:pt idx="1353">
                  <c:v>-0.98664045333862305</c:v>
                </c:pt>
                <c:pt idx="1354">
                  <c:v>-0.33284378051757813</c:v>
                </c:pt>
                <c:pt idx="1355">
                  <c:v>-0.64238643646240234</c:v>
                </c:pt>
                <c:pt idx="1356">
                  <c:v>-0.64534282684326172</c:v>
                </c:pt>
                <c:pt idx="1357">
                  <c:v>-0.12810516357421875</c:v>
                </c:pt>
                <c:pt idx="1358">
                  <c:v>-1.2717247009277344E-2</c:v>
                </c:pt>
                <c:pt idx="1359">
                  <c:v>0.14816188812255859</c:v>
                </c:pt>
                <c:pt idx="1360">
                  <c:v>1.4143123626708984</c:v>
                </c:pt>
                <c:pt idx="1361">
                  <c:v>0.72282505035400391</c:v>
                </c:pt>
                <c:pt idx="1362">
                  <c:v>1.8767871856689453</c:v>
                </c:pt>
                <c:pt idx="1363">
                  <c:v>1.7505731582641602</c:v>
                </c:pt>
                <c:pt idx="1364">
                  <c:v>-0.10163974761962891</c:v>
                </c:pt>
                <c:pt idx="1365">
                  <c:v>-0.232940673828125</c:v>
                </c:pt>
                <c:pt idx="1366">
                  <c:v>-0.34287166595458984</c:v>
                </c:pt>
                <c:pt idx="1367">
                  <c:v>-8.6156845092773438E-2</c:v>
                </c:pt>
                <c:pt idx="1368">
                  <c:v>-0.13690948486328125</c:v>
                </c:pt>
                <c:pt idx="1369">
                  <c:v>6.8179130554199219E-2</c:v>
                </c:pt>
                <c:pt idx="1370">
                  <c:v>-0.12422084808349609</c:v>
                </c:pt>
                <c:pt idx="1371">
                  <c:v>0.15787982940673828</c:v>
                </c:pt>
                <c:pt idx="1372">
                  <c:v>0.18758773803710938</c:v>
                </c:pt>
                <c:pt idx="1373">
                  <c:v>-1.3012886047363281E-2</c:v>
                </c:pt>
                <c:pt idx="1374">
                  <c:v>0.12455272674560547</c:v>
                </c:pt>
                <c:pt idx="1375">
                  <c:v>0.10181713104248047</c:v>
                </c:pt>
                <c:pt idx="1376">
                  <c:v>0.39773368835449219</c:v>
                </c:pt>
                <c:pt idx="1377">
                  <c:v>-0.18333339691162109</c:v>
                </c:pt>
                <c:pt idx="1378">
                  <c:v>-0.68827247619628906</c:v>
                </c:pt>
                <c:pt idx="1379">
                  <c:v>-3.6256790161132813E-2</c:v>
                </c:pt>
                <c:pt idx="1380">
                  <c:v>0.90786457061767578</c:v>
                </c:pt>
                <c:pt idx="1381">
                  <c:v>-0.5592498779296875</c:v>
                </c:pt>
                <c:pt idx="1382">
                  <c:v>-0.40292263031005859</c:v>
                </c:pt>
                <c:pt idx="1383">
                  <c:v>-0.33948326110839844</c:v>
                </c:pt>
                <c:pt idx="1384">
                  <c:v>-0.30613803863525391</c:v>
                </c:pt>
                <c:pt idx="1385">
                  <c:v>-9.3994140625E-2</c:v>
                </c:pt>
                <c:pt idx="1386">
                  <c:v>3.1722068786621094E-2</c:v>
                </c:pt>
                <c:pt idx="1387">
                  <c:v>4.3764114379882813E-2</c:v>
                </c:pt>
                <c:pt idx="1388">
                  <c:v>0.1712646484375</c:v>
                </c:pt>
                <c:pt idx="1389">
                  <c:v>0.19844627380371094</c:v>
                </c:pt>
                <c:pt idx="1390">
                  <c:v>0.22077369689941406</c:v>
                </c:pt>
                <c:pt idx="1391">
                  <c:v>0.37021064758300781</c:v>
                </c:pt>
                <c:pt idx="1392">
                  <c:v>0.31244182586669922</c:v>
                </c:pt>
                <c:pt idx="1393">
                  <c:v>0.35317039489746094</c:v>
                </c:pt>
                <c:pt idx="1394">
                  <c:v>-0.43939304351806641</c:v>
                </c:pt>
                <c:pt idx="1395">
                  <c:v>-0.42400932312011719</c:v>
                </c:pt>
                <c:pt idx="1396">
                  <c:v>-0.21079158782958984</c:v>
                </c:pt>
                <c:pt idx="1397">
                  <c:v>-0.1277923583984375</c:v>
                </c:pt>
                <c:pt idx="1398">
                  <c:v>-9.2287063598632813E-2</c:v>
                </c:pt>
                <c:pt idx="1399">
                  <c:v>5.0142288208007813E-2</c:v>
                </c:pt>
                <c:pt idx="1400">
                  <c:v>0.10373306274414062</c:v>
                </c:pt>
                <c:pt idx="1401">
                  <c:v>9.2177391052246094E-2</c:v>
                </c:pt>
                <c:pt idx="1402">
                  <c:v>0.20808506011962891</c:v>
                </c:pt>
                <c:pt idx="1403">
                  <c:v>0.25217247009277344</c:v>
                </c:pt>
                <c:pt idx="1404">
                  <c:v>-6.850433349609375E-2</c:v>
                </c:pt>
                <c:pt idx="1405">
                  <c:v>0.31255340576171875</c:v>
                </c:pt>
                <c:pt idx="1406">
                  <c:v>0.34390926361083984</c:v>
                </c:pt>
                <c:pt idx="1407">
                  <c:v>-0.38000679016113281</c:v>
                </c:pt>
                <c:pt idx="1408">
                  <c:v>-0.12845230102539063</c:v>
                </c:pt>
                <c:pt idx="1409">
                  <c:v>1.8280029296875E-2</c:v>
                </c:pt>
                <c:pt idx="1410">
                  <c:v>4.5229911804199219E-2</c:v>
                </c:pt>
                <c:pt idx="1411">
                  <c:v>-1.0227203369140625E-2</c:v>
                </c:pt>
                <c:pt idx="1412">
                  <c:v>-4.6099662780761719E-2</c:v>
                </c:pt>
                <c:pt idx="1413">
                  <c:v>-4.4384002685546875E-3</c:v>
                </c:pt>
                <c:pt idx="1414">
                  <c:v>-7.5755119323730469E-2</c:v>
                </c:pt>
                <c:pt idx="1415">
                  <c:v>2.9885292053222656E-2</c:v>
                </c:pt>
                <c:pt idx="1416">
                  <c:v>8.5993766784667969E-2</c:v>
                </c:pt>
                <c:pt idx="1417">
                  <c:v>0.11634445190429688</c:v>
                </c:pt>
                <c:pt idx="1418">
                  <c:v>9.0575218200683594E-2</c:v>
                </c:pt>
                <c:pt idx="1419">
                  <c:v>0.25866889953613281</c:v>
                </c:pt>
                <c:pt idx="1420">
                  <c:v>-0.35863208770751953</c:v>
                </c:pt>
                <c:pt idx="1421">
                  <c:v>-0.19455432891845703</c:v>
                </c:pt>
                <c:pt idx="1422">
                  <c:v>-0.26281261444091797</c:v>
                </c:pt>
                <c:pt idx="1423">
                  <c:v>-7.55462646484375E-2</c:v>
                </c:pt>
                <c:pt idx="1424">
                  <c:v>-8.1590652465820313E-2</c:v>
                </c:pt>
                <c:pt idx="1425">
                  <c:v>3.2971382141113281E-2</c:v>
                </c:pt>
                <c:pt idx="1426">
                  <c:v>3.8881301879882813E-3</c:v>
                </c:pt>
                <c:pt idx="1427">
                  <c:v>4.3529510498046875E-2</c:v>
                </c:pt>
                <c:pt idx="1428">
                  <c:v>-2.7625083923339844E-2</c:v>
                </c:pt>
                <c:pt idx="1429">
                  <c:v>0.17458438873291016</c:v>
                </c:pt>
                <c:pt idx="1430">
                  <c:v>0.24035072326660156</c:v>
                </c:pt>
                <c:pt idx="1431">
                  <c:v>0.17038631439208984</c:v>
                </c:pt>
                <c:pt idx="1432">
                  <c:v>0.33505344390869141</c:v>
                </c:pt>
                <c:pt idx="1433">
                  <c:v>-0.32489585876464844</c:v>
                </c:pt>
                <c:pt idx="1434">
                  <c:v>-0.21120643615722656</c:v>
                </c:pt>
                <c:pt idx="1435">
                  <c:v>-0.30731868743896484</c:v>
                </c:pt>
                <c:pt idx="1436">
                  <c:v>-7.4222564697265625E-2</c:v>
                </c:pt>
                <c:pt idx="1437">
                  <c:v>-0.11634254455566406</c:v>
                </c:pt>
                <c:pt idx="1438">
                  <c:v>6.6013336181640625E-3</c:v>
                </c:pt>
                <c:pt idx="1439">
                  <c:v>5.1494598388671875E-2</c:v>
                </c:pt>
                <c:pt idx="1440">
                  <c:v>9.6836090087890625E-3</c:v>
                </c:pt>
                <c:pt idx="1441">
                  <c:v>6.5636634826660156E-2</c:v>
                </c:pt>
                <c:pt idx="1442">
                  <c:v>9.6120834350585938E-2</c:v>
                </c:pt>
                <c:pt idx="1443">
                  <c:v>0.40167903900146484</c:v>
                </c:pt>
                <c:pt idx="1444">
                  <c:v>0.13651466369628906</c:v>
                </c:pt>
                <c:pt idx="1445">
                  <c:v>0.26626014709472656</c:v>
                </c:pt>
                <c:pt idx="1446">
                  <c:v>-0.41915416717529297</c:v>
                </c:pt>
                <c:pt idx="1447">
                  <c:v>-0.27024364471435547</c:v>
                </c:pt>
                <c:pt idx="1448">
                  <c:v>-0.13321971893310547</c:v>
                </c:pt>
                <c:pt idx="1449">
                  <c:v>-0.15300178527832031</c:v>
                </c:pt>
                <c:pt idx="1450">
                  <c:v>-4.1905403137207031E-2</c:v>
                </c:pt>
                <c:pt idx="1451">
                  <c:v>-7.9398155212402344E-2</c:v>
                </c:pt>
                <c:pt idx="1452">
                  <c:v>-4.7108650207519531E-2</c:v>
                </c:pt>
                <c:pt idx="1453">
                  <c:v>0.10146713256835937</c:v>
                </c:pt>
                <c:pt idx="1454">
                  <c:v>0.12418270111083984</c:v>
                </c:pt>
                <c:pt idx="1455">
                  <c:v>0.16074562072753906</c:v>
                </c:pt>
                <c:pt idx="1456">
                  <c:v>0.18902111053466797</c:v>
                </c:pt>
                <c:pt idx="1457">
                  <c:v>0.26455116271972656</c:v>
                </c:pt>
                <c:pt idx="1458">
                  <c:v>0.30405902862548828</c:v>
                </c:pt>
                <c:pt idx="1459">
                  <c:v>-0.43361377716064453</c:v>
                </c:pt>
                <c:pt idx="1460">
                  <c:v>-0.33850288391113281</c:v>
                </c:pt>
                <c:pt idx="1461">
                  <c:v>-0.24829864501953125</c:v>
                </c:pt>
                <c:pt idx="1462">
                  <c:v>-0.11987209320068359</c:v>
                </c:pt>
                <c:pt idx="1463">
                  <c:v>-1.5958786010742188E-2</c:v>
                </c:pt>
                <c:pt idx="1464">
                  <c:v>7.7015876770019531E-2</c:v>
                </c:pt>
                <c:pt idx="1465">
                  <c:v>8.1343650817871094E-2</c:v>
                </c:pt>
                <c:pt idx="1466">
                  <c:v>0.10192108154296875</c:v>
                </c:pt>
                <c:pt idx="1467">
                  <c:v>9.9802970886230469E-2</c:v>
                </c:pt>
                <c:pt idx="1468">
                  <c:v>9.1016769409179688E-2</c:v>
                </c:pt>
                <c:pt idx="1469">
                  <c:v>0.17658329010009766</c:v>
                </c:pt>
                <c:pt idx="1470">
                  <c:v>0.2855224609375</c:v>
                </c:pt>
                <c:pt idx="1471">
                  <c:v>0.24303627014160156</c:v>
                </c:pt>
                <c:pt idx="1472">
                  <c:v>-0.33386325836181641</c:v>
                </c:pt>
                <c:pt idx="1473">
                  <c:v>-0.32038688659667969</c:v>
                </c:pt>
                <c:pt idx="1474">
                  <c:v>-0.19544601440429688</c:v>
                </c:pt>
                <c:pt idx="1475">
                  <c:v>-0.10952281951904297</c:v>
                </c:pt>
                <c:pt idx="1476">
                  <c:v>-9.4158172607421875E-2</c:v>
                </c:pt>
                <c:pt idx="1477">
                  <c:v>6.3676834106445313E-3</c:v>
                </c:pt>
                <c:pt idx="1478">
                  <c:v>8.9929580688476563E-2</c:v>
                </c:pt>
                <c:pt idx="1479">
                  <c:v>0.11743927001953125</c:v>
                </c:pt>
                <c:pt idx="1480">
                  <c:v>0.13817310333251953</c:v>
                </c:pt>
                <c:pt idx="1481">
                  <c:v>0.16174602508544922</c:v>
                </c:pt>
                <c:pt idx="1482">
                  <c:v>0.16285419464111328</c:v>
                </c:pt>
                <c:pt idx="1483">
                  <c:v>0.16309356689453125</c:v>
                </c:pt>
                <c:pt idx="1484">
                  <c:v>0.21377086639404297</c:v>
                </c:pt>
                <c:pt idx="1485">
                  <c:v>-0.41423988342285156</c:v>
                </c:pt>
                <c:pt idx="1486">
                  <c:v>-0.34489059448242188</c:v>
                </c:pt>
                <c:pt idx="1487">
                  <c:v>-0.16766643524169922</c:v>
                </c:pt>
                <c:pt idx="1488">
                  <c:v>-0.17276382446289063</c:v>
                </c:pt>
                <c:pt idx="1489">
                  <c:v>-0.20907878875732422</c:v>
                </c:pt>
                <c:pt idx="1490">
                  <c:v>1.1219978332519531E-2</c:v>
                </c:pt>
                <c:pt idx="1491">
                  <c:v>-1.2787818908691406E-2</c:v>
                </c:pt>
                <c:pt idx="1492">
                  <c:v>0.17591094970703125</c:v>
                </c:pt>
                <c:pt idx="1493">
                  <c:v>-5.0601005554199219E-2</c:v>
                </c:pt>
                <c:pt idx="1494">
                  <c:v>0.233978271484375</c:v>
                </c:pt>
                <c:pt idx="1495">
                  <c:v>0.323486328125</c:v>
                </c:pt>
                <c:pt idx="1496">
                  <c:v>0.33238506317138672</c:v>
                </c:pt>
                <c:pt idx="1497">
                  <c:v>0.29505252838134766</c:v>
                </c:pt>
                <c:pt idx="1498">
                  <c:v>-0.14844131469726563</c:v>
                </c:pt>
                <c:pt idx="1499">
                  <c:v>-0.14487552642822266</c:v>
                </c:pt>
                <c:pt idx="1500">
                  <c:v>-0.16817665100097656</c:v>
                </c:pt>
                <c:pt idx="1501">
                  <c:v>-5.959320068359375E-2</c:v>
                </c:pt>
                <c:pt idx="1502">
                  <c:v>-2.9519081115722656E-2</c:v>
                </c:pt>
                <c:pt idx="1503">
                  <c:v>3.8623809814453125E-4</c:v>
                </c:pt>
                <c:pt idx="1504">
                  <c:v>3.70330810546875E-2</c:v>
                </c:pt>
                <c:pt idx="1505">
                  <c:v>-6.4475059509277344E-2</c:v>
                </c:pt>
                <c:pt idx="1506">
                  <c:v>1.6977310180664063E-2</c:v>
                </c:pt>
                <c:pt idx="1507">
                  <c:v>0.13275241851806641</c:v>
                </c:pt>
                <c:pt idx="1508">
                  <c:v>0.18157100677490234</c:v>
                </c:pt>
                <c:pt idx="1509">
                  <c:v>-1.1729240417480469E-2</c:v>
                </c:pt>
                <c:pt idx="1510">
                  <c:v>0.258087158203125</c:v>
                </c:pt>
                <c:pt idx="1511">
                  <c:v>-0.55447292327880859</c:v>
                </c:pt>
                <c:pt idx="1512">
                  <c:v>-0.45557117462158203</c:v>
                </c:pt>
                <c:pt idx="1513">
                  <c:v>-0.12958621978759766</c:v>
                </c:pt>
                <c:pt idx="1514">
                  <c:v>1.6718864440917969E-2</c:v>
                </c:pt>
                <c:pt idx="1515">
                  <c:v>-5.2752494812011719E-2</c:v>
                </c:pt>
                <c:pt idx="1516">
                  <c:v>-1.6388893127441406E-2</c:v>
                </c:pt>
                <c:pt idx="1517">
                  <c:v>0.16441822052001953</c:v>
                </c:pt>
                <c:pt idx="1518">
                  <c:v>0.17194843292236328</c:v>
                </c:pt>
                <c:pt idx="1519">
                  <c:v>0.14298534393310547</c:v>
                </c:pt>
                <c:pt idx="1520">
                  <c:v>0.15554523468017578</c:v>
                </c:pt>
                <c:pt idx="1521">
                  <c:v>0.20862102508544922</c:v>
                </c:pt>
                <c:pt idx="1522">
                  <c:v>0.12920379638671875</c:v>
                </c:pt>
                <c:pt idx="1523">
                  <c:v>0.21932506561279297</c:v>
                </c:pt>
                <c:pt idx="1524">
                  <c:v>-0.30595493316650391</c:v>
                </c:pt>
                <c:pt idx="1525">
                  <c:v>-0.23134994506835938</c:v>
                </c:pt>
                <c:pt idx="1526">
                  <c:v>-0.11949062347412109</c:v>
                </c:pt>
                <c:pt idx="1527">
                  <c:v>-6.2447547912597656E-2</c:v>
                </c:pt>
                <c:pt idx="1528">
                  <c:v>-3.6219596862792969E-2</c:v>
                </c:pt>
                <c:pt idx="1529">
                  <c:v>-4.7051429748535156E-2</c:v>
                </c:pt>
                <c:pt idx="1530">
                  <c:v>0.10428810119628906</c:v>
                </c:pt>
                <c:pt idx="1531">
                  <c:v>2.3734092712402344E-2</c:v>
                </c:pt>
                <c:pt idx="1532">
                  <c:v>-3.5066604614257813E-2</c:v>
                </c:pt>
                <c:pt idx="1533">
                  <c:v>0.10221385955810547</c:v>
                </c:pt>
                <c:pt idx="1534">
                  <c:v>0.18306159973144531</c:v>
                </c:pt>
                <c:pt idx="1535">
                  <c:v>0.13632869720458984</c:v>
                </c:pt>
                <c:pt idx="1536">
                  <c:v>0.28795814514160156</c:v>
                </c:pt>
                <c:pt idx="1537">
                  <c:v>-0.30132865905761719</c:v>
                </c:pt>
                <c:pt idx="1538">
                  <c:v>-0.24140262603759766</c:v>
                </c:pt>
                <c:pt idx="1539">
                  <c:v>-0.27121162414550781</c:v>
                </c:pt>
                <c:pt idx="1540">
                  <c:v>-0.19515705108642578</c:v>
                </c:pt>
                <c:pt idx="1541">
                  <c:v>-7.2022438049316406E-2</c:v>
                </c:pt>
                <c:pt idx="1542">
                  <c:v>6.09893798828125E-2</c:v>
                </c:pt>
                <c:pt idx="1543">
                  <c:v>-6.992340087890625E-2</c:v>
                </c:pt>
                <c:pt idx="1544">
                  <c:v>0.20123672485351563</c:v>
                </c:pt>
                <c:pt idx="1545">
                  <c:v>0.15446186065673828</c:v>
                </c:pt>
                <c:pt idx="1546">
                  <c:v>0.22271251678466797</c:v>
                </c:pt>
                <c:pt idx="1547">
                  <c:v>0.14401626586914063</c:v>
                </c:pt>
                <c:pt idx="1548">
                  <c:v>0.18177890777587891</c:v>
                </c:pt>
                <c:pt idx="1549">
                  <c:v>0.18585300445556641</c:v>
                </c:pt>
                <c:pt idx="1550">
                  <c:v>-0.33344841003417969</c:v>
                </c:pt>
                <c:pt idx="1551">
                  <c:v>-0.19983673095703125</c:v>
                </c:pt>
                <c:pt idx="1552">
                  <c:v>-0.14810371398925781</c:v>
                </c:pt>
                <c:pt idx="1553">
                  <c:v>-0.10469150543212891</c:v>
                </c:pt>
                <c:pt idx="1554">
                  <c:v>1.5498161315917969E-2</c:v>
                </c:pt>
                <c:pt idx="1555">
                  <c:v>0.11839675903320313</c:v>
                </c:pt>
                <c:pt idx="1556">
                  <c:v>0.11728191375732422</c:v>
                </c:pt>
                <c:pt idx="1557">
                  <c:v>0.13097381591796875</c:v>
                </c:pt>
                <c:pt idx="1558">
                  <c:v>0.17815208435058594</c:v>
                </c:pt>
                <c:pt idx="1559">
                  <c:v>0.24314689636230469</c:v>
                </c:pt>
                <c:pt idx="1560">
                  <c:v>0.14539337158203125</c:v>
                </c:pt>
                <c:pt idx="1561">
                  <c:v>-5.9054374694824219E-2</c:v>
                </c:pt>
                <c:pt idx="1562">
                  <c:v>-0.10370731353759766</c:v>
                </c:pt>
                <c:pt idx="1563">
                  <c:v>-0.17186927795410156</c:v>
                </c:pt>
                <c:pt idx="1564">
                  <c:v>-0.20433712005615234</c:v>
                </c:pt>
                <c:pt idx="1565">
                  <c:v>-2.6270866394042969E-2</c:v>
                </c:pt>
                <c:pt idx="1566">
                  <c:v>-3.261566162109375E-3</c:v>
                </c:pt>
                <c:pt idx="1567">
                  <c:v>3.25927734375E-2</c:v>
                </c:pt>
                <c:pt idx="1568">
                  <c:v>-9.4377517700195313E-2</c:v>
                </c:pt>
                <c:pt idx="1569">
                  <c:v>3.6813735961914063E-2</c:v>
                </c:pt>
                <c:pt idx="1570">
                  <c:v>4.1905403137207031E-2</c:v>
                </c:pt>
                <c:pt idx="1571">
                  <c:v>0.12715435028076172</c:v>
                </c:pt>
                <c:pt idx="1572">
                  <c:v>6.0959815979003906E-2</c:v>
                </c:pt>
                <c:pt idx="1573">
                  <c:v>4.02984619140625E-2</c:v>
                </c:pt>
                <c:pt idx="1574">
                  <c:v>0.13744354248046875</c:v>
                </c:pt>
                <c:pt idx="1575">
                  <c:v>2.2943496704101563E-2</c:v>
                </c:pt>
                <c:pt idx="1576">
                  <c:v>-0.35689067840576172</c:v>
                </c:pt>
                <c:pt idx="1577">
                  <c:v>-0.25129890441894531</c:v>
                </c:pt>
                <c:pt idx="1578">
                  <c:v>-0.35802173614501953</c:v>
                </c:pt>
                <c:pt idx="1579">
                  <c:v>-0.26080703735351563</c:v>
                </c:pt>
                <c:pt idx="1580">
                  <c:v>-4.1373252868652344E-2</c:v>
                </c:pt>
                <c:pt idx="1581">
                  <c:v>6.6680908203125E-3</c:v>
                </c:pt>
                <c:pt idx="1582">
                  <c:v>8.1658363342285156E-2</c:v>
                </c:pt>
                <c:pt idx="1583">
                  <c:v>8.0165863037109375E-2</c:v>
                </c:pt>
                <c:pt idx="1584">
                  <c:v>3.6340713500976563E-2</c:v>
                </c:pt>
                <c:pt idx="1585">
                  <c:v>0.21097946166992188</c:v>
                </c:pt>
                <c:pt idx="1586">
                  <c:v>0.30408954620361328</c:v>
                </c:pt>
                <c:pt idx="1587">
                  <c:v>0.22819709777832031</c:v>
                </c:pt>
                <c:pt idx="1588">
                  <c:v>0.32028675079345703</c:v>
                </c:pt>
                <c:pt idx="1589">
                  <c:v>-0.52667045593261719</c:v>
                </c:pt>
                <c:pt idx="1590">
                  <c:v>-0.41486454010009766</c:v>
                </c:pt>
                <c:pt idx="1591">
                  <c:v>-0.30875873565673828</c:v>
                </c:pt>
                <c:pt idx="1592">
                  <c:v>-0.18026638031005859</c:v>
                </c:pt>
                <c:pt idx="1593">
                  <c:v>3.0957221984863281E-2</c:v>
                </c:pt>
                <c:pt idx="1594">
                  <c:v>-3.235626220703125E-2</c:v>
                </c:pt>
                <c:pt idx="1595">
                  <c:v>7.0157051086425781E-2</c:v>
                </c:pt>
                <c:pt idx="1596">
                  <c:v>0.13218021392822266</c:v>
                </c:pt>
                <c:pt idx="1597">
                  <c:v>0.12957572937011719</c:v>
                </c:pt>
                <c:pt idx="1598">
                  <c:v>0.10766410827636719</c:v>
                </c:pt>
                <c:pt idx="1599">
                  <c:v>0.24583148956298828</c:v>
                </c:pt>
                <c:pt idx="1600">
                  <c:v>0.37635135650634766</c:v>
                </c:pt>
                <c:pt idx="1601">
                  <c:v>0.37019634246826172</c:v>
                </c:pt>
                <c:pt idx="1602">
                  <c:v>-0.53288459777832031</c:v>
                </c:pt>
                <c:pt idx="1603">
                  <c:v>-0.31548595428466797</c:v>
                </c:pt>
                <c:pt idx="1604">
                  <c:v>-0.33834266662597656</c:v>
                </c:pt>
                <c:pt idx="1605">
                  <c:v>-0.10297203063964844</c:v>
                </c:pt>
                <c:pt idx="1606">
                  <c:v>1.3973236083984375E-2</c:v>
                </c:pt>
                <c:pt idx="1607">
                  <c:v>-1.3536453247070313E-2</c:v>
                </c:pt>
                <c:pt idx="1608">
                  <c:v>7.01141357421875E-2</c:v>
                </c:pt>
                <c:pt idx="1609">
                  <c:v>6.1550140380859375E-3</c:v>
                </c:pt>
                <c:pt idx="1610">
                  <c:v>0.11792659759521484</c:v>
                </c:pt>
                <c:pt idx="1611">
                  <c:v>0.15639114379882813</c:v>
                </c:pt>
                <c:pt idx="1612">
                  <c:v>0.31670665740966797</c:v>
                </c:pt>
                <c:pt idx="1613">
                  <c:v>0.26677989959716797</c:v>
                </c:pt>
                <c:pt idx="1614">
                  <c:v>0.35517406463623047</c:v>
                </c:pt>
                <c:pt idx="1615">
                  <c:v>-0.76915454864501953</c:v>
                </c:pt>
                <c:pt idx="1616">
                  <c:v>-0.19173526763916016</c:v>
                </c:pt>
                <c:pt idx="1617">
                  <c:v>-0.91126823425292969</c:v>
                </c:pt>
                <c:pt idx="1618">
                  <c:v>1.3196020126342773</c:v>
                </c:pt>
                <c:pt idx="1619">
                  <c:v>1.2270450592041016</c:v>
                </c:pt>
                <c:pt idx="1620">
                  <c:v>1.1459560394287109</c:v>
                </c:pt>
                <c:pt idx="1621">
                  <c:v>-0.10863590240478516</c:v>
                </c:pt>
                <c:pt idx="1622">
                  <c:v>-0.84914016723632813</c:v>
                </c:pt>
                <c:pt idx="1623">
                  <c:v>-0.11707592010498047</c:v>
                </c:pt>
                <c:pt idx="1624">
                  <c:v>0.38788795471191406</c:v>
                </c:pt>
                <c:pt idx="1625">
                  <c:v>0.80633831024169922</c:v>
                </c:pt>
                <c:pt idx="1626">
                  <c:v>1.505488395690918</c:v>
                </c:pt>
                <c:pt idx="1627">
                  <c:v>-0.83246231079101563</c:v>
                </c:pt>
                <c:pt idx="1628">
                  <c:v>-1.9405984878540039</c:v>
                </c:pt>
                <c:pt idx="1629">
                  <c:v>-1.2730131149291992</c:v>
                </c:pt>
                <c:pt idx="1630">
                  <c:v>0.63131332397460938</c:v>
                </c:pt>
                <c:pt idx="1631">
                  <c:v>2.4595041275024414</c:v>
                </c:pt>
                <c:pt idx="1632">
                  <c:v>1.4741249084472656</c:v>
                </c:pt>
                <c:pt idx="1633">
                  <c:v>-0.35130548477172852</c:v>
                </c:pt>
                <c:pt idx="1634">
                  <c:v>-0.97030353546142578</c:v>
                </c:pt>
                <c:pt idx="1635">
                  <c:v>-1.6014933586120605</c:v>
                </c:pt>
                <c:pt idx="1636">
                  <c:v>-0.77193498611450195</c:v>
                </c:pt>
                <c:pt idx="1637">
                  <c:v>1.0985794067382812</c:v>
                </c:pt>
                <c:pt idx="1638">
                  <c:v>0.57209587097167969</c:v>
                </c:pt>
                <c:pt idx="1639">
                  <c:v>0.95533943176269531</c:v>
                </c:pt>
                <c:pt idx="1640">
                  <c:v>0.94749832153320313</c:v>
                </c:pt>
                <c:pt idx="1641">
                  <c:v>-1.3908071517944336</c:v>
                </c:pt>
                <c:pt idx="1642">
                  <c:v>-1.8491926193237305</c:v>
                </c:pt>
                <c:pt idx="1643">
                  <c:v>0.49519634246826172</c:v>
                </c:pt>
                <c:pt idx="1644">
                  <c:v>0.91630363464355469</c:v>
                </c:pt>
                <c:pt idx="1645">
                  <c:v>0.85842323303222656</c:v>
                </c:pt>
                <c:pt idx="1646">
                  <c:v>-0.64218997955322266</c:v>
                </c:pt>
                <c:pt idx="1647">
                  <c:v>-0.89678478240966797</c:v>
                </c:pt>
                <c:pt idx="1648">
                  <c:v>-0.5654449462890625</c:v>
                </c:pt>
                <c:pt idx="1649">
                  <c:v>-0.92396259307861328</c:v>
                </c:pt>
                <c:pt idx="1650">
                  <c:v>1.100489616394043</c:v>
                </c:pt>
                <c:pt idx="1651">
                  <c:v>0.99513435363769531</c:v>
                </c:pt>
                <c:pt idx="1652">
                  <c:v>1.0379009246826172</c:v>
                </c:pt>
                <c:pt idx="1653">
                  <c:v>1.134129524230957</c:v>
                </c:pt>
                <c:pt idx="1654">
                  <c:v>1.1007928848266602</c:v>
                </c:pt>
                <c:pt idx="1655">
                  <c:v>1.4478578567504883</c:v>
                </c:pt>
                <c:pt idx="1656">
                  <c:v>1.4327573776245117</c:v>
                </c:pt>
                <c:pt idx="1657">
                  <c:v>1.6300382614135742</c:v>
                </c:pt>
                <c:pt idx="1658">
                  <c:v>-3.3053789138793945</c:v>
                </c:pt>
                <c:pt idx="1659">
                  <c:v>-3.1353087425231934</c:v>
                </c:pt>
                <c:pt idx="1660">
                  <c:v>-1.7635622024536133</c:v>
                </c:pt>
                <c:pt idx="1661">
                  <c:v>-1.9816131591796875</c:v>
                </c:pt>
                <c:pt idx="1662">
                  <c:v>-1.0407123565673828</c:v>
                </c:pt>
                <c:pt idx="1663">
                  <c:v>2.0790462493896484</c:v>
                </c:pt>
                <c:pt idx="1664">
                  <c:v>1.3640565872192383</c:v>
                </c:pt>
                <c:pt idx="1665">
                  <c:v>0.11458778381347656</c:v>
                </c:pt>
                <c:pt idx="1666">
                  <c:v>2.1070480346679688E-2</c:v>
                </c:pt>
                <c:pt idx="1667">
                  <c:v>8.441162109375E-2</c:v>
                </c:pt>
                <c:pt idx="1668">
                  <c:v>-0.19045639038085938</c:v>
                </c:pt>
                <c:pt idx="1669">
                  <c:v>0.25799465179443359</c:v>
                </c:pt>
                <c:pt idx="1670">
                  <c:v>-0.41363430023193359</c:v>
                </c:pt>
                <c:pt idx="1671">
                  <c:v>0.14698886871337891</c:v>
                </c:pt>
                <c:pt idx="1672">
                  <c:v>-0.18436813354492188</c:v>
                </c:pt>
                <c:pt idx="1673">
                  <c:v>0.31156253814697266</c:v>
                </c:pt>
                <c:pt idx="1674">
                  <c:v>-3.8126945495605469E-2</c:v>
                </c:pt>
                <c:pt idx="1675">
                  <c:v>-0.10210514068603516</c:v>
                </c:pt>
                <c:pt idx="1676">
                  <c:v>-2.9809951782226563E-2</c:v>
                </c:pt>
                <c:pt idx="1677">
                  <c:v>2.1881103515625E-2</c:v>
                </c:pt>
                <c:pt idx="1678">
                  <c:v>0.45563888549804688</c:v>
                </c:pt>
                <c:pt idx="1679">
                  <c:v>0.39438438415527344</c:v>
                </c:pt>
                <c:pt idx="1680">
                  <c:v>0.45359706878662109</c:v>
                </c:pt>
                <c:pt idx="1681">
                  <c:v>0.1857452392578125</c:v>
                </c:pt>
                <c:pt idx="1682">
                  <c:v>0.30076694488525391</c:v>
                </c:pt>
                <c:pt idx="1683">
                  <c:v>0.13375949859619141</c:v>
                </c:pt>
                <c:pt idx="1684">
                  <c:v>0.14310264587402344</c:v>
                </c:pt>
                <c:pt idx="1685">
                  <c:v>-1.8613071441650391</c:v>
                </c:pt>
                <c:pt idx="1686">
                  <c:v>0.5906829833984375</c:v>
                </c:pt>
                <c:pt idx="1687">
                  <c:v>-1.6355781555175781</c:v>
                </c:pt>
                <c:pt idx="1688">
                  <c:v>0.27980518341064453</c:v>
                </c:pt>
                <c:pt idx="1689">
                  <c:v>-2.3406028747558594E-2</c:v>
                </c:pt>
                <c:pt idx="1690">
                  <c:v>0.58280849456787109</c:v>
                </c:pt>
                <c:pt idx="1691">
                  <c:v>-0.15898704528808594</c:v>
                </c:pt>
                <c:pt idx="1692">
                  <c:v>7.4947357177734375E-2</c:v>
                </c:pt>
                <c:pt idx="1693">
                  <c:v>-2.7338027954101563E-2</c:v>
                </c:pt>
                <c:pt idx="1694">
                  <c:v>-0.26383590698242188</c:v>
                </c:pt>
                <c:pt idx="1695">
                  <c:v>2.0093917846679688E-2</c:v>
                </c:pt>
                <c:pt idx="1696">
                  <c:v>-9.29107666015625E-2</c:v>
                </c:pt>
                <c:pt idx="1697">
                  <c:v>-0.13365936279296875</c:v>
                </c:pt>
                <c:pt idx="1698">
                  <c:v>0.18794727325439453</c:v>
                </c:pt>
                <c:pt idx="1699">
                  <c:v>-3.7184715270996094E-2</c:v>
                </c:pt>
                <c:pt idx="1700">
                  <c:v>4.6999931335449219E-2</c:v>
                </c:pt>
                <c:pt idx="1701">
                  <c:v>0.14111995697021484</c:v>
                </c:pt>
                <c:pt idx="1702">
                  <c:v>0.19164466857910156</c:v>
                </c:pt>
                <c:pt idx="1703">
                  <c:v>5.1159858703613281E-2</c:v>
                </c:pt>
                <c:pt idx="1704">
                  <c:v>-6.8915367126464844E-2</c:v>
                </c:pt>
                <c:pt idx="1705">
                  <c:v>-3.75518798828125E-2</c:v>
                </c:pt>
                <c:pt idx="1706">
                  <c:v>-9.3354225158691406E-2</c:v>
                </c:pt>
                <c:pt idx="1707">
                  <c:v>-0.10440731048583984</c:v>
                </c:pt>
                <c:pt idx="1708">
                  <c:v>3.7472724914550781E-2</c:v>
                </c:pt>
                <c:pt idx="1709">
                  <c:v>-1.03912353515625E-2</c:v>
                </c:pt>
                <c:pt idx="1710">
                  <c:v>8.2196235656738281E-2</c:v>
                </c:pt>
                <c:pt idx="1711">
                  <c:v>1.0136604309082031E-2</c:v>
                </c:pt>
                <c:pt idx="1712">
                  <c:v>2.8680801391601563E-2</c:v>
                </c:pt>
                <c:pt idx="1713">
                  <c:v>-0.37884140014648438</c:v>
                </c:pt>
                <c:pt idx="1714">
                  <c:v>0.14148044586181641</c:v>
                </c:pt>
                <c:pt idx="1715">
                  <c:v>0.21895503997802734</c:v>
                </c:pt>
                <c:pt idx="1716">
                  <c:v>0.1745452880859375</c:v>
                </c:pt>
                <c:pt idx="1717">
                  <c:v>-0.10347938537597656</c:v>
                </c:pt>
                <c:pt idx="1718">
                  <c:v>-0.11920070648193359</c:v>
                </c:pt>
                <c:pt idx="1719">
                  <c:v>-0.19131565093994141</c:v>
                </c:pt>
                <c:pt idx="1720">
                  <c:v>-0.45545196533203125</c:v>
                </c:pt>
                <c:pt idx="1721">
                  <c:v>-0.11470127105712891</c:v>
                </c:pt>
                <c:pt idx="1722">
                  <c:v>-0.14459705352783203</c:v>
                </c:pt>
                <c:pt idx="1723">
                  <c:v>1.9086837768554688E-2</c:v>
                </c:pt>
                <c:pt idx="1724">
                  <c:v>1.1423110961914063E-2</c:v>
                </c:pt>
                <c:pt idx="1725">
                  <c:v>0.39507579803466797</c:v>
                </c:pt>
                <c:pt idx="1726">
                  <c:v>0.34717369079589844</c:v>
                </c:pt>
                <c:pt idx="1727">
                  <c:v>0.16867351531982422</c:v>
                </c:pt>
                <c:pt idx="1728">
                  <c:v>0.23659610748291016</c:v>
                </c:pt>
                <c:pt idx="1729">
                  <c:v>-4.9286842346191406E-2</c:v>
                </c:pt>
                <c:pt idx="1730">
                  <c:v>-1.3095951080322266</c:v>
                </c:pt>
                <c:pt idx="1731">
                  <c:v>-1.3278636932373047</c:v>
                </c:pt>
                <c:pt idx="1732">
                  <c:v>-0.96091365814208984</c:v>
                </c:pt>
                <c:pt idx="1733">
                  <c:v>-0.13020133972167969</c:v>
                </c:pt>
                <c:pt idx="1734">
                  <c:v>0.30545997619628906</c:v>
                </c:pt>
                <c:pt idx="1735">
                  <c:v>0.505523681640625</c:v>
                </c:pt>
                <c:pt idx="1736">
                  <c:v>0.79764270782470703</c:v>
                </c:pt>
                <c:pt idx="1737">
                  <c:v>-0.23743247985839844</c:v>
                </c:pt>
                <c:pt idx="1738">
                  <c:v>0.24334526062011719</c:v>
                </c:pt>
                <c:pt idx="1739">
                  <c:v>0.83872795104980469</c:v>
                </c:pt>
                <c:pt idx="1740">
                  <c:v>-3.8268089294433594E-2</c:v>
                </c:pt>
                <c:pt idx="1741">
                  <c:v>0.70668601989746094</c:v>
                </c:pt>
                <c:pt idx="1742">
                  <c:v>0.60689163208007813</c:v>
                </c:pt>
                <c:pt idx="1743">
                  <c:v>-7.568359375E-2</c:v>
                </c:pt>
                <c:pt idx="1744">
                  <c:v>-0.10154533386230469</c:v>
                </c:pt>
                <c:pt idx="1745">
                  <c:v>-7.4693679809570313E-2</c:v>
                </c:pt>
                <c:pt idx="1746">
                  <c:v>-0.10089302062988281</c:v>
                </c:pt>
                <c:pt idx="1747">
                  <c:v>3.2339096069335938E-2</c:v>
                </c:pt>
                <c:pt idx="1748">
                  <c:v>0.34215831756591797</c:v>
                </c:pt>
                <c:pt idx="1749">
                  <c:v>0.4202880859375</c:v>
                </c:pt>
                <c:pt idx="1750">
                  <c:v>-0.62501335144042969</c:v>
                </c:pt>
                <c:pt idx="1751">
                  <c:v>0.38592147827148438</c:v>
                </c:pt>
                <c:pt idx="1752">
                  <c:v>-3.6162376403808594E-2</c:v>
                </c:pt>
                <c:pt idx="1753">
                  <c:v>0.18600082397460938</c:v>
                </c:pt>
                <c:pt idx="1754">
                  <c:v>0.31134891510009766</c:v>
                </c:pt>
                <c:pt idx="1755">
                  <c:v>-0.66406726837158203</c:v>
                </c:pt>
                <c:pt idx="1756">
                  <c:v>-0.20861625671386719</c:v>
                </c:pt>
                <c:pt idx="1757">
                  <c:v>-0.11381912231445313</c:v>
                </c:pt>
                <c:pt idx="1758">
                  <c:v>0.49549579620361328</c:v>
                </c:pt>
                <c:pt idx="1759">
                  <c:v>-0.25041866302490234</c:v>
                </c:pt>
                <c:pt idx="1760">
                  <c:v>-0.16262340545654297</c:v>
                </c:pt>
                <c:pt idx="1761">
                  <c:v>0.13711166381835938</c:v>
                </c:pt>
                <c:pt idx="1762">
                  <c:v>0.10705661773681641</c:v>
                </c:pt>
                <c:pt idx="1763">
                  <c:v>-0.32184982299804688</c:v>
                </c:pt>
                <c:pt idx="1764">
                  <c:v>-0.11773872375488281</c:v>
                </c:pt>
                <c:pt idx="1765">
                  <c:v>5.1665306091308594E-2</c:v>
                </c:pt>
                <c:pt idx="1766">
                  <c:v>0.13959026336669922</c:v>
                </c:pt>
                <c:pt idx="1767">
                  <c:v>0.15269374847412109</c:v>
                </c:pt>
                <c:pt idx="1768">
                  <c:v>9.1448783874511719E-2</c:v>
                </c:pt>
                <c:pt idx="1769">
                  <c:v>-0.47332000732421875</c:v>
                </c:pt>
                <c:pt idx="1770">
                  <c:v>-0.38801860809326172</c:v>
                </c:pt>
                <c:pt idx="1771">
                  <c:v>-0.54406642913818359</c:v>
                </c:pt>
                <c:pt idx="1772">
                  <c:v>-0.49669551849365234</c:v>
                </c:pt>
                <c:pt idx="1773">
                  <c:v>-0.68659019470214844</c:v>
                </c:pt>
                <c:pt idx="1774">
                  <c:v>-0.36628818511962891</c:v>
                </c:pt>
                <c:pt idx="1775">
                  <c:v>8.5883140563964844E-2</c:v>
                </c:pt>
                <c:pt idx="1776">
                  <c:v>0.14274978637695313</c:v>
                </c:pt>
                <c:pt idx="1777">
                  <c:v>0.55619144439697266</c:v>
                </c:pt>
                <c:pt idx="1778">
                  <c:v>0.35683250427246094</c:v>
                </c:pt>
                <c:pt idx="1779">
                  <c:v>0.50119876861572266</c:v>
                </c:pt>
                <c:pt idx="1780">
                  <c:v>0.59750080108642578</c:v>
                </c:pt>
                <c:pt idx="1781">
                  <c:v>0.71462154388427734</c:v>
                </c:pt>
                <c:pt idx="1782">
                  <c:v>-0.76571273803710938</c:v>
                </c:pt>
                <c:pt idx="1783">
                  <c:v>0.16612529754638672</c:v>
                </c:pt>
                <c:pt idx="1784">
                  <c:v>0.21759319305419922</c:v>
                </c:pt>
                <c:pt idx="1785">
                  <c:v>5.3014755249023438E-3</c:v>
                </c:pt>
                <c:pt idx="1786">
                  <c:v>-1.6099662780761719</c:v>
                </c:pt>
                <c:pt idx="1787">
                  <c:v>-1.3058891296386719</c:v>
                </c:pt>
                <c:pt idx="1788">
                  <c:v>0.55090904235839844</c:v>
                </c:pt>
                <c:pt idx="1789">
                  <c:v>0.55802822113037109</c:v>
                </c:pt>
                <c:pt idx="1790">
                  <c:v>0.93151378631591797</c:v>
                </c:pt>
                <c:pt idx="1791">
                  <c:v>0.83178138732910156</c:v>
                </c:pt>
                <c:pt idx="1792">
                  <c:v>-0.63409137725830078</c:v>
                </c:pt>
                <c:pt idx="1793">
                  <c:v>0.59516334533691406</c:v>
                </c:pt>
                <c:pt idx="1794">
                  <c:v>0.45924758911132813</c:v>
                </c:pt>
                <c:pt idx="1795">
                  <c:v>-0.63181114196777344</c:v>
                </c:pt>
                <c:pt idx="1796">
                  <c:v>-0.38884735107421875</c:v>
                </c:pt>
                <c:pt idx="1797">
                  <c:v>0.13817787170410156</c:v>
                </c:pt>
                <c:pt idx="1798">
                  <c:v>-0.47706890106201172</c:v>
                </c:pt>
                <c:pt idx="1799">
                  <c:v>-8.5228919982910156E-2</c:v>
                </c:pt>
                <c:pt idx="1800">
                  <c:v>0.11108493804931641</c:v>
                </c:pt>
                <c:pt idx="1801">
                  <c:v>-0.10044479370117187</c:v>
                </c:pt>
                <c:pt idx="1802">
                  <c:v>8.4821701049804688E-2</c:v>
                </c:pt>
                <c:pt idx="1803">
                  <c:v>0.18031501770019531</c:v>
                </c:pt>
                <c:pt idx="1804">
                  <c:v>0.19950199127197266</c:v>
                </c:pt>
                <c:pt idx="1805">
                  <c:v>0.33299636840820313</c:v>
                </c:pt>
                <c:pt idx="1806">
                  <c:v>0.42451381683349609</c:v>
                </c:pt>
                <c:pt idx="1807">
                  <c:v>0.21198558807373047</c:v>
                </c:pt>
                <c:pt idx="1808">
                  <c:v>-0.26294040679931641</c:v>
                </c:pt>
                <c:pt idx="1809">
                  <c:v>-0.23791599273681641</c:v>
                </c:pt>
                <c:pt idx="1810">
                  <c:v>4.8295974731445313E-2</c:v>
                </c:pt>
                <c:pt idx="1811">
                  <c:v>3.6526679992675781E-2</c:v>
                </c:pt>
                <c:pt idx="1812">
                  <c:v>-3.0327796936035156E-2</c:v>
                </c:pt>
                <c:pt idx="1813">
                  <c:v>-7.8457832336425781E-2</c:v>
                </c:pt>
                <c:pt idx="1814">
                  <c:v>0.12901496887207031</c:v>
                </c:pt>
                <c:pt idx="1815">
                  <c:v>0.20328426361083984</c:v>
                </c:pt>
                <c:pt idx="1816">
                  <c:v>-0.14097309112548828</c:v>
                </c:pt>
                <c:pt idx="1817">
                  <c:v>0.26523494720458984</c:v>
                </c:pt>
                <c:pt idx="1818">
                  <c:v>-0.37718677520751953</c:v>
                </c:pt>
                <c:pt idx="1819">
                  <c:v>0.30271720886230469</c:v>
                </c:pt>
                <c:pt idx="1820">
                  <c:v>0.14272403717041016</c:v>
                </c:pt>
                <c:pt idx="1821">
                  <c:v>-0.66669273376464844</c:v>
                </c:pt>
                <c:pt idx="1822">
                  <c:v>-0.20308589935302734</c:v>
                </c:pt>
                <c:pt idx="1823">
                  <c:v>0.21217918395996094</c:v>
                </c:pt>
                <c:pt idx="1824">
                  <c:v>6.087493896484375E-2</c:v>
                </c:pt>
                <c:pt idx="1825">
                  <c:v>0.15381526947021484</c:v>
                </c:pt>
                <c:pt idx="1826">
                  <c:v>5.7406425476074219E-2</c:v>
                </c:pt>
                <c:pt idx="1827">
                  <c:v>0.17240715026855469</c:v>
                </c:pt>
                <c:pt idx="1828">
                  <c:v>0.48233318328857422</c:v>
                </c:pt>
                <c:pt idx="1829">
                  <c:v>0.91627597808837891</c:v>
                </c:pt>
                <c:pt idx="1830">
                  <c:v>-0.23795700073242188</c:v>
                </c:pt>
                <c:pt idx="1831">
                  <c:v>-0.29511260986328125</c:v>
                </c:pt>
                <c:pt idx="1832">
                  <c:v>-0.32386207580566406</c:v>
                </c:pt>
                <c:pt idx="1833">
                  <c:v>-0.32857704162597656</c:v>
                </c:pt>
                <c:pt idx="1834">
                  <c:v>-6.8365097045898438E-2</c:v>
                </c:pt>
                <c:pt idx="1835">
                  <c:v>-1.2290935516357422</c:v>
                </c:pt>
                <c:pt idx="1836">
                  <c:v>-0.240234375</c:v>
                </c:pt>
                <c:pt idx="1837">
                  <c:v>-0.43115615844726563</c:v>
                </c:pt>
                <c:pt idx="1838">
                  <c:v>-0.1422576904296875</c:v>
                </c:pt>
                <c:pt idx="1839">
                  <c:v>0.25630760192871094</c:v>
                </c:pt>
                <c:pt idx="1840">
                  <c:v>0.20183563232421875</c:v>
                </c:pt>
                <c:pt idx="1841">
                  <c:v>0.1643218994140625</c:v>
                </c:pt>
                <c:pt idx="1842">
                  <c:v>7.7756881713867188E-2</c:v>
                </c:pt>
                <c:pt idx="1843">
                  <c:v>0.39138698577880859</c:v>
                </c:pt>
                <c:pt idx="1844">
                  <c:v>0.26344680786132813</c:v>
                </c:pt>
                <c:pt idx="1845">
                  <c:v>0.15906810760498047</c:v>
                </c:pt>
                <c:pt idx="1846">
                  <c:v>0.59697818756103516</c:v>
                </c:pt>
                <c:pt idx="1847">
                  <c:v>-5.6216239929199219E-2</c:v>
                </c:pt>
                <c:pt idx="1848">
                  <c:v>-0.16481685638427734</c:v>
                </c:pt>
                <c:pt idx="1849">
                  <c:v>-4.6364784240722656E-2</c:v>
                </c:pt>
                <c:pt idx="1850">
                  <c:v>-0.25627899169921875</c:v>
                </c:pt>
                <c:pt idx="1851">
                  <c:v>-8.7164878845214844E-2</c:v>
                </c:pt>
                <c:pt idx="1852">
                  <c:v>-9.3003273010253906E-2</c:v>
                </c:pt>
                <c:pt idx="1853">
                  <c:v>-3.45306396484375E-2</c:v>
                </c:pt>
                <c:pt idx="1854">
                  <c:v>-9.9172592163085938E-2</c:v>
                </c:pt>
                <c:pt idx="1855">
                  <c:v>0.12650871276855469</c:v>
                </c:pt>
                <c:pt idx="1856">
                  <c:v>0.12795639038085938</c:v>
                </c:pt>
                <c:pt idx="1857">
                  <c:v>6.6634178161621094E-2</c:v>
                </c:pt>
                <c:pt idx="1858">
                  <c:v>0.20174312591552734</c:v>
                </c:pt>
                <c:pt idx="1859">
                  <c:v>0.31470870971679688</c:v>
                </c:pt>
                <c:pt idx="1860">
                  <c:v>-0.55969905853271484</c:v>
                </c:pt>
                <c:pt idx="1861">
                  <c:v>-0.40799427032470703</c:v>
                </c:pt>
                <c:pt idx="1862">
                  <c:v>-0.19348526000976563</c:v>
                </c:pt>
                <c:pt idx="1863">
                  <c:v>-0.14404010772705078</c:v>
                </c:pt>
                <c:pt idx="1864">
                  <c:v>-5.0190925598144531E-2</c:v>
                </c:pt>
                <c:pt idx="1865">
                  <c:v>-9.9005699157714844E-2</c:v>
                </c:pt>
                <c:pt idx="1866">
                  <c:v>-9.6567153930664063E-2</c:v>
                </c:pt>
                <c:pt idx="1867">
                  <c:v>1.2484550476074219E-2</c:v>
                </c:pt>
                <c:pt idx="1868">
                  <c:v>0.20558261871337891</c:v>
                </c:pt>
                <c:pt idx="1869">
                  <c:v>0.18443775177001953</c:v>
                </c:pt>
                <c:pt idx="1870">
                  <c:v>0.37078094482421875</c:v>
                </c:pt>
                <c:pt idx="1871">
                  <c:v>0.38624763488769531</c:v>
                </c:pt>
                <c:pt idx="1872">
                  <c:v>0.39145088195800781</c:v>
                </c:pt>
                <c:pt idx="1873">
                  <c:v>-0.2412567138671875</c:v>
                </c:pt>
                <c:pt idx="1874">
                  <c:v>0.24492549896240234</c:v>
                </c:pt>
                <c:pt idx="1875">
                  <c:v>0.36852455139160156</c:v>
                </c:pt>
                <c:pt idx="1876">
                  <c:v>0.28243827819824219</c:v>
                </c:pt>
                <c:pt idx="1877">
                  <c:v>-9.7723007202148438E-2</c:v>
                </c:pt>
                <c:pt idx="1878">
                  <c:v>0.29070281982421875</c:v>
                </c:pt>
                <c:pt idx="1879">
                  <c:v>0.88681221008300781</c:v>
                </c:pt>
                <c:pt idx="1880">
                  <c:v>0.89276599884033203</c:v>
                </c:pt>
                <c:pt idx="1881">
                  <c:v>1.1937932968139648</c:v>
                </c:pt>
                <c:pt idx="1882">
                  <c:v>0.65108966827392578</c:v>
                </c:pt>
                <c:pt idx="1883">
                  <c:v>0.43115997314453125</c:v>
                </c:pt>
                <c:pt idx="1884">
                  <c:v>0.33220863342285156</c:v>
                </c:pt>
                <c:pt idx="1885">
                  <c:v>-5.2354378700256348</c:v>
                </c:pt>
                <c:pt idx="1886">
                  <c:v>-0.44542026519775391</c:v>
                </c:pt>
                <c:pt idx="1887">
                  <c:v>-0.21130847930908203</c:v>
                </c:pt>
                <c:pt idx="1888">
                  <c:v>-0.53354930877685547</c:v>
                </c:pt>
                <c:pt idx="1889">
                  <c:v>7.6284408569335938E-3</c:v>
                </c:pt>
                <c:pt idx="1890">
                  <c:v>5.4335594177246094E-2</c:v>
                </c:pt>
                <c:pt idx="1891">
                  <c:v>0.26187419891357422</c:v>
                </c:pt>
                <c:pt idx="1892">
                  <c:v>9.8034858703613281E-2</c:v>
                </c:pt>
                <c:pt idx="1893">
                  <c:v>0.21878242492675781</c:v>
                </c:pt>
                <c:pt idx="1894">
                  <c:v>-0.17893600463867188</c:v>
                </c:pt>
                <c:pt idx="1895">
                  <c:v>9.0563774108886719E-2</c:v>
                </c:pt>
                <c:pt idx="1896">
                  <c:v>0.1741180419921875</c:v>
                </c:pt>
                <c:pt idx="1897">
                  <c:v>0.35771274566650391</c:v>
                </c:pt>
                <c:pt idx="1898">
                  <c:v>0.10616397857666016</c:v>
                </c:pt>
                <c:pt idx="1899">
                  <c:v>-0.95015239715576172</c:v>
                </c:pt>
                <c:pt idx="1900">
                  <c:v>-0.87847328186035156</c:v>
                </c:pt>
                <c:pt idx="1901">
                  <c:v>-0.91260242462158203</c:v>
                </c:pt>
                <c:pt idx="1902">
                  <c:v>0.16701507568359375</c:v>
                </c:pt>
                <c:pt idx="1903">
                  <c:v>0.26813602447509766</c:v>
                </c:pt>
                <c:pt idx="1904">
                  <c:v>-0.22805023193359375</c:v>
                </c:pt>
                <c:pt idx="1905">
                  <c:v>0.29355144500732422</c:v>
                </c:pt>
                <c:pt idx="1906">
                  <c:v>0.26900577545166016</c:v>
                </c:pt>
                <c:pt idx="1907">
                  <c:v>0.30690956115722656</c:v>
                </c:pt>
                <c:pt idx="1908">
                  <c:v>0.47874164581298828</c:v>
                </c:pt>
                <c:pt idx="1909">
                  <c:v>0.26168060302734375</c:v>
                </c:pt>
                <c:pt idx="1910">
                  <c:v>0.62786769866943359</c:v>
                </c:pt>
                <c:pt idx="1911">
                  <c:v>0.29637432098388672</c:v>
                </c:pt>
                <c:pt idx="1912">
                  <c:v>-0.18599510192871094</c:v>
                </c:pt>
                <c:pt idx="1913">
                  <c:v>-0.41541862487792969</c:v>
                </c:pt>
                <c:pt idx="1914">
                  <c:v>-0.49084568023681641</c:v>
                </c:pt>
                <c:pt idx="1915">
                  <c:v>-0.94550609588623047</c:v>
                </c:pt>
                <c:pt idx="1916">
                  <c:v>-0.45916557312011719</c:v>
                </c:pt>
                <c:pt idx="1917">
                  <c:v>-0.98048686981201172</c:v>
                </c:pt>
                <c:pt idx="1918">
                  <c:v>-3.2745361328125E-2</c:v>
                </c:pt>
                <c:pt idx="1919">
                  <c:v>0.31586170196533203</c:v>
                </c:pt>
                <c:pt idx="1920">
                  <c:v>0.60693550109863281</c:v>
                </c:pt>
                <c:pt idx="1921">
                  <c:v>0.57878780364990234</c:v>
                </c:pt>
                <c:pt idx="1922">
                  <c:v>0.73654556274414063</c:v>
                </c:pt>
                <c:pt idx="1923">
                  <c:v>0.54416751861572266</c:v>
                </c:pt>
                <c:pt idx="1924">
                  <c:v>0.72787094116210938</c:v>
                </c:pt>
                <c:pt idx="1925">
                  <c:v>-3.6327362060546875E-2</c:v>
                </c:pt>
                <c:pt idx="1926">
                  <c:v>-7.7138900756835938E-2</c:v>
                </c:pt>
                <c:pt idx="1927">
                  <c:v>-0.18417835235595703</c:v>
                </c:pt>
                <c:pt idx="1928">
                  <c:v>-0.34177684783935547</c:v>
                </c:pt>
                <c:pt idx="1929">
                  <c:v>0.2647247314453125</c:v>
                </c:pt>
                <c:pt idx="1930">
                  <c:v>0.26346969604492188</c:v>
                </c:pt>
                <c:pt idx="1931">
                  <c:v>-5.1263809204101563E-2</c:v>
                </c:pt>
                <c:pt idx="1932">
                  <c:v>6.7995071411132813E-2</c:v>
                </c:pt>
                <c:pt idx="1933">
                  <c:v>-0.11113929748535156</c:v>
                </c:pt>
                <c:pt idx="1934">
                  <c:v>0.28442192077636719</c:v>
                </c:pt>
                <c:pt idx="1935">
                  <c:v>9.1103553771972656E-2</c:v>
                </c:pt>
                <c:pt idx="1936">
                  <c:v>9.3231201171875E-2</c:v>
                </c:pt>
                <c:pt idx="1937">
                  <c:v>-0.26311588287353516</c:v>
                </c:pt>
                <c:pt idx="1938">
                  <c:v>0.48055839538574219</c:v>
                </c:pt>
                <c:pt idx="1939">
                  <c:v>-0.27794933319091797</c:v>
                </c:pt>
                <c:pt idx="1940">
                  <c:v>0.12902927398681641</c:v>
                </c:pt>
                <c:pt idx="1941">
                  <c:v>0.14011001586914063</c:v>
                </c:pt>
                <c:pt idx="1942">
                  <c:v>0.15167808532714844</c:v>
                </c:pt>
                <c:pt idx="1943">
                  <c:v>3.7082672119140625E-2</c:v>
                </c:pt>
                <c:pt idx="1944">
                  <c:v>0.17163181304931641</c:v>
                </c:pt>
                <c:pt idx="1945">
                  <c:v>0.25376224517822266</c:v>
                </c:pt>
                <c:pt idx="1946">
                  <c:v>0.1172943115234375</c:v>
                </c:pt>
                <c:pt idx="1947">
                  <c:v>4.9533843994140625E-3</c:v>
                </c:pt>
                <c:pt idx="1948">
                  <c:v>-0.98759365081787109</c:v>
                </c:pt>
                <c:pt idx="1949">
                  <c:v>0.36561870574951172</c:v>
                </c:pt>
                <c:pt idx="1950">
                  <c:v>0.392669677734375</c:v>
                </c:pt>
                <c:pt idx="1951">
                  <c:v>-0.91917610168457031</c:v>
                </c:pt>
                <c:pt idx="1952">
                  <c:v>0.14293956756591797</c:v>
                </c:pt>
                <c:pt idx="1953">
                  <c:v>-8.5268020629882813E-2</c:v>
                </c:pt>
                <c:pt idx="1954">
                  <c:v>-0.13047504425048828</c:v>
                </c:pt>
                <c:pt idx="1955">
                  <c:v>-6.0292243957519531E-2</c:v>
                </c:pt>
                <c:pt idx="1956">
                  <c:v>-0.17817783355712891</c:v>
                </c:pt>
                <c:pt idx="1957">
                  <c:v>8.7635993957519531E-2</c:v>
                </c:pt>
                <c:pt idx="1958">
                  <c:v>5.5894851684570313E-3</c:v>
                </c:pt>
                <c:pt idx="1959">
                  <c:v>7.2539329528808594E-2</c:v>
                </c:pt>
                <c:pt idx="1960">
                  <c:v>0.15176105499267578</c:v>
                </c:pt>
                <c:pt idx="1961">
                  <c:v>0.10325527191162109</c:v>
                </c:pt>
                <c:pt idx="1962">
                  <c:v>0.10008907318115234</c:v>
                </c:pt>
                <c:pt idx="1963">
                  <c:v>2.7132987976074219E-2</c:v>
                </c:pt>
                <c:pt idx="1964">
                  <c:v>5.1640510559082031E-2</c:v>
                </c:pt>
                <c:pt idx="1965">
                  <c:v>-0.14543628692626953</c:v>
                </c:pt>
                <c:pt idx="1966">
                  <c:v>-6.7686080932617188E-2</c:v>
                </c:pt>
                <c:pt idx="1967">
                  <c:v>-2.4036407470703125E-2</c:v>
                </c:pt>
                <c:pt idx="1968">
                  <c:v>0.10865592956542969</c:v>
                </c:pt>
                <c:pt idx="1969">
                  <c:v>-0.15534687042236328</c:v>
                </c:pt>
                <c:pt idx="1970">
                  <c:v>-2.9349327087402344E-2</c:v>
                </c:pt>
                <c:pt idx="1971">
                  <c:v>0.28835010528564453</c:v>
                </c:pt>
                <c:pt idx="1972">
                  <c:v>0.25837612152099609</c:v>
                </c:pt>
                <c:pt idx="1973">
                  <c:v>-0.42992687225341797</c:v>
                </c:pt>
                <c:pt idx="1974">
                  <c:v>0.27309417724609375</c:v>
                </c:pt>
                <c:pt idx="1975">
                  <c:v>-2.8664588928222656E-2</c:v>
                </c:pt>
                <c:pt idx="1976">
                  <c:v>-0.23894786834716797</c:v>
                </c:pt>
                <c:pt idx="1977">
                  <c:v>0.23439216613769531</c:v>
                </c:pt>
                <c:pt idx="1978">
                  <c:v>-0.18891143798828125</c:v>
                </c:pt>
                <c:pt idx="1979">
                  <c:v>-0.42779445648193359</c:v>
                </c:pt>
                <c:pt idx="1980">
                  <c:v>-0.19596004486083984</c:v>
                </c:pt>
                <c:pt idx="1981">
                  <c:v>-0.23048591613769531</c:v>
                </c:pt>
                <c:pt idx="1982">
                  <c:v>-0.36919879913330078</c:v>
                </c:pt>
                <c:pt idx="1983">
                  <c:v>1.3299942016601563E-2</c:v>
                </c:pt>
                <c:pt idx="1984">
                  <c:v>0.19279289245605469</c:v>
                </c:pt>
                <c:pt idx="1985">
                  <c:v>0.56160545349121094</c:v>
                </c:pt>
                <c:pt idx="1986">
                  <c:v>-8.8362693786621094E-2</c:v>
                </c:pt>
                <c:pt idx="1987">
                  <c:v>7.740020751953125E-2</c:v>
                </c:pt>
                <c:pt idx="1988">
                  <c:v>-8.8532447814941406E-2</c:v>
                </c:pt>
                <c:pt idx="1989">
                  <c:v>0.21486759185791016</c:v>
                </c:pt>
                <c:pt idx="1990">
                  <c:v>-0.17271804809570313</c:v>
                </c:pt>
                <c:pt idx="1991">
                  <c:v>0.51308155059814453</c:v>
                </c:pt>
                <c:pt idx="1992">
                  <c:v>-0.33611869812011719</c:v>
                </c:pt>
                <c:pt idx="1993">
                  <c:v>-0.38246250152587891</c:v>
                </c:pt>
                <c:pt idx="1994">
                  <c:v>-0.28171539306640625</c:v>
                </c:pt>
                <c:pt idx="1995">
                  <c:v>-0.18024253845214844</c:v>
                </c:pt>
                <c:pt idx="1996">
                  <c:v>0.10258197784423828</c:v>
                </c:pt>
                <c:pt idx="1997">
                  <c:v>4.917144775390625E-3</c:v>
                </c:pt>
                <c:pt idx="1998">
                  <c:v>7.9168319702148438E-2</c:v>
                </c:pt>
                <c:pt idx="1999">
                  <c:v>-0.10529041290283203</c:v>
                </c:pt>
                <c:pt idx="2000">
                  <c:v>0.225921630859375</c:v>
                </c:pt>
                <c:pt idx="2001">
                  <c:v>0.3051910400390625</c:v>
                </c:pt>
                <c:pt idx="2002">
                  <c:v>9.4666481018066406E-2</c:v>
                </c:pt>
                <c:pt idx="2003">
                  <c:v>0.47597312927246094</c:v>
                </c:pt>
                <c:pt idx="2004">
                  <c:v>-2.5892257690429688E-3</c:v>
                </c:pt>
                <c:pt idx="2005">
                  <c:v>-0.45156764984130859</c:v>
                </c:pt>
                <c:pt idx="2006">
                  <c:v>-0.45204448699951172</c:v>
                </c:pt>
                <c:pt idx="2007">
                  <c:v>-3.2763481140136719E-2</c:v>
                </c:pt>
                <c:pt idx="2008">
                  <c:v>2.9573440551757813E-3</c:v>
                </c:pt>
                <c:pt idx="2009">
                  <c:v>6.6164970397949219E-2</c:v>
                </c:pt>
                <c:pt idx="2010">
                  <c:v>5.6371688842773438E-2</c:v>
                </c:pt>
                <c:pt idx="2011">
                  <c:v>-0.22038650512695313</c:v>
                </c:pt>
                <c:pt idx="2012">
                  <c:v>-0.12122440338134766</c:v>
                </c:pt>
                <c:pt idx="2013">
                  <c:v>0.17389488220214844</c:v>
                </c:pt>
                <c:pt idx="2014">
                  <c:v>0.23170757293701172</c:v>
                </c:pt>
                <c:pt idx="2015">
                  <c:v>0.55896759033203125</c:v>
                </c:pt>
                <c:pt idx="2016">
                  <c:v>7.0509910583496094E-2</c:v>
                </c:pt>
                <c:pt idx="2017">
                  <c:v>0.11741352081298828</c:v>
                </c:pt>
                <c:pt idx="2018">
                  <c:v>-0.84462547302246094</c:v>
                </c:pt>
                <c:pt idx="2019">
                  <c:v>-0.84087848663330078</c:v>
                </c:pt>
                <c:pt idx="2020">
                  <c:v>-0.18064022064208984</c:v>
                </c:pt>
                <c:pt idx="2021">
                  <c:v>0.23461723327636719</c:v>
                </c:pt>
                <c:pt idx="2022">
                  <c:v>0.34811496734619141</c:v>
                </c:pt>
                <c:pt idx="2023">
                  <c:v>0.43655681610107422</c:v>
                </c:pt>
                <c:pt idx="2024">
                  <c:v>0.10259151458740234</c:v>
                </c:pt>
                <c:pt idx="2025">
                  <c:v>0.36842441558837891</c:v>
                </c:pt>
                <c:pt idx="2026">
                  <c:v>0.44092559814453125</c:v>
                </c:pt>
                <c:pt idx="2027">
                  <c:v>0.26946258544921875</c:v>
                </c:pt>
                <c:pt idx="2028">
                  <c:v>4.2571067810058594E-2</c:v>
                </c:pt>
                <c:pt idx="2029">
                  <c:v>-0.23413944244384766</c:v>
                </c:pt>
                <c:pt idx="2030">
                  <c:v>-0.10627651214599609</c:v>
                </c:pt>
                <c:pt idx="2031">
                  <c:v>-0.18069362640380859</c:v>
                </c:pt>
                <c:pt idx="2032">
                  <c:v>0.22994709014892578</c:v>
                </c:pt>
                <c:pt idx="2033">
                  <c:v>-0.25006580352783203</c:v>
                </c:pt>
                <c:pt idx="2034">
                  <c:v>-0.37919425964355469</c:v>
                </c:pt>
                <c:pt idx="2035">
                  <c:v>7.4139595031738281E-2</c:v>
                </c:pt>
                <c:pt idx="2036">
                  <c:v>0.10249900817871094</c:v>
                </c:pt>
                <c:pt idx="2037">
                  <c:v>0.21747589111328125</c:v>
                </c:pt>
                <c:pt idx="2038">
                  <c:v>0.37728500366210938</c:v>
                </c:pt>
                <c:pt idx="2039">
                  <c:v>0.19057464599609375</c:v>
                </c:pt>
                <c:pt idx="2040">
                  <c:v>0.10768508911132813</c:v>
                </c:pt>
                <c:pt idx="2041">
                  <c:v>6.1551094055175781E-2</c:v>
                </c:pt>
                <c:pt idx="2042">
                  <c:v>-0.44492721557617188</c:v>
                </c:pt>
                <c:pt idx="2043">
                  <c:v>0.28875160217285156</c:v>
                </c:pt>
                <c:pt idx="2044">
                  <c:v>0.77768993377685547</c:v>
                </c:pt>
                <c:pt idx="2045">
                  <c:v>0.79786300659179688</c:v>
                </c:pt>
                <c:pt idx="2046">
                  <c:v>0.95689487457275391</c:v>
                </c:pt>
                <c:pt idx="2047">
                  <c:v>-1.0962285995483398</c:v>
                </c:pt>
                <c:pt idx="2048">
                  <c:v>0.979736328125</c:v>
                </c:pt>
                <c:pt idx="2049">
                  <c:v>-0.82490825653076172</c:v>
                </c:pt>
                <c:pt idx="2050">
                  <c:v>-0.73314476013183594</c:v>
                </c:pt>
                <c:pt idx="2051">
                  <c:v>-0.94551658630371094</c:v>
                </c:pt>
                <c:pt idx="2052">
                  <c:v>-1.0065164566040039</c:v>
                </c:pt>
                <c:pt idx="2053">
                  <c:v>0.78484153747558594</c:v>
                </c:pt>
                <c:pt idx="2054">
                  <c:v>-0.23116493225097656</c:v>
                </c:pt>
                <c:pt idx="2055">
                  <c:v>0.25170612335205078</c:v>
                </c:pt>
                <c:pt idx="2056">
                  <c:v>-0.141876220703125</c:v>
                </c:pt>
                <c:pt idx="2057">
                  <c:v>0.13077831268310547</c:v>
                </c:pt>
                <c:pt idx="2058">
                  <c:v>0.10876178741455078</c:v>
                </c:pt>
                <c:pt idx="2059">
                  <c:v>-0.13568592071533203</c:v>
                </c:pt>
                <c:pt idx="2060">
                  <c:v>2.9131889343261719E-2</c:v>
                </c:pt>
                <c:pt idx="2061">
                  <c:v>0.12368392944335938</c:v>
                </c:pt>
                <c:pt idx="2062">
                  <c:v>0.20154762268066406</c:v>
                </c:pt>
                <c:pt idx="2063">
                  <c:v>0.18784904479980469</c:v>
                </c:pt>
                <c:pt idx="2064">
                  <c:v>0.28521442413330078</c:v>
                </c:pt>
                <c:pt idx="2065">
                  <c:v>0.14040088653564453</c:v>
                </c:pt>
                <c:pt idx="2066">
                  <c:v>0.13890838623046875</c:v>
                </c:pt>
                <c:pt idx="2067">
                  <c:v>-0.46776294708251953</c:v>
                </c:pt>
                <c:pt idx="2068">
                  <c:v>-0.60094547271728516</c:v>
                </c:pt>
                <c:pt idx="2069">
                  <c:v>-0.48753166198730469</c:v>
                </c:pt>
                <c:pt idx="2070">
                  <c:v>-0.15806484222412109</c:v>
                </c:pt>
                <c:pt idx="2071">
                  <c:v>0.11898994445800781</c:v>
                </c:pt>
                <c:pt idx="2072">
                  <c:v>-0.46657848358154297</c:v>
                </c:pt>
                <c:pt idx="2073">
                  <c:v>6.683349609375E-2</c:v>
                </c:pt>
                <c:pt idx="2074">
                  <c:v>-9.9921226501464844E-2</c:v>
                </c:pt>
                <c:pt idx="2075">
                  <c:v>-2.1845817565917969E-2</c:v>
                </c:pt>
                <c:pt idx="2076">
                  <c:v>-5.8138847351074219E-2</c:v>
                </c:pt>
                <c:pt idx="2077">
                  <c:v>0.31923675537109375</c:v>
                </c:pt>
                <c:pt idx="2078">
                  <c:v>0.17774105072021484</c:v>
                </c:pt>
                <c:pt idx="2079">
                  <c:v>0.28928756713867188</c:v>
                </c:pt>
                <c:pt idx="2080">
                  <c:v>0.42729949951171875</c:v>
                </c:pt>
                <c:pt idx="2081">
                  <c:v>-0.10730838775634766</c:v>
                </c:pt>
                <c:pt idx="2082">
                  <c:v>-0.18922233581542969</c:v>
                </c:pt>
                <c:pt idx="2083">
                  <c:v>-0.21706676483154297</c:v>
                </c:pt>
                <c:pt idx="2084">
                  <c:v>-2.6471138000488281E-2</c:v>
                </c:pt>
                <c:pt idx="2085">
                  <c:v>0.36405849456787109</c:v>
                </c:pt>
                <c:pt idx="2086">
                  <c:v>-0.28628826141357422</c:v>
                </c:pt>
                <c:pt idx="2087">
                  <c:v>-8.4690093994140625E-2</c:v>
                </c:pt>
                <c:pt idx="2088">
                  <c:v>-0.13087177276611328</c:v>
                </c:pt>
                <c:pt idx="2089">
                  <c:v>-0.23297882080078125</c:v>
                </c:pt>
                <c:pt idx="2090">
                  <c:v>7.3528289794921875E-4</c:v>
                </c:pt>
                <c:pt idx="2091">
                  <c:v>-0.16012954711914063</c:v>
                </c:pt>
                <c:pt idx="2092">
                  <c:v>-0.14170742034912109</c:v>
                </c:pt>
                <c:pt idx="2093">
                  <c:v>0.56802558898925781</c:v>
                </c:pt>
                <c:pt idx="2094">
                  <c:v>0.53660488128662109</c:v>
                </c:pt>
                <c:pt idx="2095">
                  <c:v>-9.3084335327148438E-2</c:v>
                </c:pt>
                <c:pt idx="2096">
                  <c:v>-4.3058395385742188E-3</c:v>
                </c:pt>
                <c:pt idx="2097">
                  <c:v>5.9361457824707031E-2</c:v>
                </c:pt>
                <c:pt idx="2098">
                  <c:v>9.2809677124023438E-2</c:v>
                </c:pt>
                <c:pt idx="2099">
                  <c:v>-0.15849018096923828</c:v>
                </c:pt>
                <c:pt idx="2100">
                  <c:v>-0.23497772216796875</c:v>
                </c:pt>
                <c:pt idx="2101">
                  <c:v>-0.73364543914794922</c:v>
                </c:pt>
                <c:pt idx="2102">
                  <c:v>-0.22849845886230469</c:v>
                </c:pt>
                <c:pt idx="2103">
                  <c:v>-2.1869659423828125E-2</c:v>
                </c:pt>
                <c:pt idx="2104">
                  <c:v>0.31887054443359375</c:v>
                </c:pt>
                <c:pt idx="2105">
                  <c:v>0.30827999114990234</c:v>
                </c:pt>
                <c:pt idx="2106">
                  <c:v>0.36554241180419922</c:v>
                </c:pt>
                <c:pt idx="2107">
                  <c:v>0.33000469207763672</c:v>
                </c:pt>
                <c:pt idx="2108">
                  <c:v>8.3616256713867188E-2</c:v>
                </c:pt>
                <c:pt idx="2109">
                  <c:v>-6.0803413391113281E-2</c:v>
                </c:pt>
                <c:pt idx="2110">
                  <c:v>-0.3863067626953125</c:v>
                </c:pt>
                <c:pt idx="2111">
                  <c:v>-0.48012924194335938</c:v>
                </c:pt>
                <c:pt idx="2112">
                  <c:v>-0.23405170440673828</c:v>
                </c:pt>
                <c:pt idx="2113">
                  <c:v>-0.34269332885742188</c:v>
                </c:pt>
                <c:pt idx="2114">
                  <c:v>3.2000541687011719E-2</c:v>
                </c:pt>
                <c:pt idx="2115">
                  <c:v>0.17594528198242188</c:v>
                </c:pt>
                <c:pt idx="2116">
                  <c:v>0.14257335662841797</c:v>
                </c:pt>
                <c:pt idx="2117">
                  <c:v>0.24109840393066406</c:v>
                </c:pt>
                <c:pt idx="2118">
                  <c:v>0.15045833587646484</c:v>
                </c:pt>
                <c:pt idx="2119">
                  <c:v>0.24599838256835938</c:v>
                </c:pt>
                <c:pt idx="2120">
                  <c:v>0.43229961395263672</c:v>
                </c:pt>
                <c:pt idx="2121">
                  <c:v>-4.1637420654296875E-3</c:v>
                </c:pt>
                <c:pt idx="2122">
                  <c:v>-0.34175205230712891</c:v>
                </c:pt>
                <c:pt idx="2123">
                  <c:v>2.9073715209960938E-2</c:v>
                </c:pt>
                <c:pt idx="2124">
                  <c:v>-0.16976451873779297</c:v>
                </c:pt>
                <c:pt idx="2125">
                  <c:v>-0.14951610565185547</c:v>
                </c:pt>
                <c:pt idx="2126">
                  <c:v>-3.99017333984375E-3</c:v>
                </c:pt>
                <c:pt idx="2127">
                  <c:v>-0.27044582366943359</c:v>
                </c:pt>
                <c:pt idx="2128">
                  <c:v>6.4119338989257813E-2</c:v>
                </c:pt>
                <c:pt idx="2129">
                  <c:v>0.32182407379150391</c:v>
                </c:pt>
                <c:pt idx="2130">
                  <c:v>0.14207839965820313</c:v>
                </c:pt>
                <c:pt idx="2131">
                  <c:v>0.50600719451904297</c:v>
                </c:pt>
                <c:pt idx="2132">
                  <c:v>-8.6646080017089844E-2</c:v>
                </c:pt>
                <c:pt idx="2133">
                  <c:v>-3.6824226379394531E-2</c:v>
                </c:pt>
                <c:pt idx="2134">
                  <c:v>-0.30303192138671875</c:v>
                </c:pt>
                <c:pt idx="2135">
                  <c:v>-0.22898769378662109</c:v>
                </c:pt>
                <c:pt idx="2136">
                  <c:v>-0.19616127014160156</c:v>
                </c:pt>
                <c:pt idx="2137">
                  <c:v>-0.15270519256591797</c:v>
                </c:pt>
                <c:pt idx="2138">
                  <c:v>-6.3932418823242188E-2</c:v>
                </c:pt>
                <c:pt idx="2139">
                  <c:v>0.13821697235107422</c:v>
                </c:pt>
                <c:pt idx="2140">
                  <c:v>0.15457344055175781</c:v>
                </c:pt>
                <c:pt idx="2141">
                  <c:v>8.3230972290039063E-2</c:v>
                </c:pt>
                <c:pt idx="2142">
                  <c:v>0.15399360656738281</c:v>
                </c:pt>
                <c:pt idx="2143">
                  <c:v>1.110076904296875E-2</c:v>
                </c:pt>
                <c:pt idx="2144">
                  <c:v>5.7010650634765625E-3</c:v>
                </c:pt>
                <c:pt idx="2145">
                  <c:v>0.20113182067871094</c:v>
                </c:pt>
                <c:pt idx="2146">
                  <c:v>0.19687080383300781</c:v>
                </c:pt>
                <c:pt idx="2147">
                  <c:v>-0.3321380615234375</c:v>
                </c:pt>
                <c:pt idx="2148">
                  <c:v>-0.15588283538818359</c:v>
                </c:pt>
                <c:pt idx="2149">
                  <c:v>-0.11131572723388672</c:v>
                </c:pt>
                <c:pt idx="2150">
                  <c:v>-8.5020065307617188E-2</c:v>
                </c:pt>
                <c:pt idx="2151">
                  <c:v>-3.5495758056640625E-2</c:v>
                </c:pt>
                <c:pt idx="2152">
                  <c:v>8.0108642578125E-2</c:v>
                </c:pt>
                <c:pt idx="2153">
                  <c:v>7.0902824401855469E-2</c:v>
                </c:pt>
                <c:pt idx="2154">
                  <c:v>-7.2262763977050781E-2</c:v>
                </c:pt>
                <c:pt idx="2155">
                  <c:v>0.18186759948730469</c:v>
                </c:pt>
                <c:pt idx="2156">
                  <c:v>0.43389797210693359</c:v>
                </c:pt>
                <c:pt idx="2157">
                  <c:v>-0.12314605712890625</c:v>
                </c:pt>
                <c:pt idx="2158">
                  <c:v>0.18050289154052734</c:v>
                </c:pt>
                <c:pt idx="2159">
                  <c:v>-3.2023429870605469E-2</c:v>
                </c:pt>
                <c:pt idx="2160">
                  <c:v>-1.3813972473144531E-2</c:v>
                </c:pt>
                <c:pt idx="2161">
                  <c:v>-0.62953758239746094</c:v>
                </c:pt>
                <c:pt idx="2162">
                  <c:v>-0.38030624389648438</c:v>
                </c:pt>
                <c:pt idx="2163">
                  <c:v>-0.5634307861328125</c:v>
                </c:pt>
                <c:pt idx="2164">
                  <c:v>-0.32975578308105469</c:v>
                </c:pt>
                <c:pt idx="2165">
                  <c:v>-0.19101238250732422</c:v>
                </c:pt>
                <c:pt idx="2166">
                  <c:v>-1.8215179443359375E-2</c:v>
                </c:pt>
                <c:pt idx="2167">
                  <c:v>0.12018108367919922</c:v>
                </c:pt>
                <c:pt idx="2168">
                  <c:v>3.1432151794433594E-2</c:v>
                </c:pt>
                <c:pt idx="2169">
                  <c:v>0.15496253967285156</c:v>
                </c:pt>
                <c:pt idx="2170">
                  <c:v>0.49377727508544922</c:v>
                </c:pt>
                <c:pt idx="2171">
                  <c:v>0.65697193145751953</c:v>
                </c:pt>
                <c:pt idx="2172">
                  <c:v>0.66874790191650391</c:v>
                </c:pt>
                <c:pt idx="2173">
                  <c:v>-0.39352512359619141</c:v>
                </c:pt>
                <c:pt idx="2174">
                  <c:v>-0.33824634552001953</c:v>
                </c:pt>
                <c:pt idx="2175">
                  <c:v>-0.49980545043945313</c:v>
                </c:pt>
                <c:pt idx="2176">
                  <c:v>-0.41785621643066406</c:v>
                </c:pt>
                <c:pt idx="2177">
                  <c:v>-1.7777442932128906E-2</c:v>
                </c:pt>
                <c:pt idx="2178">
                  <c:v>6.7067146301269531E-2</c:v>
                </c:pt>
                <c:pt idx="2179">
                  <c:v>0.13109302520751953</c:v>
                </c:pt>
                <c:pt idx="2180">
                  <c:v>0.19558238983154297</c:v>
                </c:pt>
                <c:pt idx="2181">
                  <c:v>0.18471813201904297</c:v>
                </c:pt>
                <c:pt idx="2182">
                  <c:v>0.18526172637939453</c:v>
                </c:pt>
                <c:pt idx="2183">
                  <c:v>0.28498458862304688</c:v>
                </c:pt>
                <c:pt idx="2184">
                  <c:v>0.30892276763916016</c:v>
                </c:pt>
                <c:pt idx="2185">
                  <c:v>0.30958652496337891</c:v>
                </c:pt>
                <c:pt idx="2186">
                  <c:v>-0.32305240631103516</c:v>
                </c:pt>
                <c:pt idx="2187">
                  <c:v>-0.19732570648193359</c:v>
                </c:pt>
                <c:pt idx="2188">
                  <c:v>-0.14784049987792969</c:v>
                </c:pt>
                <c:pt idx="2189">
                  <c:v>-0.24390888214111328</c:v>
                </c:pt>
                <c:pt idx="2190">
                  <c:v>-0.15968704223632813</c:v>
                </c:pt>
                <c:pt idx="2191">
                  <c:v>2.8866767883300781E-2</c:v>
                </c:pt>
                <c:pt idx="2192">
                  <c:v>0.10480308532714844</c:v>
                </c:pt>
                <c:pt idx="2193">
                  <c:v>9.2846870422363281E-2</c:v>
                </c:pt>
                <c:pt idx="2194">
                  <c:v>4.6112060546875E-2</c:v>
                </c:pt>
                <c:pt idx="2195">
                  <c:v>0.18160915374755859</c:v>
                </c:pt>
                <c:pt idx="2196">
                  <c:v>6.6852569580078125E-2</c:v>
                </c:pt>
                <c:pt idx="2197">
                  <c:v>0.25755405426025391</c:v>
                </c:pt>
                <c:pt idx="2198">
                  <c:v>0.29316806793212891</c:v>
                </c:pt>
                <c:pt idx="2199">
                  <c:v>-0.50161075592041016</c:v>
                </c:pt>
                <c:pt idx="2200">
                  <c:v>-0.10611438751220703</c:v>
                </c:pt>
                <c:pt idx="2201">
                  <c:v>-0.10355186462402344</c:v>
                </c:pt>
                <c:pt idx="2202">
                  <c:v>-7.363128662109375E-2</c:v>
                </c:pt>
                <c:pt idx="2203">
                  <c:v>8.0114364624023438E-2</c:v>
                </c:pt>
                <c:pt idx="2204">
                  <c:v>7.4130058288574219E-2</c:v>
                </c:pt>
                <c:pt idx="2205">
                  <c:v>-0.1324920654296875</c:v>
                </c:pt>
                <c:pt idx="2206">
                  <c:v>-0.14348793029785156</c:v>
                </c:pt>
                <c:pt idx="2207">
                  <c:v>7.22503662109375E-2</c:v>
                </c:pt>
                <c:pt idx="2208">
                  <c:v>0.12136936187744141</c:v>
                </c:pt>
                <c:pt idx="2209">
                  <c:v>0.28855133056640625</c:v>
                </c:pt>
                <c:pt idx="2210">
                  <c:v>0.19990062713623047</c:v>
                </c:pt>
                <c:pt idx="2211">
                  <c:v>0.22457122802734375</c:v>
                </c:pt>
                <c:pt idx="2212">
                  <c:v>-0.21442890167236328</c:v>
                </c:pt>
                <c:pt idx="2213">
                  <c:v>-0.19965457916259766</c:v>
                </c:pt>
                <c:pt idx="2214">
                  <c:v>-0.11849594116210938</c:v>
                </c:pt>
                <c:pt idx="2215">
                  <c:v>-0.21952724456787109</c:v>
                </c:pt>
                <c:pt idx="2216">
                  <c:v>-6.0387611389160156E-2</c:v>
                </c:pt>
                <c:pt idx="2217">
                  <c:v>-0.10208034515380859</c:v>
                </c:pt>
                <c:pt idx="2218">
                  <c:v>5.066680908203125E-2</c:v>
                </c:pt>
                <c:pt idx="2219">
                  <c:v>5.2919387817382813E-2</c:v>
                </c:pt>
                <c:pt idx="2220">
                  <c:v>8.3207130432128906E-2</c:v>
                </c:pt>
                <c:pt idx="2221">
                  <c:v>6.9240570068359375E-2</c:v>
                </c:pt>
                <c:pt idx="2222">
                  <c:v>0.18723678588867188</c:v>
                </c:pt>
                <c:pt idx="2223">
                  <c:v>0.22174167633056641</c:v>
                </c:pt>
                <c:pt idx="2224">
                  <c:v>0.24956798553466797</c:v>
                </c:pt>
                <c:pt idx="2225">
                  <c:v>-0.27435302734375</c:v>
                </c:pt>
                <c:pt idx="2226">
                  <c:v>-7.3918342590332031E-2</c:v>
                </c:pt>
                <c:pt idx="2227">
                  <c:v>-2.0970344543457031E-2</c:v>
                </c:pt>
                <c:pt idx="2228">
                  <c:v>-0.14493179321289063</c:v>
                </c:pt>
                <c:pt idx="2229">
                  <c:v>-8.1933975219726563E-2</c:v>
                </c:pt>
                <c:pt idx="2230">
                  <c:v>-0.15698528289794922</c:v>
                </c:pt>
                <c:pt idx="2231">
                  <c:v>-0.19568252563476563</c:v>
                </c:pt>
                <c:pt idx="2232">
                  <c:v>-0.15624809265136719</c:v>
                </c:pt>
                <c:pt idx="2233">
                  <c:v>0.15199470520019531</c:v>
                </c:pt>
                <c:pt idx="2234">
                  <c:v>0.35904598236083984</c:v>
                </c:pt>
                <c:pt idx="2235">
                  <c:v>0.28985786437988281</c:v>
                </c:pt>
                <c:pt idx="2236">
                  <c:v>0.23195457458496094</c:v>
                </c:pt>
                <c:pt idx="2237">
                  <c:v>7.216644287109375E-2</c:v>
                </c:pt>
                <c:pt idx="2238">
                  <c:v>-2.0963668823242188E-2</c:v>
                </c:pt>
                <c:pt idx="2239">
                  <c:v>-0.35875320434570313</c:v>
                </c:pt>
                <c:pt idx="2240">
                  <c:v>-0.28375530242919922</c:v>
                </c:pt>
                <c:pt idx="2241">
                  <c:v>-0.26654911041259766</c:v>
                </c:pt>
                <c:pt idx="2242">
                  <c:v>-0.20262527465820313</c:v>
                </c:pt>
                <c:pt idx="2243">
                  <c:v>-6.2618255615234375E-3</c:v>
                </c:pt>
                <c:pt idx="2244">
                  <c:v>0.16657829284667969</c:v>
                </c:pt>
                <c:pt idx="2245">
                  <c:v>3.22418212890625E-2</c:v>
                </c:pt>
                <c:pt idx="2246">
                  <c:v>0.23219108581542969</c:v>
                </c:pt>
                <c:pt idx="2247">
                  <c:v>0.12146186828613281</c:v>
                </c:pt>
                <c:pt idx="2248">
                  <c:v>0.13515377044677734</c:v>
                </c:pt>
                <c:pt idx="2249">
                  <c:v>0.23913192749023438</c:v>
                </c:pt>
                <c:pt idx="2250">
                  <c:v>0.21214389801025391</c:v>
                </c:pt>
                <c:pt idx="2251">
                  <c:v>-0.14361286163330078</c:v>
                </c:pt>
                <c:pt idx="2252">
                  <c:v>-0.2063140869140625</c:v>
                </c:pt>
                <c:pt idx="2253">
                  <c:v>-0.1048736572265625</c:v>
                </c:pt>
                <c:pt idx="2254">
                  <c:v>-0.21571731567382813</c:v>
                </c:pt>
                <c:pt idx="2255">
                  <c:v>-4.666900634765625E-2</c:v>
                </c:pt>
                <c:pt idx="2256">
                  <c:v>-2.4266242980957031E-2</c:v>
                </c:pt>
                <c:pt idx="2257">
                  <c:v>-0.10674190521240234</c:v>
                </c:pt>
                <c:pt idx="2258">
                  <c:v>-8.0613136291503906E-2</c:v>
                </c:pt>
                <c:pt idx="2259">
                  <c:v>9.8056793212890625E-2</c:v>
                </c:pt>
                <c:pt idx="2260">
                  <c:v>0.19471931457519531</c:v>
                </c:pt>
                <c:pt idx="2261">
                  <c:v>0.24735164642333984</c:v>
                </c:pt>
                <c:pt idx="2262">
                  <c:v>0.14420413970947266</c:v>
                </c:pt>
                <c:pt idx="2263">
                  <c:v>0.24447536468505859</c:v>
                </c:pt>
                <c:pt idx="2264">
                  <c:v>-0.25484085083007813</c:v>
                </c:pt>
                <c:pt idx="2265">
                  <c:v>-0.33021640777587891</c:v>
                </c:pt>
                <c:pt idx="2266">
                  <c:v>9.2678070068359375E-3</c:v>
                </c:pt>
                <c:pt idx="2267">
                  <c:v>-0.15238094329833984</c:v>
                </c:pt>
                <c:pt idx="2268">
                  <c:v>-3.6176681518554688E-2</c:v>
                </c:pt>
                <c:pt idx="2269">
                  <c:v>-8.7026596069335938E-2</c:v>
                </c:pt>
                <c:pt idx="2270">
                  <c:v>1.0460853576660156E-2</c:v>
                </c:pt>
                <c:pt idx="2271">
                  <c:v>0.20573234558105469</c:v>
                </c:pt>
                <c:pt idx="2272">
                  <c:v>0.14208602905273438</c:v>
                </c:pt>
                <c:pt idx="2273">
                  <c:v>7.2933197021484375E-2</c:v>
                </c:pt>
                <c:pt idx="2274">
                  <c:v>0.25288200378417969</c:v>
                </c:pt>
                <c:pt idx="2275">
                  <c:v>5.5456161499023438E-2</c:v>
                </c:pt>
                <c:pt idx="2276">
                  <c:v>0.11182308197021484</c:v>
                </c:pt>
                <c:pt idx="2277">
                  <c:v>-0.25719642639160156</c:v>
                </c:pt>
                <c:pt idx="2278">
                  <c:v>-0.15918731689453125</c:v>
                </c:pt>
                <c:pt idx="2279">
                  <c:v>-0.14215183258056641</c:v>
                </c:pt>
                <c:pt idx="2280">
                  <c:v>-0.16804790496826172</c:v>
                </c:pt>
                <c:pt idx="2281">
                  <c:v>-4.449462890625E-2</c:v>
                </c:pt>
                <c:pt idx="2282">
                  <c:v>3.3235549926757813E-3</c:v>
                </c:pt>
                <c:pt idx="2283">
                  <c:v>6.1025619506835938E-3</c:v>
                </c:pt>
                <c:pt idx="2284">
                  <c:v>-4.3096542358398438E-2</c:v>
                </c:pt>
                <c:pt idx="2285">
                  <c:v>1.691436767578125E-2</c:v>
                </c:pt>
                <c:pt idx="2286">
                  <c:v>7.9393386840820313E-2</c:v>
                </c:pt>
                <c:pt idx="2287">
                  <c:v>0.14497756958007813</c:v>
                </c:pt>
                <c:pt idx="2288">
                  <c:v>0.30238151550292969</c:v>
                </c:pt>
                <c:pt idx="2289">
                  <c:v>0.26108074188232422</c:v>
                </c:pt>
                <c:pt idx="2290">
                  <c:v>0.24478912353515625</c:v>
                </c:pt>
                <c:pt idx="2291">
                  <c:v>0.29224681854248047</c:v>
                </c:pt>
                <c:pt idx="2292">
                  <c:v>0.36677074432373047</c:v>
                </c:pt>
                <c:pt idx="2293">
                  <c:v>0.42110633850097656</c:v>
                </c:pt>
                <c:pt idx="2294">
                  <c:v>-0.31131839752197266</c:v>
                </c:pt>
                <c:pt idx="2295">
                  <c:v>-0.16733074188232422</c:v>
                </c:pt>
                <c:pt idx="2296">
                  <c:v>-0.13490581512451172</c:v>
                </c:pt>
                <c:pt idx="2297">
                  <c:v>-0.27667903900146484</c:v>
                </c:pt>
                <c:pt idx="2298">
                  <c:v>-9.7970962524414063E-2</c:v>
                </c:pt>
                <c:pt idx="2299">
                  <c:v>-0.38711738586425781</c:v>
                </c:pt>
                <c:pt idx="2300">
                  <c:v>0.12469863891601563</c:v>
                </c:pt>
                <c:pt idx="2301">
                  <c:v>0.21515941619873047</c:v>
                </c:pt>
                <c:pt idx="2302">
                  <c:v>-0.28944301605224609</c:v>
                </c:pt>
                <c:pt idx="2303">
                  <c:v>-0.56027889251708984</c:v>
                </c:pt>
                <c:pt idx="2304">
                  <c:v>-0.68332576751708984</c:v>
                </c:pt>
                <c:pt idx="2305">
                  <c:v>-0.6881561279296875</c:v>
                </c:pt>
                <c:pt idx="2306">
                  <c:v>-0.64496421813964844</c:v>
                </c:pt>
                <c:pt idx="2307">
                  <c:v>-0.38245010375976563</c:v>
                </c:pt>
                <c:pt idx="2308">
                  <c:v>6.7169189453125E-2</c:v>
                </c:pt>
                <c:pt idx="2309">
                  <c:v>0.15128707885742188</c:v>
                </c:pt>
                <c:pt idx="2310">
                  <c:v>0.13900566101074219</c:v>
                </c:pt>
                <c:pt idx="2311">
                  <c:v>0.14273262023925781</c:v>
                </c:pt>
                <c:pt idx="2312">
                  <c:v>0.45909976959228516</c:v>
                </c:pt>
                <c:pt idx="2313">
                  <c:v>0.62243843078613281</c:v>
                </c:pt>
                <c:pt idx="2314">
                  <c:v>0.71160507202148438</c:v>
                </c:pt>
                <c:pt idx="2315">
                  <c:v>0.66584205627441406</c:v>
                </c:pt>
                <c:pt idx="2316">
                  <c:v>0.34925746917724609</c:v>
                </c:pt>
                <c:pt idx="2317">
                  <c:v>0.26340866088867188</c:v>
                </c:pt>
                <c:pt idx="2318">
                  <c:v>0.60094451904296875</c:v>
                </c:pt>
                <c:pt idx="2319">
                  <c:v>0.89081573486328125</c:v>
                </c:pt>
                <c:pt idx="2320">
                  <c:v>-0.72564888000488281</c:v>
                </c:pt>
                <c:pt idx="2321">
                  <c:v>-0.59573459625244141</c:v>
                </c:pt>
                <c:pt idx="2322">
                  <c:v>-0.48926639556884766</c:v>
                </c:pt>
                <c:pt idx="2323">
                  <c:v>1.0455131530761719E-2</c:v>
                </c:pt>
                <c:pt idx="2324">
                  <c:v>-0.3619537353515625</c:v>
                </c:pt>
                <c:pt idx="2325">
                  <c:v>-0.22366237640380859</c:v>
                </c:pt>
                <c:pt idx="2326">
                  <c:v>0.2878265380859375</c:v>
                </c:pt>
                <c:pt idx="2327">
                  <c:v>-0.10146522521972656</c:v>
                </c:pt>
                <c:pt idx="2328">
                  <c:v>9.5021247863769531E-2</c:v>
                </c:pt>
                <c:pt idx="2329">
                  <c:v>-5.7138442993164063E-2</c:v>
                </c:pt>
                <c:pt idx="2330">
                  <c:v>-0.1829833984375</c:v>
                </c:pt>
                <c:pt idx="2331">
                  <c:v>-9.7193717956542969E-2</c:v>
                </c:pt>
                <c:pt idx="2332">
                  <c:v>-0.10154151916503906</c:v>
                </c:pt>
                <c:pt idx="2333">
                  <c:v>5.7254791259765625E-2</c:v>
                </c:pt>
                <c:pt idx="2334">
                  <c:v>-4.9510002136230469E-2</c:v>
                </c:pt>
                <c:pt idx="2335">
                  <c:v>-0.162628173828125</c:v>
                </c:pt>
                <c:pt idx="2336">
                  <c:v>3.5612106323242188E-2</c:v>
                </c:pt>
                <c:pt idx="2337">
                  <c:v>-2.3403167724609375E-3</c:v>
                </c:pt>
                <c:pt idx="2338">
                  <c:v>0.10746192932128906</c:v>
                </c:pt>
                <c:pt idx="2339">
                  <c:v>0.15360355377197266</c:v>
                </c:pt>
                <c:pt idx="2340">
                  <c:v>0.13865470886230469</c:v>
                </c:pt>
                <c:pt idx="2341">
                  <c:v>0.16074848175048828</c:v>
                </c:pt>
                <c:pt idx="2342">
                  <c:v>-0.29675865173339844</c:v>
                </c:pt>
                <c:pt idx="2343">
                  <c:v>-0.25270271301269531</c:v>
                </c:pt>
                <c:pt idx="2344">
                  <c:v>-0.30585765838623047</c:v>
                </c:pt>
                <c:pt idx="2345">
                  <c:v>-0.21439266204833984</c:v>
                </c:pt>
                <c:pt idx="2346">
                  <c:v>-0.15076351165771484</c:v>
                </c:pt>
                <c:pt idx="2347">
                  <c:v>-7.5100898742675781E-2</c:v>
                </c:pt>
                <c:pt idx="2348">
                  <c:v>0.11980342864990234</c:v>
                </c:pt>
                <c:pt idx="2349">
                  <c:v>0.27059650421142578</c:v>
                </c:pt>
                <c:pt idx="2350">
                  <c:v>0.21603012084960938</c:v>
                </c:pt>
                <c:pt idx="2351">
                  <c:v>0.13797092437744141</c:v>
                </c:pt>
                <c:pt idx="2352">
                  <c:v>-0.15476512908935547</c:v>
                </c:pt>
                <c:pt idx="2353">
                  <c:v>0.34334373474121094</c:v>
                </c:pt>
                <c:pt idx="2354">
                  <c:v>0.36259078979492188</c:v>
                </c:pt>
                <c:pt idx="2355">
                  <c:v>-0.12760448455810547</c:v>
                </c:pt>
                <c:pt idx="2356">
                  <c:v>-0.28789901733398438</c:v>
                </c:pt>
                <c:pt idx="2357">
                  <c:v>-8.650970458984375E-2</c:v>
                </c:pt>
                <c:pt idx="2358">
                  <c:v>-0.27746391296386719</c:v>
                </c:pt>
                <c:pt idx="2359">
                  <c:v>-0.39483070373535156</c:v>
                </c:pt>
                <c:pt idx="2360">
                  <c:v>-0.47008228302001953</c:v>
                </c:pt>
                <c:pt idx="2361">
                  <c:v>-0.67247867584228516</c:v>
                </c:pt>
                <c:pt idx="2362">
                  <c:v>0.26262283325195313</c:v>
                </c:pt>
                <c:pt idx="2363">
                  <c:v>0.38129138946533203</c:v>
                </c:pt>
                <c:pt idx="2364">
                  <c:v>0.44397354125976563</c:v>
                </c:pt>
                <c:pt idx="2365">
                  <c:v>0.39472579956054688</c:v>
                </c:pt>
                <c:pt idx="2366">
                  <c:v>0.37869358062744141</c:v>
                </c:pt>
                <c:pt idx="2367">
                  <c:v>0.45555591583251953</c:v>
                </c:pt>
                <c:pt idx="2368">
                  <c:v>-0.1026763916015625</c:v>
                </c:pt>
                <c:pt idx="2369">
                  <c:v>0.71998882293701172</c:v>
                </c:pt>
                <c:pt idx="2370">
                  <c:v>-0.39873218536376953</c:v>
                </c:pt>
                <c:pt idx="2371">
                  <c:v>0.61821460723876953</c:v>
                </c:pt>
                <c:pt idx="2372">
                  <c:v>-1.2408952713012695</c:v>
                </c:pt>
                <c:pt idx="2373">
                  <c:v>8.8822364807128906E-2</c:v>
                </c:pt>
                <c:pt idx="2374">
                  <c:v>2.6407241821289063E-3</c:v>
                </c:pt>
                <c:pt idx="2375">
                  <c:v>2.9939651489257813E-2</c:v>
                </c:pt>
                <c:pt idx="2376">
                  <c:v>-0.29082298278808594</c:v>
                </c:pt>
                <c:pt idx="2377">
                  <c:v>-0.39607810974121094</c:v>
                </c:pt>
                <c:pt idx="2378">
                  <c:v>0.27995586395263672</c:v>
                </c:pt>
                <c:pt idx="2379">
                  <c:v>0.40411090850830078</c:v>
                </c:pt>
                <c:pt idx="2380">
                  <c:v>0.28553581237792969</c:v>
                </c:pt>
                <c:pt idx="2381">
                  <c:v>0.11231613159179688</c:v>
                </c:pt>
                <c:pt idx="2382">
                  <c:v>-0.78925037384033203</c:v>
                </c:pt>
                <c:pt idx="2383">
                  <c:v>-0.22193813323974609</c:v>
                </c:pt>
                <c:pt idx="2384">
                  <c:v>-0.64976692199707031</c:v>
                </c:pt>
                <c:pt idx="2385">
                  <c:v>-0.65631961822509766</c:v>
                </c:pt>
                <c:pt idx="2386">
                  <c:v>3.5146713256835938E-2</c:v>
                </c:pt>
                <c:pt idx="2387">
                  <c:v>-1.2251853942871094E-2</c:v>
                </c:pt>
                <c:pt idx="2388">
                  <c:v>0.26118755340576172</c:v>
                </c:pt>
                <c:pt idx="2389">
                  <c:v>0.25203609466552734</c:v>
                </c:pt>
                <c:pt idx="2390">
                  <c:v>0.28915214538574219</c:v>
                </c:pt>
                <c:pt idx="2391">
                  <c:v>0.26382637023925781</c:v>
                </c:pt>
                <c:pt idx="2392">
                  <c:v>0.45246315002441406</c:v>
                </c:pt>
                <c:pt idx="2393">
                  <c:v>0.66339778900146484</c:v>
                </c:pt>
                <c:pt idx="2394">
                  <c:v>-0.27847003936767578</c:v>
                </c:pt>
                <c:pt idx="2395">
                  <c:v>-0.19234085083007813</c:v>
                </c:pt>
                <c:pt idx="2396">
                  <c:v>-0.14815616607666016</c:v>
                </c:pt>
                <c:pt idx="2397">
                  <c:v>-0.10037326812744141</c:v>
                </c:pt>
                <c:pt idx="2398">
                  <c:v>-0.16441917419433594</c:v>
                </c:pt>
                <c:pt idx="2399">
                  <c:v>-7.6612472534179688E-2</c:v>
                </c:pt>
                <c:pt idx="2400">
                  <c:v>-6.5173149108886719E-2</c:v>
                </c:pt>
                <c:pt idx="2401">
                  <c:v>-8.5381507873535156E-2</c:v>
                </c:pt>
                <c:pt idx="2402">
                  <c:v>0.14375019073486328</c:v>
                </c:pt>
                <c:pt idx="2403">
                  <c:v>0.27929115295410156</c:v>
                </c:pt>
                <c:pt idx="2404">
                  <c:v>0.157135009765625</c:v>
                </c:pt>
                <c:pt idx="2405">
                  <c:v>0.17807865142822266</c:v>
                </c:pt>
                <c:pt idx="2406">
                  <c:v>0.35267353057861328</c:v>
                </c:pt>
                <c:pt idx="2407">
                  <c:v>-3.0253410339355469E-2</c:v>
                </c:pt>
                <c:pt idx="2408">
                  <c:v>-0.16868400573730469</c:v>
                </c:pt>
                <c:pt idx="2409">
                  <c:v>0.48854351043701172</c:v>
                </c:pt>
                <c:pt idx="2410">
                  <c:v>-3.73077392578125E-3</c:v>
                </c:pt>
                <c:pt idx="2411">
                  <c:v>4.7212600708007813E-2</c:v>
                </c:pt>
                <c:pt idx="2412">
                  <c:v>-0.16479206085205078</c:v>
                </c:pt>
                <c:pt idx="2413">
                  <c:v>-0.53763771057128906</c:v>
                </c:pt>
                <c:pt idx="2414">
                  <c:v>-0.17976856231689453</c:v>
                </c:pt>
                <c:pt idx="2415">
                  <c:v>-0.11502933502197266</c:v>
                </c:pt>
                <c:pt idx="2416">
                  <c:v>1.727294921875E-2</c:v>
                </c:pt>
                <c:pt idx="2417">
                  <c:v>8.5012435913085938E-2</c:v>
                </c:pt>
                <c:pt idx="2418">
                  <c:v>0.26206493377685547</c:v>
                </c:pt>
                <c:pt idx="2419">
                  <c:v>0.29978370666503906</c:v>
                </c:pt>
                <c:pt idx="2420">
                  <c:v>-0.37998676300048828</c:v>
                </c:pt>
                <c:pt idx="2421">
                  <c:v>-0.27385807037353516</c:v>
                </c:pt>
                <c:pt idx="2422">
                  <c:v>-2.3870468139648438E-3</c:v>
                </c:pt>
                <c:pt idx="2423">
                  <c:v>-4.1566848754882813E-2</c:v>
                </c:pt>
                <c:pt idx="2424">
                  <c:v>-0.11642265319824219</c:v>
                </c:pt>
                <c:pt idx="2425">
                  <c:v>-7.469940185546875E-2</c:v>
                </c:pt>
                <c:pt idx="2426">
                  <c:v>2.4232864379882813E-2</c:v>
                </c:pt>
                <c:pt idx="2427">
                  <c:v>0.12173271179199219</c:v>
                </c:pt>
                <c:pt idx="2428">
                  <c:v>0.12930488586425781</c:v>
                </c:pt>
                <c:pt idx="2429">
                  <c:v>6.5545082092285156E-2</c:v>
                </c:pt>
                <c:pt idx="2430">
                  <c:v>0.34966754913330078</c:v>
                </c:pt>
                <c:pt idx="2431">
                  <c:v>0.10997867584228516</c:v>
                </c:pt>
                <c:pt idx="2432">
                  <c:v>8.8459014892578125E-2</c:v>
                </c:pt>
                <c:pt idx="2433">
                  <c:v>-7.6236724853515625E-3</c:v>
                </c:pt>
                <c:pt idx="2434">
                  <c:v>1.4521598815917969E-2</c:v>
                </c:pt>
                <c:pt idx="2435">
                  <c:v>0.23257732391357422</c:v>
                </c:pt>
                <c:pt idx="2436">
                  <c:v>0.36592197418212891</c:v>
                </c:pt>
                <c:pt idx="2437">
                  <c:v>-0.37932777404785156</c:v>
                </c:pt>
                <c:pt idx="2438">
                  <c:v>9.0501785278320313E-2</c:v>
                </c:pt>
                <c:pt idx="2439">
                  <c:v>-0.51200389862060547</c:v>
                </c:pt>
                <c:pt idx="2440">
                  <c:v>0.19183349609375</c:v>
                </c:pt>
                <c:pt idx="2441">
                  <c:v>0.17338085174560547</c:v>
                </c:pt>
                <c:pt idx="2442">
                  <c:v>-4.8839569091796875E-2</c:v>
                </c:pt>
                <c:pt idx="2443">
                  <c:v>7.6452255249023438E-2</c:v>
                </c:pt>
                <c:pt idx="2444">
                  <c:v>-0.10674285888671875</c:v>
                </c:pt>
                <c:pt idx="2445">
                  <c:v>-9.0645790100097656E-2</c:v>
                </c:pt>
                <c:pt idx="2446">
                  <c:v>-0.35859775543212891</c:v>
                </c:pt>
                <c:pt idx="2447">
                  <c:v>-0.22463893890380859</c:v>
                </c:pt>
                <c:pt idx="2448">
                  <c:v>-2.1734237670898438E-2</c:v>
                </c:pt>
                <c:pt idx="2449">
                  <c:v>0.15846443176269531</c:v>
                </c:pt>
                <c:pt idx="2450">
                  <c:v>4.2222023010253906E-2</c:v>
                </c:pt>
                <c:pt idx="2451">
                  <c:v>-0.40523147583007813</c:v>
                </c:pt>
                <c:pt idx="2452">
                  <c:v>5.9685707092285156E-2</c:v>
                </c:pt>
                <c:pt idx="2453">
                  <c:v>-9.0168952941894531E-2</c:v>
                </c:pt>
                <c:pt idx="2454">
                  <c:v>7.472991943359375E-2</c:v>
                </c:pt>
                <c:pt idx="2455">
                  <c:v>0.10364818572998047</c:v>
                </c:pt>
                <c:pt idx="2456">
                  <c:v>0.1911163330078125</c:v>
                </c:pt>
                <c:pt idx="2457">
                  <c:v>0.20188522338867188</c:v>
                </c:pt>
                <c:pt idx="2458">
                  <c:v>0.26862525939941406</c:v>
                </c:pt>
                <c:pt idx="2459">
                  <c:v>-0.11843299865722656</c:v>
                </c:pt>
                <c:pt idx="2460">
                  <c:v>-0.1304168701171875</c:v>
                </c:pt>
                <c:pt idx="2461">
                  <c:v>-3.0392646789550781E-2</c:v>
                </c:pt>
                <c:pt idx="2462">
                  <c:v>-0.17173004150390625</c:v>
                </c:pt>
                <c:pt idx="2463">
                  <c:v>-0.21301937103271484</c:v>
                </c:pt>
                <c:pt idx="2464">
                  <c:v>-1.2540817260742188E-2</c:v>
                </c:pt>
                <c:pt idx="2465">
                  <c:v>-0.11840438842773438</c:v>
                </c:pt>
                <c:pt idx="2466">
                  <c:v>-8.8047981262207031E-2</c:v>
                </c:pt>
                <c:pt idx="2467">
                  <c:v>7.8185081481933594E-2</c:v>
                </c:pt>
                <c:pt idx="2468">
                  <c:v>0.16171455383300781</c:v>
                </c:pt>
                <c:pt idx="2469">
                  <c:v>0.10045719146728516</c:v>
                </c:pt>
                <c:pt idx="2470">
                  <c:v>0.30775737762451172</c:v>
                </c:pt>
                <c:pt idx="2471">
                  <c:v>0.23487377166748047</c:v>
                </c:pt>
                <c:pt idx="2472">
                  <c:v>-0.53982925415039063</c:v>
                </c:pt>
                <c:pt idx="2473">
                  <c:v>-0.287353515625</c:v>
                </c:pt>
                <c:pt idx="2474">
                  <c:v>-0.17834854125976563</c:v>
                </c:pt>
                <c:pt idx="2475">
                  <c:v>-0.17950057983398438</c:v>
                </c:pt>
                <c:pt idx="2476">
                  <c:v>-7.468414306640625E-2</c:v>
                </c:pt>
                <c:pt idx="2477">
                  <c:v>-2.4305343627929688E-2</c:v>
                </c:pt>
                <c:pt idx="2478">
                  <c:v>0.16191291809082031</c:v>
                </c:pt>
                <c:pt idx="2479">
                  <c:v>0.14120960235595703</c:v>
                </c:pt>
                <c:pt idx="2480">
                  <c:v>0.13149452209472656</c:v>
                </c:pt>
                <c:pt idx="2481">
                  <c:v>0.12445068359375</c:v>
                </c:pt>
                <c:pt idx="2482">
                  <c:v>0.22979831695556641</c:v>
                </c:pt>
                <c:pt idx="2483">
                  <c:v>0.23165130615234375</c:v>
                </c:pt>
                <c:pt idx="2484">
                  <c:v>0.26350975036621094</c:v>
                </c:pt>
                <c:pt idx="2485">
                  <c:v>-0.42096710205078125</c:v>
                </c:pt>
                <c:pt idx="2486">
                  <c:v>-0.45305728912353516</c:v>
                </c:pt>
                <c:pt idx="2487">
                  <c:v>-0.18553352355957031</c:v>
                </c:pt>
                <c:pt idx="2488">
                  <c:v>-0.11428165435791016</c:v>
                </c:pt>
                <c:pt idx="2489">
                  <c:v>-0.16212749481201172</c:v>
                </c:pt>
                <c:pt idx="2490">
                  <c:v>-0.22273731231689453</c:v>
                </c:pt>
                <c:pt idx="2491">
                  <c:v>-3.0622482299804688E-2</c:v>
                </c:pt>
                <c:pt idx="2492">
                  <c:v>0.11091136932373047</c:v>
                </c:pt>
                <c:pt idx="2493">
                  <c:v>0.171783447265625</c:v>
                </c:pt>
                <c:pt idx="2494">
                  <c:v>0.13426113128662109</c:v>
                </c:pt>
                <c:pt idx="2495">
                  <c:v>0.31675148010253906</c:v>
                </c:pt>
                <c:pt idx="2496">
                  <c:v>0.37165260314941406</c:v>
                </c:pt>
                <c:pt idx="2497">
                  <c:v>0.48396396636962891</c:v>
                </c:pt>
                <c:pt idx="2498">
                  <c:v>-0.29774188995361328</c:v>
                </c:pt>
                <c:pt idx="2499">
                  <c:v>-0.20956611633300781</c:v>
                </c:pt>
                <c:pt idx="2500">
                  <c:v>-6.7644119262695313E-2</c:v>
                </c:pt>
                <c:pt idx="2501">
                  <c:v>-0.44682025909423828</c:v>
                </c:pt>
                <c:pt idx="2502">
                  <c:v>-0.14489459991455078</c:v>
                </c:pt>
                <c:pt idx="2503">
                  <c:v>-6.24542236328125E-2</c:v>
                </c:pt>
                <c:pt idx="2504">
                  <c:v>0.16915416717529297</c:v>
                </c:pt>
                <c:pt idx="2505">
                  <c:v>0.16489982604980469</c:v>
                </c:pt>
                <c:pt idx="2506">
                  <c:v>-9.3812942504882813E-2</c:v>
                </c:pt>
                <c:pt idx="2507">
                  <c:v>0.36057472229003906</c:v>
                </c:pt>
                <c:pt idx="2508">
                  <c:v>0.23997592926025391</c:v>
                </c:pt>
                <c:pt idx="2509">
                  <c:v>0.208831787109375</c:v>
                </c:pt>
                <c:pt idx="2510">
                  <c:v>0.17950057983398438</c:v>
                </c:pt>
                <c:pt idx="2511">
                  <c:v>-0.54118251800537109</c:v>
                </c:pt>
                <c:pt idx="2512">
                  <c:v>-0.41253471374511719</c:v>
                </c:pt>
                <c:pt idx="2513">
                  <c:v>-0.17591667175292969</c:v>
                </c:pt>
                <c:pt idx="2514">
                  <c:v>-0.47437381744384766</c:v>
                </c:pt>
                <c:pt idx="2515">
                  <c:v>-0.30405235290527344</c:v>
                </c:pt>
                <c:pt idx="2516">
                  <c:v>-0.12900257110595703</c:v>
                </c:pt>
                <c:pt idx="2517">
                  <c:v>-0.11190223693847656</c:v>
                </c:pt>
                <c:pt idx="2518">
                  <c:v>0.14897918701171875</c:v>
                </c:pt>
                <c:pt idx="2519">
                  <c:v>0.15110397338867188</c:v>
                </c:pt>
                <c:pt idx="2520">
                  <c:v>0.40916538238525391</c:v>
                </c:pt>
                <c:pt idx="2521">
                  <c:v>0.48992729187011719</c:v>
                </c:pt>
                <c:pt idx="2522">
                  <c:v>0.43246364593505859</c:v>
                </c:pt>
                <c:pt idx="2523">
                  <c:v>0.51732063293457031</c:v>
                </c:pt>
                <c:pt idx="2524">
                  <c:v>-0.17636775970458984</c:v>
                </c:pt>
                <c:pt idx="2525">
                  <c:v>-0.15422821044921875</c:v>
                </c:pt>
                <c:pt idx="2526">
                  <c:v>-0.35652732849121094</c:v>
                </c:pt>
                <c:pt idx="2527">
                  <c:v>-0.13749885559082031</c:v>
                </c:pt>
                <c:pt idx="2528">
                  <c:v>-0.18027877807617188</c:v>
                </c:pt>
                <c:pt idx="2529">
                  <c:v>-6.5669059753417969E-2</c:v>
                </c:pt>
                <c:pt idx="2530">
                  <c:v>-0.23073196411132813</c:v>
                </c:pt>
                <c:pt idx="2531">
                  <c:v>-0.10862255096435547</c:v>
                </c:pt>
                <c:pt idx="2532">
                  <c:v>0.15986061096191406</c:v>
                </c:pt>
                <c:pt idx="2533">
                  <c:v>0.29213142395019531</c:v>
                </c:pt>
                <c:pt idx="2534">
                  <c:v>0.35255527496337891</c:v>
                </c:pt>
                <c:pt idx="2535">
                  <c:v>0.32217216491699219</c:v>
                </c:pt>
                <c:pt idx="2536">
                  <c:v>0.28319931030273438</c:v>
                </c:pt>
                <c:pt idx="2537">
                  <c:v>0.42893123626708984</c:v>
                </c:pt>
                <c:pt idx="2538">
                  <c:v>0.44385051727294922</c:v>
                </c:pt>
                <c:pt idx="2539">
                  <c:v>0.41569137573242188</c:v>
                </c:pt>
                <c:pt idx="2540">
                  <c:v>0.43115234375</c:v>
                </c:pt>
                <c:pt idx="2541">
                  <c:v>0.22673416137695313</c:v>
                </c:pt>
                <c:pt idx="2542">
                  <c:v>-0.15720939636230469</c:v>
                </c:pt>
                <c:pt idx="2543">
                  <c:v>-0.14474678039550781</c:v>
                </c:pt>
                <c:pt idx="2544">
                  <c:v>-0.54884529113769531</c:v>
                </c:pt>
                <c:pt idx="2545">
                  <c:v>-0.48211479187011719</c:v>
                </c:pt>
                <c:pt idx="2546">
                  <c:v>-0.45855712890625</c:v>
                </c:pt>
                <c:pt idx="2547">
                  <c:v>-0.24553871154785156</c:v>
                </c:pt>
                <c:pt idx="2548">
                  <c:v>-0.10000991821289062</c:v>
                </c:pt>
                <c:pt idx="2549">
                  <c:v>0.19066810607910156</c:v>
                </c:pt>
                <c:pt idx="2550">
                  <c:v>0.12373542785644531</c:v>
                </c:pt>
                <c:pt idx="2551">
                  <c:v>0.47767925262451172</c:v>
                </c:pt>
                <c:pt idx="2552">
                  <c:v>0.222137451171875</c:v>
                </c:pt>
                <c:pt idx="2553">
                  <c:v>0.47860050201416016</c:v>
                </c:pt>
                <c:pt idx="2554">
                  <c:v>0.27888965606689453</c:v>
                </c:pt>
                <c:pt idx="2555">
                  <c:v>-0.31330966949462891</c:v>
                </c:pt>
                <c:pt idx="2556">
                  <c:v>-0.41418933868408203</c:v>
                </c:pt>
                <c:pt idx="2557">
                  <c:v>-0.51104450225830078</c:v>
                </c:pt>
                <c:pt idx="2558">
                  <c:v>-0.22337245941162109</c:v>
                </c:pt>
                <c:pt idx="2559">
                  <c:v>8.5172653198242188E-3</c:v>
                </c:pt>
                <c:pt idx="2560">
                  <c:v>0.20608997344970703</c:v>
                </c:pt>
                <c:pt idx="2561">
                  <c:v>0.16848182678222656</c:v>
                </c:pt>
                <c:pt idx="2562">
                  <c:v>-0.50221729278564453</c:v>
                </c:pt>
                <c:pt idx="2563">
                  <c:v>-0.74404811859130859</c:v>
                </c:pt>
                <c:pt idx="2564">
                  <c:v>-0.29226779937744141</c:v>
                </c:pt>
                <c:pt idx="2565">
                  <c:v>-3.2873153686523438E-2</c:v>
                </c:pt>
                <c:pt idx="2566">
                  <c:v>-0.52267169952392578</c:v>
                </c:pt>
                <c:pt idx="2567">
                  <c:v>9.6422195434570313E-2</c:v>
                </c:pt>
                <c:pt idx="2568">
                  <c:v>-9.1380119323730469E-2</c:v>
                </c:pt>
                <c:pt idx="2569">
                  <c:v>5.4834365844726563E-2</c:v>
                </c:pt>
                <c:pt idx="2570">
                  <c:v>4.4095993041992188E-2</c:v>
                </c:pt>
                <c:pt idx="2571">
                  <c:v>0.17108726501464844</c:v>
                </c:pt>
                <c:pt idx="2572">
                  <c:v>0.18101978302001953</c:v>
                </c:pt>
                <c:pt idx="2573">
                  <c:v>0.45460987091064453</c:v>
                </c:pt>
                <c:pt idx="2574">
                  <c:v>0.19229507446289063</c:v>
                </c:pt>
                <c:pt idx="2575">
                  <c:v>0.4888763427734375</c:v>
                </c:pt>
                <c:pt idx="2576">
                  <c:v>0.58208608627319336</c:v>
                </c:pt>
                <c:pt idx="2577">
                  <c:v>-1.9736418724060059</c:v>
                </c:pt>
                <c:pt idx="2578">
                  <c:v>0.55746984481811523</c:v>
                </c:pt>
                <c:pt idx="2579">
                  <c:v>0.4131159782409668</c:v>
                </c:pt>
                <c:pt idx="2580">
                  <c:v>1.0585589408874512</c:v>
                </c:pt>
                <c:pt idx="2581">
                  <c:v>0.34400415420532227</c:v>
                </c:pt>
                <c:pt idx="2582">
                  <c:v>1.1234879493713379</c:v>
                </c:pt>
                <c:pt idx="2583">
                  <c:v>-0.60322761535644531</c:v>
                </c:pt>
                <c:pt idx="2584">
                  <c:v>-0.42530441284179688</c:v>
                </c:pt>
                <c:pt idx="2585">
                  <c:v>-0.16362476348876953</c:v>
                </c:pt>
                <c:pt idx="2586">
                  <c:v>-9.2825889587402344E-2</c:v>
                </c:pt>
                <c:pt idx="2587">
                  <c:v>2.4767875671386719E-2</c:v>
                </c:pt>
                <c:pt idx="2588">
                  <c:v>8.6071014404296875E-2</c:v>
                </c:pt>
                <c:pt idx="2589">
                  <c:v>0.15883922576904297</c:v>
                </c:pt>
                <c:pt idx="2590">
                  <c:v>0.12117671966552734</c:v>
                </c:pt>
                <c:pt idx="2591">
                  <c:v>0.17063522338867188</c:v>
                </c:pt>
                <c:pt idx="2592">
                  <c:v>0.15917491912841797</c:v>
                </c:pt>
                <c:pt idx="2593">
                  <c:v>0.19439029693603516</c:v>
                </c:pt>
                <c:pt idx="2594">
                  <c:v>0.20091342926025391</c:v>
                </c:pt>
                <c:pt idx="2595">
                  <c:v>0.16901206970214844</c:v>
                </c:pt>
                <c:pt idx="2596">
                  <c:v>-0.56667613983154297</c:v>
                </c:pt>
                <c:pt idx="2597">
                  <c:v>-0.37191104888916016</c:v>
                </c:pt>
                <c:pt idx="2598">
                  <c:v>-0.24624538421630859</c:v>
                </c:pt>
                <c:pt idx="2599">
                  <c:v>-2.704620361328125E-3</c:v>
                </c:pt>
                <c:pt idx="2600">
                  <c:v>0.15263938903808594</c:v>
                </c:pt>
                <c:pt idx="2601">
                  <c:v>0.19859218597412109</c:v>
                </c:pt>
                <c:pt idx="2602">
                  <c:v>0.25661373138427734</c:v>
                </c:pt>
                <c:pt idx="2603">
                  <c:v>0.36201667785644531</c:v>
                </c:pt>
                <c:pt idx="2604">
                  <c:v>-0.13206100463867188</c:v>
                </c:pt>
                <c:pt idx="2605">
                  <c:v>1.2619972229003906E-2</c:v>
                </c:pt>
                <c:pt idx="2606">
                  <c:v>0.13051605224609375</c:v>
                </c:pt>
                <c:pt idx="2607">
                  <c:v>6.0475349426269531E-2</c:v>
                </c:pt>
                <c:pt idx="2608">
                  <c:v>0.14612102508544922</c:v>
                </c:pt>
                <c:pt idx="2609">
                  <c:v>-0.74768543243408203</c:v>
                </c:pt>
                <c:pt idx="2610">
                  <c:v>-0.49855613708496094</c:v>
                </c:pt>
                <c:pt idx="2611">
                  <c:v>-0.28600120544433594</c:v>
                </c:pt>
                <c:pt idx="2612">
                  <c:v>-0.29418277740478516</c:v>
                </c:pt>
                <c:pt idx="2613">
                  <c:v>-0.11142539978027344</c:v>
                </c:pt>
                <c:pt idx="2614">
                  <c:v>0.12624931335449219</c:v>
                </c:pt>
                <c:pt idx="2615">
                  <c:v>0.19111919403076172</c:v>
                </c:pt>
                <c:pt idx="2616">
                  <c:v>0.12995052337646484</c:v>
                </c:pt>
                <c:pt idx="2617">
                  <c:v>4.7509193420410156E-2</c:v>
                </c:pt>
                <c:pt idx="2618">
                  <c:v>0.1440887451171875</c:v>
                </c:pt>
                <c:pt idx="2619">
                  <c:v>0.41747379302978516</c:v>
                </c:pt>
                <c:pt idx="2620">
                  <c:v>0.42825412750244141</c:v>
                </c:pt>
                <c:pt idx="2621">
                  <c:v>0.45320034027099609</c:v>
                </c:pt>
                <c:pt idx="2622">
                  <c:v>-0.19451999664306641</c:v>
                </c:pt>
                <c:pt idx="2623">
                  <c:v>-0.23439121246337891</c:v>
                </c:pt>
                <c:pt idx="2624">
                  <c:v>-0.19760799407958984</c:v>
                </c:pt>
                <c:pt idx="2625">
                  <c:v>-3.5907745361328125E-2</c:v>
                </c:pt>
                <c:pt idx="2626">
                  <c:v>-4.7601699829101563E-2</c:v>
                </c:pt>
                <c:pt idx="2627">
                  <c:v>-4.787445068359375E-2</c:v>
                </c:pt>
                <c:pt idx="2628">
                  <c:v>2.6239395141601563E-2</c:v>
                </c:pt>
                <c:pt idx="2629">
                  <c:v>-1.2800216674804688E-2</c:v>
                </c:pt>
                <c:pt idx="2630">
                  <c:v>8.4439277648925781E-2</c:v>
                </c:pt>
                <c:pt idx="2631">
                  <c:v>6.7472457885742188E-2</c:v>
                </c:pt>
                <c:pt idx="2632">
                  <c:v>0.14911079406738281</c:v>
                </c:pt>
                <c:pt idx="2633">
                  <c:v>0.18925094604492188</c:v>
                </c:pt>
                <c:pt idx="2634">
                  <c:v>0.25419425964355469</c:v>
                </c:pt>
                <c:pt idx="2635">
                  <c:v>-0.52908992767333984</c:v>
                </c:pt>
                <c:pt idx="2636">
                  <c:v>-1.5853948593139648</c:v>
                </c:pt>
                <c:pt idx="2637">
                  <c:v>-0.81026649475097656</c:v>
                </c:pt>
                <c:pt idx="2638">
                  <c:v>-0.74016857147216797</c:v>
                </c:pt>
                <c:pt idx="2639">
                  <c:v>-0.55844211578369141</c:v>
                </c:pt>
                <c:pt idx="2640">
                  <c:v>-0.35627651214599609</c:v>
                </c:pt>
                <c:pt idx="2641">
                  <c:v>0.42280864715576172</c:v>
                </c:pt>
                <c:pt idx="2642">
                  <c:v>0.48636436462402344</c:v>
                </c:pt>
                <c:pt idx="2643">
                  <c:v>0.40536880493164063</c:v>
                </c:pt>
                <c:pt idx="2644">
                  <c:v>0.67009067535400391</c:v>
                </c:pt>
                <c:pt idx="2645">
                  <c:v>0.88282299041748047</c:v>
                </c:pt>
                <c:pt idx="2646">
                  <c:v>0.85235500335693359</c:v>
                </c:pt>
                <c:pt idx="2647">
                  <c:v>0.85982418060302734</c:v>
                </c:pt>
                <c:pt idx="2648">
                  <c:v>-0.60401058197021484</c:v>
                </c:pt>
                <c:pt idx="2649">
                  <c:v>-0.46998023986816406</c:v>
                </c:pt>
                <c:pt idx="2650">
                  <c:v>-0.35102272033691406</c:v>
                </c:pt>
                <c:pt idx="2651">
                  <c:v>-0.13536453247070313</c:v>
                </c:pt>
                <c:pt idx="2652">
                  <c:v>-7.2381973266601563E-2</c:v>
                </c:pt>
                <c:pt idx="2653">
                  <c:v>2.5528907775878906E-2</c:v>
                </c:pt>
                <c:pt idx="2654">
                  <c:v>0.11481857299804688</c:v>
                </c:pt>
                <c:pt idx="2655">
                  <c:v>0.23962688446044922</c:v>
                </c:pt>
                <c:pt idx="2656">
                  <c:v>0.32927513122558594</c:v>
                </c:pt>
                <c:pt idx="2657">
                  <c:v>0.26897716522216797</c:v>
                </c:pt>
                <c:pt idx="2658">
                  <c:v>0.32360553741455078</c:v>
                </c:pt>
                <c:pt idx="2659">
                  <c:v>0.40332317352294922</c:v>
                </c:pt>
                <c:pt idx="2660">
                  <c:v>-7.2397232055664063E-2</c:v>
                </c:pt>
                <c:pt idx="2661">
                  <c:v>-0.32620906829833984</c:v>
                </c:pt>
                <c:pt idx="2662">
                  <c:v>-0.37961959838867188</c:v>
                </c:pt>
                <c:pt idx="2663">
                  <c:v>-0.34416007995605469</c:v>
                </c:pt>
                <c:pt idx="2664">
                  <c:v>-0.15952110290527344</c:v>
                </c:pt>
                <c:pt idx="2665">
                  <c:v>-0.11607837677001953</c:v>
                </c:pt>
                <c:pt idx="2666">
                  <c:v>-2.9059410095214844E-2</c:v>
                </c:pt>
                <c:pt idx="2667">
                  <c:v>9.6599578857421875E-2</c:v>
                </c:pt>
                <c:pt idx="2668">
                  <c:v>0.16950130462646484</c:v>
                </c:pt>
                <c:pt idx="2669">
                  <c:v>0.17061996459960938</c:v>
                </c:pt>
                <c:pt idx="2670">
                  <c:v>0.18551445007324219</c:v>
                </c:pt>
                <c:pt idx="2671">
                  <c:v>0.24827861785888672</c:v>
                </c:pt>
                <c:pt idx="2672">
                  <c:v>0.25589179992675781</c:v>
                </c:pt>
                <c:pt idx="2673">
                  <c:v>0.22824382781982422</c:v>
                </c:pt>
                <c:pt idx="2674">
                  <c:v>-1.006749153137207</c:v>
                </c:pt>
                <c:pt idx="2675">
                  <c:v>-0.66793155670166016</c:v>
                </c:pt>
                <c:pt idx="2676">
                  <c:v>-0.39686298370361328</c:v>
                </c:pt>
                <c:pt idx="2677">
                  <c:v>-7.8524589538574219E-2</c:v>
                </c:pt>
                <c:pt idx="2678">
                  <c:v>-0.12483882904052734</c:v>
                </c:pt>
                <c:pt idx="2679">
                  <c:v>4.7855377197265625E-2</c:v>
                </c:pt>
                <c:pt idx="2680">
                  <c:v>0.21785068511962891</c:v>
                </c:pt>
                <c:pt idx="2681">
                  <c:v>6.0506820678710938E-2</c:v>
                </c:pt>
                <c:pt idx="2682">
                  <c:v>0.25596714019775391</c:v>
                </c:pt>
                <c:pt idx="2683">
                  <c:v>0.32427787780761719</c:v>
                </c:pt>
                <c:pt idx="2684">
                  <c:v>0.53054046630859375</c:v>
                </c:pt>
                <c:pt idx="2685">
                  <c:v>0.47338485717773438</c:v>
                </c:pt>
                <c:pt idx="2686">
                  <c:v>0.36452102661132813</c:v>
                </c:pt>
                <c:pt idx="2687">
                  <c:v>-1.302065372467041</c:v>
                </c:pt>
              </c:numCache>
            </c:numRef>
          </c:yVal>
          <c:smooth val="0"/>
        </c:ser>
        <c:dLbls>
          <c:showLegendKey val="0"/>
          <c:showVal val="0"/>
          <c:showCatName val="0"/>
          <c:showSerName val="0"/>
          <c:showPercent val="0"/>
          <c:showBubbleSize val="0"/>
        </c:dLbls>
        <c:axId val="57543680"/>
        <c:axId val="57550720"/>
      </c:scatterChart>
      <c:scatterChart>
        <c:scatterStyle val="lineMarker"/>
        <c:varyColors val="0"/>
        <c:ser>
          <c:idx val="1"/>
          <c:order val="1"/>
          <c:tx>
            <c:strRef>
              <c:f>'Log LP and IQR'!$A$1</c:f>
              <c:strCache>
                <c:ptCount val="1"/>
                <c:pt idx="0">
                  <c:v>mg_lnlp</c:v>
                </c:pt>
              </c:strCache>
            </c:strRef>
          </c:tx>
          <c:spPr>
            <a:ln w="28575">
              <a:noFill/>
            </a:ln>
          </c:spPr>
          <c:marker>
            <c:symbol val="diamond"/>
            <c:size val="7"/>
            <c:spPr>
              <a:solidFill>
                <a:srgbClr val="8CA0B3"/>
              </a:solidFill>
              <a:ln>
                <a:solidFill>
                  <a:srgbClr val="8CA0B3"/>
                </a:solidFill>
              </a:ln>
            </c:spPr>
          </c:marker>
          <c:trendline>
            <c:spPr>
              <a:ln w="28575">
                <a:solidFill>
                  <a:srgbClr val="004A80"/>
                </a:solidFill>
              </a:ln>
            </c:spPr>
            <c:trendlineType val="linear"/>
            <c:dispRSqr val="0"/>
            <c:dispEq val="0"/>
          </c:trendline>
          <c:xVal>
            <c:numRef>
              <c:f>'Log LP and IQR'!$B$2:$B$2689</c:f>
              <c:numCache>
                <c:formatCode>General</c:formatCode>
                <c:ptCount val="2688"/>
                <c:pt idx="0">
                  <c:v>-0.59778690338134766</c:v>
                </c:pt>
                <c:pt idx="1">
                  <c:v>-0.38899898529052734</c:v>
                </c:pt>
                <c:pt idx="2">
                  <c:v>-5.5649280548095703E-2</c:v>
                </c:pt>
                <c:pt idx="3">
                  <c:v>0.15378642082214355</c:v>
                </c:pt>
                <c:pt idx="4">
                  <c:v>-0.12334489822387695</c:v>
                </c:pt>
                <c:pt idx="5">
                  <c:v>0.10753726959228516</c:v>
                </c:pt>
                <c:pt idx="6">
                  <c:v>-0.40767836570739746</c:v>
                </c:pt>
                <c:pt idx="7">
                  <c:v>-8.4438323974609375E-2</c:v>
                </c:pt>
                <c:pt idx="8">
                  <c:v>0.3254544734954834</c:v>
                </c:pt>
                <c:pt idx="9">
                  <c:v>0.57560420036315918</c:v>
                </c:pt>
                <c:pt idx="10">
                  <c:v>0.35669207572937012</c:v>
                </c:pt>
                <c:pt idx="11">
                  <c:v>0.15323948860168457</c:v>
                </c:pt>
                <c:pt idx="12">
                  <c:v>-1.4415740966796875E-2</c:v>
                </c:pt>
                <c:pt idx="13">
                  <c:v>0.66787528991699219</c:v>
                </c:pt>
                <c:pt idx="14">
                  <c:v>-0.37697076797485352</c:v>
                </c:pt>
                <c:pt idx="15">
                  <c:v>-0.16794109344482422</c:v>
                </c:pt>
                <c:pt idx="16">
                  <c:v>0.39660167694091797</c:v>
                </c:pt>
                <c:pt idx="17">
                  <c:v>0.16058015823364258</c:v>
                </c:pt>
                <c:pt idx="18">
                  <c:v>9.2439889907836914E-2</c:v>
                </c:pt>
                <c:pt idx="19">
                  <c:v>-0.1453557014465332</c:v>
                </c:pt>
                <c:pt idx="20">
                  <c:v>0.3405144214630127</c:v>
                </c:pt>
                <c:pt idx="21">
                  <c:v>0.22274422645568848</c:v>
                </c:pt>
                <c:pt idx="22">
                  <c:v>0.47680354118347168</c:v>
                </c:pt>
                <c:pt idx="23">
                  <c:v>-0.40001463890075684</c:v>
                </c:pt>
                <c:pt idx="24">
                  <c:v>-0.52594637870788574</c:v>
                </c:pt>
                <c:pt idx="25">
                  <c:v>-0.74133205413818359</c:v>
                </c:pt>
                <c:pt idx="26">
                  <c:v>0.24202752113342285</c:v>
                </c:pt>
                <c:pt idx="27">
                  <c:v>9.6198320388793945E-2</c:v>
                </c:pt>
                <c:pt idx="28">
                  <c:v>-0.1543428897857666</c:v>
                </c:pt>
                <c:pt idx="29">
                  <c:v>1.0017518997192383</c:v>
                </c:pt>
                <c:pt idx="30">
                  <c:v>0.24542808532714844</c:v>
                </c:pt>
                <c:pt idx="31">
                  <c:v>7.4714422225952148E-2</c:v>
                </c:pt>
                <c:pt idx="32">
                  <c:v>0.20392751693725586</c:v>
                </c:pt>
                <c:pt idx="33">
                  <c:v>-0.24201488494873047</c:v>
                </c:pt>
                <c:pt idx="34">
                  <c:v>-0.22284507751464844</c:v>
                </c:pt>
                <c:pt idx="35">
                  <c:v>-0.10167980194091797</c:v>
                </c:pt>
                <c:pt idx="36">
                  <c:v>-0.31081867218017578</c:v>
                </c:pt>
                <c:pt idx="37">
                  <c:v>-0.53769230842590332</c:v>
                </c:pt>
                <c:pt idx="38">
                  <c:v>-0.29465270042419434</c:v>
                </c:pt>
                <c:pt idx="39">
                  <c:v>0.15041637420654297</c:v>
                </c:pt>
                <c:pt idx="40">
                  <c:v>2.0058040618896484</c:v>
                </c:pt>
                <c:pt idx="41">
                  <c:v>-5.7435989379882813E-2</c:v>
                </c:pt>
                <c:pt idx="42">
                  <c:v>0.91499805450439453</c:v>
                </c:pt>
                <c:pt idx="43">
                  <c:v>0.49107027053833008</c:v>
                </c:pt>
                <c:pt idx="44">
                  <c:v>0.27071475982666016</c:v>
                </c:pt>
                <c:pt idx="45">
                  <c:v>-1.0104179382324219E-3</c:v>
                </c:pt>
                <c:pt idx="46">
                  <c:v>-0.55637598037719727</c:v>
                </c:pt>
                <c:pt idx="47">
                  <c:v>-0.41793942451477051</c:v>
                </c:pt>
                <c:pt idx="48">
                  <c:v>-0.4559321403503418</c:v>
                </c:pt>
                <c:pt idx="49">
                  <c:v>-0.88158988952636719</c:v>
                </c:pt>
                <c:pt idx="50">
                  <c:v>-0.40585565567016602</c:v>
                </c:pt>
                <c:pt idx="51">
                  <c:v>-1.0568642616271973</c:v>
                </c:pt>
                <c:pt idx="52">
                  <c:v>-0.49371910095214844</c:v>
                </c:pt>
                <c:pt idx="53">
                  <c:v>0.50476717948913574</c:v>
                </c:pt>
                <c:pt idx="54">
                  <c:v>3.1781847476959229</c:v>
                </c:pt>
                <c:pt idx="55">
                  <c:v>-1.0643703937530518</c:v>
                </c:pt>
                <c:pt idx="56">
                  <c:v>0.91716885566711426</c:v>
                </c:pt>
                <c:pt idx="57">
                  <c:v>-0.56071996688842773</c:v>
                </c:pt>
                <c:pt idx="58">
                  <c:v>-0.44151520729064941</c:v>
                </c:pt>
                <c:pt idx="59">
                  <c:v>0.60735201835632324</c:v>
                </c:pt>
                <c:pt idx="60">
                  <c:v>0.7115027904510498</c:v>
                </c:pt>
                <c:pt idx="61">
                  <c:v>-0.47564005851745605</c:v>
                </c:pt>
                <c:pt idx="62">
                  <c:v>-1.1760842800140381</c:v>
                </c:pt>
                <c:pt idx="63">
                  <c:v>-0.70406627655029297</c:v>
                </c:pt>
                <c:pt idx="64">
                  <c:v>-1.0028605461120605</c:v>
                </c:pt>
                <c:pt idx="65">
                  <c:v>-6.0191869735717773E-2</c:v>
                </c:pt>
                <c:pt idx="66">
                  <c:v>-0.61232781410217285</c:v>
                </c:pt>
                <c:pt idx="67">
                  <c:v>0.40450191497802734</c:v>
                </c:pt>
                <c:pt idx="68">
                  <c:v>0.20672702789306641</c:v>
                </c:pt>
                <c:pt idx="69">
                  <c:v>-0.32797002792358398</c:v>
                </c:pt>
                <c:pt idx="70">
                  <c:v>0.45662736892700195</c:v>
                </c:pt>
                <c:pt idx="71">
                  <c:v>0.10579323768615723</c:v>
                </c:pt>
                <c:pt idx="72">
                  <c:v>0.48023319244384766</c:v>
                </c:pt>
                <c:pt idx="73">
                  <c:v>0.10037732124328613</c:v>
                </c:pt>
                <c:pt idx="74">
                  <c:v>-0.22949981689453125</c:v>
                </c:pt>
                <c:pt idx="75">
                  <c:v>0.14550280570983887</c:v>
                </c:pt>
                <c:pt idx="76">
                  <c:v>-9.8514318466186523E-2</c:v>
                </c:pt>
                <c:pt idx="77">
                  <c:v>-0.57125997543334961</c:v>
                </c:pt>
                <c:pt idx="78">
                  <c:v>0.10141468048095703</c:v>
                </c:pt>
                <c:pt idx="79">
                  <c:v>0.55214166641235352</c:v>
                </c:pt>
                <c:pt idx="80">
                  <c:v>0.87714481353759766</c:v>
                </c:pt>
                <c:pt idx="81">
                  <c:v>0.29807329177856445</c:v>
                </c:pt>
                <c:pt idx="82">
                  <c:v>0.19449758529663086</c:v>
                </c:pt>
                <c:pt idx="83">
                  <c:v>-0.85783481597900391</c:v>
                </c:pt>
                <c:pt idx="84">
                  <c:v>-0.53702116012573242</c:v>
                </c:pt>
                <c:pt idx="85">
                  <c:v>0.17742347717285156</c:v>
                </c:pt>
                <c:pt idx="86">
                  <c:v>0.3560032844543457</c:v>
                </c:pt>
                <c:pt idx="87">
                  <c:v>-0.31408572196960449</c:v>
                </c:pt>
                <c:pt idx="88">
                  <c:v>0.10541224479675293</c:v>
                </c:pt>
                <c:pt idx="89">
                  <c:v>-0.31768655776977539</c:v>
                </c:pt>
                <c:pt idx="90">
                  <c:v>-0.6354820728302002</c:v>
                </c:pt>
                <c:pt idx="91">
                  <c:v>-0.92673730850219727</c:v>
                </c:pt>
                <c:pt idx="92">
                  <c:v>-0.55704736709594727</c:v>
                </c:pt>
                <c:pt idx="93">
                  <c:v>-0.5021214485168457</c:v>
                </c:pt>
                <c:pt idx="94">
                  <c:v>-2.1038374900817871</c:v>
                </c:pt>
                <c:pt idx="95">
                  <c:v>-2.4361014366149902</c:v>
                </c:pt>
                <c:pt idx="96">
                  <c:v>-1.6004724502563477</c:v>
                </c:pt>
                <c:pt idx="97">
                  <c:v>-2.8739736080169678</c:v>
                </c:pt>
                <c:pt idx="98">
                  <c:v>3.7637643814086914</c:v>
                </c:pt>
                <c:pt idx="99">
                  <c:v>-2.0485968589782715</c:v>
                </c:pt>
                <c:pt idx="100">
                  <c:v>0.93497133255004883</c:v>
                </c:pt>
                <c:pt idx="101">
                  <c:v>7.5415611267089844</c:v>
                </c:pt>
                <c:pt idx="102">
                  <c:v>1.0693488121032715</c:v>
                </c:pt>
                <c:pt idx="103">
                  <c:v>-0.26076078414916992</c:v>
                </c:pt>
                <c:pt idx="104">
                  <c:v>0.43140387535095215</c:v>
                </c:pt>
                <c:pt idx="105">
                  <c:v>0.20647144317626953</c:v>
                </c:pt>
                <c:pt idx="106">
                  <c:v>0.69485330581665039</c:v>
                </c:pt>
                <c:pt idx="107">
                  <c:v>0.16952896118164063</c:v>
                </c:pt>
                <c:pt idx="108">
                  <c:v>0.44017934799194336</c:v>
                </c:pt>
                <c:pt idx="109">
                  <c:v>0.45442533493041992</c:v>
                </c:pt>
                <c:pt idx="110">
                  <c:v>-0.14491438865661621</c:v>
                </c:pt>
                <c:pt idx="111">
                  <c:v>-0.34409475326538086</c:v>
                </c:pt>
                <c:pt idx="112">
                  <c:v>-0.16393685340881348</c:v>
                </c:pt>
                <c:pt idx="113">
                  <c:v>-0.81683683395385742</c:v>
                </c:pt>
                <c:pt idx="114">
                  <c:v>-0.40424489974975586</c:v>
                </c:pt>
                <c:pt idx="115">
                  <c:v>-0.15092349052429199</c:v>
                </c:pt>
                <c:pt idx="116">
                  <c:v>-0.37191128730773926</c:v>
                </c:pt>
                <c:pt idx="117">
                  <c:v>0.28420805931091309</c:v>
                </c:pt>
                <c:pt idx="118">
                  <c:v>-0.1538395881652832</c:v>
                </c:pt>
                <c:pt idx="119">
                  <c:v>0.27842164039611816</c:v>
                </c:pt>
                <c:pt idx="120">
                  <c:v>-0.13791441917419434</c:v>
                </c:pt>
                <c:pt idx="121">
                  <c:v>-3.3050775527954102E-2</c:v>
                </c:pt>
                <c:pt idx="122">
                  <c:v>-7.1673393249511719E-3</c:v>
                </c:pt>
                <c:pt idx="123">
                  <c:v>0.13416314125061035</c:v>
                </c:pt>
                <c:pt idx="124">
                  <c:v>-5.7948589324951172E-2</c:v>
                </c:pt>
                <c:pt idx="125">
                  <c:v>2.3460149765014648E-2</c:v>
                </c:pt>
                <c:pt idx="126">
                  <c:v>0.10695028305053711</c:v>
                </c:pt>
                <c:pt idx="127">
                  <c:v>-0.1267397403717041</c:v>
                </c:pt>
                <c:pt idx="128">
                  <c:v>-0.1440422534942627</c:v>
                </c:pt>
                <c:pt idx="129">
                  <c:v>-0.16649937629699707</c:v>
                </c:pt>
                <c:pt idx="130">
                  <c:v>0.1355431079864502</c:v>
                </c:pt>
                <c:pt idx="131">
                  <c:v>0.20029544830322266</c:v>
                </c:pt>
                <c:pt idx="132">
                  <c:v>0.27092719078063965</c:v>
                </c:pt>
                <c:pt idx="133">
                  <c:v>0.26776361465454102</c:v>
                </c:pt>
                <c:pt idx="134">
                  <c:v>7.0166110992431641E-2</c:v>
                </c:pt>
                <c:pt idx="135">
                  <c:v>0.32959079742431641</c:v>
                </c:pt>
                <c:pt idx="136">
                  <c:v>0.12577629089355469</c:v>
                </c:pt>
                <c:pt idx="137">
                  <c:v>-0.21767568588256836</c:v>
                </c:pt>
                <c:pt idx="138">
                  <c:v>-0.14876866340637207</c:v>
                </c:pt>
                <c:pt idx="139">
                  <c:v>-0.3964238166809082</c:v>
                </c:pt>
                <c:pt idx="140">
                  <c:v>-0.17820906639099121</c:v>
                </c:pt>
                <c:pt idx="141">
                  <c:v>-0.19350481033325195</c:v>
                </c:pt>
                <c:pt idx="142">
                  <c:v>-0.26548051834106445</c:v>
                </c:pt>
                <c:pt idx="143">
                  <c:v>0.16126537322998047</c:v>
                </c:pt>
                <c:pt idx="144">
                  <c:v>0.38705849647521973</c:v>
                </c:pt>
                <c:pt idx="145">
                  <c:v>0.18468427658081055</c:v>
                </c:pt>
                <c:pt idx="146">
                  <c:v>6.2031984329223633E-2</c:v>
                </c:pt>
                <c:pt idx="147">
                  <c:v>-2.0239353179931641E-2</c:v>
                </c:pt>
                <c:pt idx="148">
                  <c:v>-2.1002292633056641E-3</c:v>
                </c:pt>
                <c:pt idx="149">
                  <c:v>9.1187953948974609E-3</c:v>
                </c:pt>
                <c:pt idx="150">
                  <c:v>-4.7227382659912109E-2</c:v>
                </c:pt>
                <c:pt idx="151">
                  <c:v>-6.8850278854370117E-2</c:v>
                </c:pt>
                <c:pt idx="152">
                  <c:v>-0.12807226181030273</c:v>
                </c:pt>
                <c:pt idx="153">
                  <c:v>-8.331751823425293E-2</c:v>
                </c:pt>
                <c:pt idx="154">
                  <c:v>-0.21186113357543945</c:v>
                </c:pt>
                <c:pt idx="155">
                  <c:v>-0.2424921989440918</c:v>
                </c:pt>
                <c:pt idx="156">
                  <c:v>-9.8012447357177734E-2</c:v>
                </c:pt>
                <c:pt idx="157">
                  <c:v>-0.24629354476928711</c:v>
                </c:pt>
                <c:pt idx="158">
                  <c:v>0.18581819534301758</c:v>
                </c:pt>
                <c:pt idx="159">
                  <c:v>0.34852337837219238</c:v>
                </c:pt>
                <c:pt idx="160">
                  <c:v>1.2066965103149414</c:v>
                </c:pt>
                <c:pt idx="161">
                  <c:v>0.32222604751586914</c:v>
                </c:pt>
                <c:pt idx="162">
                  <c:v>-0.18741822242736816</c:v>
                </c:pt>
                <c:pt idx="163">
                  <c:v>-0.46951198577880859</c:v>
                </c:pt>
                <c:pt idx="164">
                  <c:v>-0.39858222007751465</c:v>
                </c:pt>
                <c:pt idx="165">
                  <c:v>-9.7330331802368164E-2</c:v>
                </c:pt>
                <c:pt idx="166">
                  <c:v>-0.30031800270080566</c:v>
                </c:pt>
                <c:pt idx="167">
                  <c:v>-4.6680450439453125E-2</c:v>
                </c:pt>
                <c:pt idx="168">
                  <c:v>-0.2191157341003418</c:v>
                </c:pt>
                <c:pt idx="169">
                  <c:v>0.22959709167480469</c:v>
                </c:pt>
                <c:pt idx="170">
                  <c:v>0.82552957534790039</c:v>
                </c:pt>
                <c:pt idx="171">
                  <c:v>-0.16878008842468262</c:v>
                </c:pt>
                <c:pt idx="172">
                  <c:v>-0.10423469543457031</c:v>
                </c:pt>
                <c:pt idx="173">
                  <c:v>-2.9917001724243164E-2</c:v>
                </c:pt>
                <c:pt idx="174">
                  <c:v>0.70449542999267578</c:v>
                </c:pt>
                <c:pt idx="175">
                  <c:v>1.1517853736877441</c:v>
                </c:pt>
                <c:pt idx="176">
                  <c:v>0.16063499450683594</c:v>
                </c:pt>
                <c:pt idx="177">
                  <c:v>-0.50417542457580566</c:v>
                </c:pt>
                <c:pt idx="178">
                  <c:v>-0.29462885856628418</c:v>
                </c:pt>
                <c:pt idx="179">
                  <c:v>-0.69034433364868164</c:v>
                </c:pt>
                <c:pt idx="180">
                  <c:v>-0.87139201164245605</c:v>
                </c:pt>
                <c:pt idx="181">
                  <c:v>-0.4085690975189209</c:v>
                </c:pt>
                <c:pt idx="182">
                  <c:v>-0.2974238395690918</c:v>
                </c:pt>
                <c:pt idx="183">
                  <c:v>-0.13254046440124512</c:v>
                </c:pt>
                <c:pt idx="184">
                  <c:v>0.32334685325622559</c:v>
                </c:pt>
                <c:pt idx="185">
                  <c:v>0.22369670867919922</c:v>
                </c:pt>
                <c:pt idx="186">
                  <c:v>0.71364188194274902</c:v>
                </c:pt>
                <c:pt idx="187">
                  <c:v>0.74928450584411621</c:v>
                </c:pt>
                <c:pt idx="188">
                  <c:v>0.29802203178405762</c:v>
                </c:pt>
                <c:pt idx="189">
                  <c:v>0.33590912818908691</c:v>
                </c:pt>
                <c:pt idx="190">
                  <c:v>-0.12402105331420898</c:v>
                </c:pt>
                <c:pt idx="191">
                  <c:v>-0.41260576248168945</c:v>
                </c:pt>
                <c:pt idx="192">
                  <c:v>-0.3026423454284668</c:v>
                </c:pt>
                <c:pt idx="193">
                  <c:v>-0.58863544464111328</c:v>
                </c:pt>
                <c:pt idx="194">
                  <c:v>-0.78603267669677734</c:v>
                </c:pt>
                <c:pt idx="195">
                  <c:v>-1.5910863876342773E-2</c:v>
                </c:pt>
                <c:pt idx="196">
                  <c:v>0.13668966293334961</c:v>
                </c:pt>
                <c:pt idx="197">
                  <c:v>0.28670501708984375</c:v>
                </c:pt>
                <c:pt idx="198">
                  <c:v>-0.71612882614135742</c:v>
                </c:pt>
                <c:pt idx="199">
                  <c:v>-0.30283594131469727</c:v>
                </c:pt>
                <c:pt idx="200">
                  <c:v>0.14620232582092285</c:v>
                </c:pt>
                <c:pt idx="201">
                  <c:v>-5.0970554351806641E-2</c:v>
                </c:pt>
                <c:pt idx="202">
                  <c:v>0.46030426025390625</c:v>
                </c:pt>
                <c:pt idx="203">
                  <c:v>0.45954465866088867</c:v>
                </c:pt>
                <c:pt idx="204">
                  <c:v>-0.35079073905944824</c:v>
                </c:pt>
                <c:pt idx="205">
                  <c:v>2.4618148803710938E-2</c:v>
                </c:pt>
                <c:pt idx="206">
                  <c:v>-0.28363418579101563</c:v>
                </c:pt>
                <c:pt idx="207">
                  <c:v>0.2062075138092041</c:v>
                </c:pt>
                <c:pt idx="208">
                  <c:v>-7.7430248260498047</c:v>
                </c:pt>
                <c:pt idx="209">
                  <c:v>0.26944446563720703</c:v>
                </c:pt>
                <c:pt idx="210">
                  <c:v>0.19586873054504395</c:v>
                </c:pt>
                <c:pt idx="211">
                  <c:v>1.2439250946044922E-2</c:v>
                </c:pt>
                <c:pt idx="212">
                  <c:v>1.4771461486816406E-2</c:v>
                </c:pt>
                <c:pt idx="213">
                  <c:v>-0.1054384708404541</c:v>
                </c:pt>
                <c:pt idx="214">
                  <c:v>4.5602321624755859E-3</c:v>
                </c:pt>
                <c:pt idx="215">
                  <c:v>-5.4596900939941406E-2</c:v>
                </c:pt>
                <c:pt idx="216">
                  <c:v>-9.5911026000976563E-3</c:v>
                </c:pt>
                <c:pt idx="217">
                  <c:v>-0.36302065849304199</c:v>
                </c:pt>
                <c:pt idx="218">
                  <c:v>0.15916800498962402</c:v>
                </c:pt>
                <c:pt idx="219">
                  <c:v>-0.70381569862365723</c:v>
                </c:pt>
                <c:pt idx="220">
                  <c:v>0.46564269065856934</c:v>
                </c:pt>
                <c:pt idx="221">
                  <c:v>0.11456751823425293</c:v>
                </c:pt>
                <c:pt idx="222">
                  <c:v>0.32047486305236816</c:v>
                </c:pt>
                <c:pt idx="223">
                  <c:v>0.41827535629272461</c:v>
                </c:pt>
                <c:pt idx="224">
                  <c:v>0.24390339851379395</c:v>
                </c:pt>
                <c:pt idx="225">
                  <c:v>0.11139416694641113</c:v>
                </c:pt>
                <c:pt idx="226">
                  <c:v>0.11646103858947754</c:v>
                </c:pt>
                <c:pt idx="227">
                  <c:v>0.12808418273925781</c:v>
                </c:pt>
                <c:pt idx="228">
                  <c:v>-0.11220407485961914</c:v>
                </c:pt>
                <c:pt idx="229">
                  <c:v>-0.12192392349243164</c:v>
                </c:pt>
                <c:pt idx="230">
                  <c:v>-8.5030078887939453E-2</c:v>
                </c:pt>
                <c:pt idx="231">
                  <c:v>-0.17642974853515625</c:v>
                </c:pt>
                <c:pt idx="232">
                  <c:v>-0.20955276489257813</c:v>
                </c:pt>
                <c:pt idx="233">
                  <c:v>-0.28631019592285156</c:v>
                </c:pt>
                <c:pt idx="234">
                  <c:v>-0.34714317321777344</c:v>
                </c:pt>
                <c:pt idx="235">
                  <c:v>-7.838129997253418E-2</c:v>
                </c:pt>
                <c:pt idx="236">
                  <c:v>-0.13797330856323242</c:v>
                </c:pt>
                <c:pt idx="237">
                  <c:v>0.18894791603088379</c:v>
                </c:pt>
                <c:pt idx="238">
                  <c:v>-0.12423253059387207</c:v>
                </c:pt>
                <c:pt idx="239">
                  <c:v>7.1468830108642578E-2</c:v>
                </c:pt>
                <c:pt idx="240">
                  <c:v>0.13569498062133789</c:v>
                </c:pt>
                <c:pt idx="241">
                  <c:v>1.8949508666992188E-3</c:v>
                </c:pt>
                <c:pt idx="242">
                  <c:v>5.7515144348144531E-2</c:v>
                </c:pt>
                <c:pt idx="243">
                  <c:v>-4.2729377746582031E-2</c:v>
                </c:pt>
                <c:pt idx="244">
                  <c:v>-1.1941909790039063E-2</c:v>
                </c:pt>
                <c:pt idx="245">
                  <c:v>-0.12259197235107422</c:v>
                </c:pt>
                <c:pt idx="246">
                  <c:v>-8.8149785995483398E-2</c:v>
                </c:pt>
                <c:pt idx="247">
                  <c:v>0.15047883987426758</c:v>
                </c:pt>
                <c:pt idx="248">
                  <c:v>0.3818204402923584</c:v>
                </c:pt>
                <c:pt idx="249">
                  <c:v>0.52180814743041992</c:v>
                </c:pt>
                <c:pt idx="250">
                  <c:v>0.10077214241027832</c:v>
                </c:pt>
                <c:pt idx="251">
                  <c:v>0.38481044769287109</c:v>
                </c:pt>
                <c:pt idx="252">
                  <c:v>-5.7155847549438477E-2</c:v>
                </c:pt>
                <c:pt idx="253">
                  <c:v>-0.57134342193603516</c:v>
                </c:pt>
                <c:pt idx="254">
                  <c:v>0.1882627010345459</c:v>
                </c:pt>
                <c:pt idx="255">
                  <c:v>-7.5345277786254883E-2</c:v>
                </c:pt>
                <c:pt idx="256">
                  <c:v>-0.3759455680847168</c:v>
                </c:pt>
                <c:pt idx="257">
                  <c:v>-0.3110802173614502</c:v>
                </c:pt>
                <c:pt idx="258">
                  <c:v>0.16659045219421387</c:v>
                </c:pt>
                <c:pt idx="259">
                  <c:v>-0.33122897148132324</c:v>
                </c:pt>
                <c:pt idx="260">
                  <c:v>-2.1964073181152344E-2</c:v>
                </c:pt>
                <c:pt idx="261">
                  <c:v>0.16005396842956543</c:v>
                </c:pt>
                <c:pt idx="262">
                  <c:v>0.20172595977783203</c:v>
                </c:pt>
                <c:pt idx="263">
                  <c:v>0.31357717514038086</c:v>
                </c:pt>
                <c:pt idx="264">
                  <c:v>0.28857827186584473</c:v>
                </c:pt>
                <c:pt idx="265">
                  <c:v>1.6527652740478516E-2</c:v>
                </c:pt>
                <c:pt idx="266">
                  <c:v>-5.338597297668457E-2</c:v>
                </c:pt>
                <c:pt idx="267">
                  <c:v>0.14911103248596191</c:v>
                </c:pt>
                <c:pt idx="268">
                  <c:v>-5.1964521408081055E-2</c:v>
                </c:pt>
                <c:pt idx="269">
                  <c:v>-0.19372391700744629</c:v>
                </c:pt>
                <c:pt idx="270">
                  <c:v>-0.25555205345153809</c:v>
                </c:pt>
                <c:pt idx="271">
                  <c:v>-0.14403510093688965</c:v>
                </c:pt>
                <c:pt idx="272">
                  <c:v>-0.3032374382019043</c:v>
                </c:pt>
                <c:pt idx="273">
                  <c:v>-0.12767362594604492</c:v>
                </c:pt>
                <c:pt idx="274">
                  <c:v>-9.8256349563598633E-2</c:v>
                </c:pt>
                <c:pt idx="275">
                  <c:v>-0.43352866172790527</c:v>
                </c:pt>
                <c:pt idx="276">
                  <c:v>0.19028592109680176</c:v>
                </c:pt>
                <c:pt idx="277">
                  <c:v>-0.35411787033081055</c:v>
                </c:pt>
                <c:pt idx="278">
                  <c:v>0.23300600051879883</c:v>
                </c:pt>
                <c:pt idx="279">
                  <c:v>3.4836769104003906E-2</c:v>
                </c:pt>
                <c:pt idx="280">
                  <c:v>-1.2613773345947266E-2</c:v>
                </c:pt>
                <c:pt idx="281">
                  <c:v>-0.1080167293548584</c:v>
                </c:pt>
                <c:pt idx="282">
                  <c:v>0.1553351879119873</c:v>
                </c:pt>
                <c:pt idx="283">
                  <c:v>1.0640833377838135</c:v>
                </c:pt>
                <c:pt idx="284">
                  <c:v>0.18484330177307129</c:v>
                </c:pt>
                <c:pt idx="285">
                  <c:v>-0.67834591865539551</c:v>
                </c:pt>
                <c:pt idx="286">
                  <c:v>-0.17751049995422363</c:v>
                </c:pt>
                <c:pt idx="287">
                  <c:v>-0.13436651229858398</c:v>
                </c:pt>
                <c:pt idx="288">
                  <c:v>3.523707389831543E-2</c:v>
                </c:pt>
                <c:pt idx="289">
                  <c:v>0.18706488609313965</c:v>
                </c:pt>
                <c:pt idx="290">
                  <c:v>-5.2500009536743164E-2</c:v>
                </c:pt>
                <c:pt idx="291">
                  <c:v>0.46299529075622559</c:v>
                </c:pt>
                <c:pt idx="292">
                  <c:v>0.21456408500671387</c:v>
                </c:pt>
                <c:pt idx="293">
                  <c:v>-0.16610622406005859</c:v>
                </c:pt>
                <c:pt idx="294">
                  <c:v>-0.30925107002258301</c:v>
                </c:pt>
                <c:pt idx="295">
                  <c:v>-5.6540489196777344E-2</c:v>
                </c:pt>
                <c:pt idx="296">
                  <c:v>-0.13318371772766113</c:v>
                </c:pt>
                <c:pt idx="297">
                  <c:v>0.16579747200012207</c:v>
                </c:pt>
                <c:pt idx="298">
                  <c:v>-0.1138770580291748</c:v>
                </c:pt>
                <c:pt idx="299">
                  <c:v>-9.9832534790039063E-2</c:v>
                </c:pt>
                <c:pt idx="300">
                  <c:v>-0.11045622825622559</c:v>
                </c:pt>
                <c:pt idx="301">
                  <c:v>-5.4680347442626953E-2</c:v>
                </c:pt>
                <c:pt idx="302">
                  <c:v>-6.0670137405395508E-2</c:v>
                </c:pt>
                <c:pt idx="303">
                  <c:v>-6.3390016555786133E-2</c:v>
                </c:pt>
                <c:pt idx="304">
                  <c:v>0.56717658042907715</c:v>
                </c:pt>
                <c:pt idx="305">
                  <c:v>-1.9423484802246094E-2</c:v>
                </c:pt>
                <c:pt idx="306">
                  <c:v>2.1125555038452148E-2</c:v>
                </c:pt>
                <c:pt idx="307">
                  <c:v>-0.33511877059936523</c:v>
                </c:pt>
                <c:pt idx="308">
                  <c:v>-1.771092414855957E-2</c:v>
                </c:pt>
                <c:pt idx="309">
                  <c:v>-3.9778470993041992E-2</c:v>
                </c:pt>
                <c:pt idx="310">
                  <c:v>0.33798813819885254</c:v>
                </c:pt>
                <c:pt idx="311">
                  <c:v>-0.11241650581359863</c:v>
                </c:pt>
                <c:pt idx="312">
                  <c:v>-0.11264610290527344</c:v>
                </c:pt>
                <c:pt idx="313">
                  <c:v>0.3613274097442627</c:v>
                </c:pt>
                <c:pt idx="314">
                  <c:v>0.29425191879272461</c:v>
                </c:pt>
                <c:pt idx="315">
                  <c:v>0.16785740852355957</c:v>
                </c:pt>
                <c:pt idx="316">
                  <c:v>0.12545180320739746</c:v>
                </c:pt>
                <c:pt idx="317">
                  <c:v>5.1157236099243164E-2</c:v>
                </c:pt>
                <c:pt idx="318">
                  <c:v>-4.5647859573364258E-2</c:v>
                </c:pt>
                <c:pt idx="319">
                  <c:v>-2.3083925247192383E-2</c:v>
                </c:pt>
                <c:pt idx="320">
                  <c:v>-4.9153804779052734E-2</c:v>
                </c:pt>
                <c:pt idx="321">
                  <c:v>-2.5397777557373047E-2</c:v>
                </c:pt>
                <c:pt idx="322">
                  <c:v>-0.19053292274475098</c:v>
                </c:pt>
                <c:pt idx="323">
                  <c:v>-0.14655327796936035</c:v>
                </c:pt>
                <c:pt idx="324">
                  <c:v>-0.26027417182922363</c:v>
                </c:pt>
                <c:pt idx="325">
                  <c:v>-0.25940060615539551</c:v>
                </c:pt>
                <c:pt idx="326">
                  <c:v>0.51355814933776855</c:v>
                </c:pt>
                <c:pt idx="327">
                  <c:v>0.10205221176147461</c:v>
                </c:pt>
                <c:pt idx="328">
                  <c:v>0.3756868839263916</c:v>
                </c:pt>
                <c:pt idx="329">
                  <c:v>0.2825157642364502</c:v>
                </c:pt>
                <c:pt idx="330">
                  <c:v>0.24079203605651855</c:v>
                </c:pt>
                <c:pt idx="331">
                  <c:v>-1.4281511306762695E-2</c:v>
                </c:pt>
                <c:pt idx="332">
                  <c:v>-0.29722833633422852</c:v>
                </c:pt>
                <c:pt idx="333">
                  <c:v>9.7520828247070313E-2</c:v>
                </c:pt>
                <c:pt idx="334">
                  <c:v>-0.23889660835266113</c:v>
                </c:pt>
                <c:pt idx="335">
                  <c:v>8.5932016372680664E-2</c:v>
                </c:pt>
                <c:pt idx="336">
                  <c:v>-0.40929555892944336</c:v>
                </c:pt>
                <c:pt idx="337">
                  <c:v>-0.44664788246154785</c:v>
                </c:pt>
                <c:pt idx="338">
                  <c:v>-0.29170823097229004</c:v>
                </c:pt>
                <c:pt idx="339">
                  <c:v>0.24821615219116211</c:v>
                </c:pt>
                <c:pt idx="340">
                  <c:v>6.6129207611083984E-2</c:v>
                </c:pt>
                <c:pt idx="341">
                  <c:v>0.14089679718017578</c:v>
                </c:pt>
                <c:pt idx="342">
                  <c:v>0.24192667007446289</c:v>
                </c:pt>
                <c:pt idx="343">
                  <c:v>9.449005126953125E-2</c:v>
                </c:pt>
                <c:pt idx="344">
                  <c:v>-2.5388002395629883E-2</c:v>
                </c:pt>
                <c:pt idx="345">
                  <c:v>0.68109774589538574</c:v>
                </c:pt>
                <c:pt idx="346">
                  <c:v>-6.1027050018310547E-2</c:v>
                </c:pt>
                <c:pt idx="347">
                  <c:v>-0.10370612144470215</c:v>
                </c:pt>
                <c:pt idx="348">
                  <c:v>-0.25821399688720703</c:v>
                </c:pt>
                <c:pt idx="349">
                  <c:v>-0.33412027359008789</c:v>
                </c:pt>
                <c:pt idx="350">
                  <c:v>-0.36100673675537109</c:v>
                </c:pt>
                <c:pt idx="351">
                  <c:v>-0.32929325103759766</c:v>
                </c:pt>
                <c:pt idx="352">
                  <c:v>6.6629171371459961E-2</c:v>
                </c:pt>
                <c:pt idx="353">
                  <c:v>-0.36814546585083008</c:v>
                </c:pt>
                <c:pt idx="354">
                  <c:v>-2.5323867797851563E-2</c:v>
                </c:pt>
                <c:pt idx="355">
                  <c:v>-0.38839602470397949</c:v>
                </c:pt>
                <c:pt idx="356">
                  <c:v>0.23936820030212402</c:v>
                </c:pt>
                <c:pt idx="357">
                  <c:v>0.19655132293701172</c:v>
                </c:pt>
                <c:pt idx="358">
                  <c:v>0.47705531120300293</c:v>
                </c:pt>
                <c:pt idx="359">
                  <c:v>0.4053044319152832</c:v>
                </c:pt>
                <c:pt idx="360">
                  <c:v>0.33338141441345215</c:v>
                </c:pt>
                <c:pt idx="361">
                  <c:v>-0.18748235702514648</c:v>
                </c:pt>
                <c:pt idx="362">
                  <c:v>-0.21290206909179688</c:v>
                </c:pt>
                <c:pt idx="363">
                  <c:v>-0.24159336090087891</c:v>
                </c:pt>
                <c:pt idx="364">
                  <c:v>-0.29444766044616699</c:v>
                </c:pt>
                <c:pt idx="365">
                  <c:v>0.49478793144226074</c:v>
                </c:pt>
                <c:pt idx="366">
                  <c:v>2.374577522277832E-2</c:v>
                </c:pt>
                <c:pt idx="367">
                  <c:v>8.8840723037719727E-2</c:v>
                </c:pt>
                <c:pt idx="368">
                  <c:v>-8.6560249328613281E-3</c:v>
                </c:pt>
                <c:pt idx="369">
                  <c:v>-6.7349910736083984E-2</c:v>
                </c:pt>
                <c:pt idx="370">
                  <c:v>1.0096549987792969E-2</c:v>
                </c:pt>
                <c:pt idx="371">
                  <c:v>-0.29145240783691406</c:v>
                </c:pt>
                <c:pt idx="372">
                  <c:v>3.6253929138183594E-3</c:v>
                </c:pt>
                <c:pt idx="373">
                  <c:v>-7.8188896179199219E-2</c:v>
                </c:pt>
                <c:pt idx="374">
                  <c:v>-6.3130617141723633E-2</c:v>
                </c:pt>
                <c:pt idx="375">
                  <c:v>2.1761894226074219E-2</c:v>
                </c:pt>
                <c:pt idx="376">
                  <c:v>-3.2747507095336914E-2</c:v>
                </c:pt>
                <c:pt idx="377">
                  <c:v>-0.1013340950012207</c:v>
                </c:pt>
                <c:pt idx="378">
                  <c:v>-8.6031675338745117E-2</c:v>
                </c:pt>
                <c:pt idx="379">
                  <c:v>0.22014522552490234</c:v>
                </c:pt>
                <c:pt idx="380">
                  <c:v>-3.2002449035644531E-2</c:v>
                </c:pt>
                <c:pt idx="381">
                  <c:v>0.29822063446044922</c:v>
                </c:pt>
                <c:pt idx="382">
                  <c:v>-0.61669921875</c:v>
                </c:pt>
                <c:pt idx="383">
                  <c:v>-0.76597976684570313</c:v>
                </c:pt>
                <c:pt idx="384">
                  <c:v>-0.76609492301940918</c:v>
                </c:pt>
                <c:pt idx="385">
                  <c:v>-5.5861473083496094E-4</c:v>
                </c:pt>
                <c:pt idx="386">
                  <c:v>0.11938142776489258</c:v>
                </c:pt>
                <c:pt idx="387">
                  <c:v>-0.40841174125671387</c:v>
                </c:pt>
                <c:pt idx="388">
                  <c:v>0.97474026679992676</c:v>
                </c:pt>
                <c:pt idx="389">
                  <c:v>0.47063565254211426</c:v>
                </c:pt>
                <c:pt idx="390">
                  <c:v>0.59265661239624023</c:v>
                </c:pt>
                <c:pt idx="391">
                  <c:v>0.20974922180175781</c:v>
                </c:pt>
                <c:pt idx="392">
                  <c:v>7.5397968292236328E-2</c:v>
                </c:pt>
                <c:pt idx="393">
                  <c:v>0.1804962158203125</c:v>
                </c:pt>
                <c:pt idx="394">
                  <c:v>-1.0274171829223633E-2</c:v>
                </c:pt>
                <c:pt idx="395">
                  <c:v>5.0280094146728516E-2</c:v>
                </c:pt>
                <c:pt idx="396">
                  <c:v>-7.3969364166259766E-3</c:v>
                </c:pt>
                <c:pt idx="397">
                  <c:v>-8.4329128265380859E-2</c:v>
                </c:pt>
                <c:pt idx="398">
                  <c:v>-4.3884038925170898E-2</c:v>
                </c:pt>
                <c:pt idx="399">
                  <c:v>-1.8066167831420898E-2</c:v>
                </c:pt>
                <c:pt idx="400">
                  <c:v>-4.8848628997802734E-2</c:v>
                </c:pt>
                <c:pt idx="401">
                  <c:v>-6.8880081176757813E-2</c:v>
                </c:pt>
                <c:pt idx="402">
                  <c:v>-8.3013296127319336E-2</c:v>
                </c:pt>
                <c:pt idx="403">
                  <c:v>-0.1512298583984375</c:v>
                </c:pt>
                <c:pt idx="404">
                  <c:v>-9.2692852020263672E-2</c:v>
                </c:pt>
                <c:pt idx="405">
                  <c:v>-4.352116584777832E-2</c:v>
                </c:pt>
                <c:pt idx="406">
                  <c:v>0.13380765914916992</c:v>
                </c:pt>
                <c:pt idx="407">
                  <c:v>9.2177152633666992E-2</c:v>
                </c:pt>
                <c:pt idx="408">
                  <c:v>-0.10635137557983398</c:v>
                </c:pt>
                <c:pt idx="409">
                  <c:v>-0.20993494987487793</c:v>
                </c:pt>
                <c:pt idx="410">
                  <c:v>-0.13848447799682617</c:v>
                </c:pt>
                <c:pt idx="411">
                  <c:v>0.17673563957214355</c:v>
                </c:pt>
                <c:pt idx="412">
                  <c:v>-6.4326763153076172E-2</c:v>
                </c:pt>
                <c:pt idx="413">
                  <c:v>0.10712623596191406</c:v>
                </c:pt>
                <c:pt idx="414">
                  <c:v>-4.805445671081543E-2</c:v>
                </c:pt>
                <c:pt idx="415">
                  <c:v>6.2635660171508789E-2</c:v>
                </c:pt>
                <c:pt idx="416">
                  <c:v>0.13088369369506836</c:v>
                </c:pt>
                <c:pt idx="417">
                  <c:v>1.0308928489685059</c:v>
                </c:pt>
                <c:pt idx="418">
                  <c:v>0.21987009048461914</c:v>
                </c:pt>
                <c:pt idx="419">
                  <c:v>1.2122430801391602</c:v>
                </c:pt>
                <c:pt idx="420">
                  <c:v>-0.2132568359375</c:v>
                </c:pt>
                <c:pt idx="421">
                  <c:v>0.3258509635925293</c:v>
                </c:pt>
                <c:pt idx="422">
                  <c:v>-8.0495595932006836E-2</c:v>
                </c:pt>
                <c:pt idx="423">
                  <c:v>-0.37101435661315918</c:v>
                </c:pt>
                <c:pt idx="424">
                  <c:v>-0.18198347091674805</c:v>
                </c:pt>
                <c:pt idx="425">
                  <c:v>-0.17947268486022949</c:v>
                </c:pt>
                <c:pt idx="426">
                  <c:v>-0.33812069892883301</c:v>
                </c:pt>
                <c:pt idx="427">
                  <c:v>-0.5057215690612793</c:v>
                </c:pt>
                <c:pt idx="428">
                  <c:v>-0.64815473556518555</c:v>
                </c:pt>
                <c:pt idx="429">
                  <c:v>-0.27063822746276855</c:v>
                </c:pt>
                <c:pt idx="430">
                  <c:v>0.33463597297668457</c:v>
                </c:pt>
                <c:pt idx="431">
                  <c:v>-0.21392440795898438</c:v>
                </c:pt>
                <c:pt idx="432">
                  <c:v>-0.1955561637878418</c:v>
                </c:pt>
                <c:pt idx="433">
                  <c:v>-0.17429494857788086</c:v>
                </c:pt>
                <c:pt idx="434">
                  <c:v>0.19516134262084961</c:v>
                </c:pt>
                <c:pt idx="435">
                  <c:v>1.8220016956329346</c:v>
                </c:pt>
                <c:pt idx="436">
                  <c:v>-4.9931526184082031E-2</c:v>
                </c:pt>
                <c:pt idx="437">
                  <c:v>-0.38508367538452148</c:v>
                </c:pt>
                <c:pt idx="438">
                  <c:v>-0.89213991165161133</c:v>
                </c:pt>
                <c:pt idx="439">
                  <c:v>-0.42913699150085449</c:v>
                </c:pt>
                <c:pt idx="440">
                  <c:v>0.72093939781188965</c:v>
                </c:pt>
                <c:pt idx="441">
                  <c:v>-1.1822469234466553</c:v>
                </c:pt>
                <c:pt idx="442">
                  <c:v>0.44957661628723145</c:v>
                </c:pt>
                <c:pt idx="443">
                  <c:v>9.3043088912963867E-2</c:v>
                </c:pt>
                <c:pt idx="444">
                  <c:v>0.54424810409545898</c:v>
                </c:pt>
                <c:pt idx="445">
                  <c:v>0.25174403190612793</c:v>
                </c:pt>
                <c:pt idx="446">
                  <c:v>0.15433549880981445</c:v>
                </c:pt>
                <c:pt idx="447">
                  <c:v>-1.7248868942260742E-2</c:v>
                </c:pt>
                <c:pt idx="448">
                  <c:v>0.13370418548583984</c:v>
                </c:pt>
                <c:pt idx="449">
                  <c:v>8.2984685897827148E-2</c:v>
                </c:pt>
                <c:pt idx="450">
                  <c:v>-0.30246067047119141</c:v>
                </c:pt>
                <c:pt idx="451">
                  <c:v>-0.1736903190612793</c:v>
                </c:pt>
                <c:pt idx="452">
                  <c:v>-0.13177227973937988</c:v>
                </c:pt>
                <c:pt idx="453">
                  <c:v>-9.6360206604003906E-2</c:v>
                </c:pt>
                <c:pt idx="454">
                  <c:v>-0.28451204299926758</c:v>
                </c:pt>
                <c:pt idx="455">
                  <c:v>-0.25401616096496582</c:v>
                </c:pt>
                <c:pt idx="456">
                  <c:v>-0.36161565780639648</c:v>
                </c:pt>
                <c:pt idx="457">
                  <c:v>0.67017936706542969</c:v>
                </c:pt>
                <c:pt idx="458">
                  <c:v>-0.41522455215454102</c:v>
                </c:pt>
                <c:pt idx="459">
                  <c:v>-0.31843090057373047</c:v>
                </c:pt>
                <c:pt idx="460">
                  <c:v>1.6875457763671875</c:v>
                </c:pt>
                <c:pt idx="461">
                  <c:v>-0.16544246673583984</c:v>
                </c:pt>
                <c:pt idx="462">
                  <c:v>-0.25488853454589844</c:v>
                </c:pt>
                <c:pt idx="463">
                  <c:v>1.5517072677612305</c:v>
                </c:pt>
                <c:pt idx="464">
                  <c:v>-3.0733585357666016E-2</c:v>
                </c:pt>
                <c:pt idx="465">
                  <c:v>-1.190709114074707</c:v>
                </c:pt>
                <c:pt idx="466">
                  <c:v>-1.1723849773406982</c:v>
                </c:pt>
                <c:pt idx="467">
                  <c:v>-1.1104016304016113</c:v>
                </c:pt>
                <c:pt idx="468">
                  <c:v>-2.7408080101013184</c:v>
                </c:pt>
                <c:pt idx="469">
                  <c:v>2.1737098693847656</c:v>
                </c:pt>
                <c:pt idx="470">
                  <c:v>0.39057731628417969</c:v>
                </c:pt>
                <c:pt idx="471">
                  <c:v>7.1243104934692383</c:v>
                </c:pt>
                <c:pt idx="472">
                  <c:v>3.1560039520263672</c:v>
                </c:pt>
                <c:pt idx="473">
                  <c:v>-1.4823474884033203</c:v>
                </c:pt>
                <c:pt idx="474">
                  <c:v>-2.0977025032043457</c:v>
                </c:pt>
                <c:pt idx="475">
                  <c:v>-3.7173326015472412</c:v>
                </c:pt>
                <c:pt idx="476">
                  <c:v>1.2722320556640625</c:v>
                </c:pt>
                <c:pt idx="477">
                  <c:v>-2.4937772750854492</c:v>
                </c:pt>
                <c:pt idx="478">
                  <c:v>-0.65957021713256836</c:v>
                </c:pt>
                <c:pt idx="479">
                  <c:v>0.18510627746582031</c:v>
                </c:pt>
                <c:pt idx="480">
                  <c:v>0.63660073280334473</c:v>
                </c:pt>
                <c:pt idx="481">
                  <c:v>0.33008027076721191</c:v>
                </c:pt>
                <c:pt idx="482">
                  <c:v>0.29396820068359375</c:v>
                </c:pt>
                <c:pt idx="483">
                  <c:v>7.8864097595214844E-3</c:v>
                </c:pt>
                <c:pt idx="484">
                  <c:v>-1.5579462051391602E-2</c:v>
                </c:pt>
                <c:pt idx="485">
                  <c:v>3.3079147338867188E-2</c:v>
                </c:pt>
                <c:pt idx="486">
                  <c:v>-0.26279830932617188</c:v>
                </c:pt>
                <c:pt idx="487">
                  <c:v>-0.39983057975769043</c:v>
                </c:pt>
                <c:pt idx="488">
                  <c:v>-0.57576298713684082</c:v>
                </c:pt>
                <c:pt idx="489">
                  <c:v>4.6436786651611328E-2</c:v>
                </c:pt>
                <c:pt idx="490">
                  <c:v>-3.8846969604492188E-2</c:v>
                </c:pt>
                <c:pt idx="491">
                  <c:v>0.40912580490112305</c:v>
                </c:pt>
                <c:pt idx="492">
                  <c:v>-0.46436023712158203</c:v>
                </c:pt>
                <c:pt idx="493">
                  <c:v>1.2048020362854004</c:v>
                </c:pt>
                <c:pt idx="494">
                  <c:v>-7.6026201248168945E-2</c:v>
                </c:pt>
                <c:pt idx="495">
                  <c:v>0.13221383094787598</c:v>
                </c:pt>
                <c:pt idx="496">
                  <c:v>0.49207568168640137</c:v>
                </c:pt>
                <c:pt idx="497">
                  <c:v>0.10463285446166992</c:v>
                </c:pt>
                <c:pt idx="498">
                  <c:v>0.41140556335449219</c:v>
                </c:pt>
                <c:pt idx="499">
                  <c:v>-7.5728178024291992E-2</c:v>
                </c:pt>
                <c:pt idx="500">
                  <c:v>0.19501280784606934</c:v>
                </c:pt>
                <c:pt idx="501">
                  <c:v>-0.22841525077819824</c:v>
                </c:pt>
                <c:pt idx="502">
                  <c:v>-3.10516357421875E-2</c:v>
                </c:pt>
                <c:pt idx="503">
                  <c:v>-0.89702677726745605</c:v>
                </c:pt>
                <c:pt idx="504">
                  <c:v>-0.52535629272460938</c:v>
                </c:pt>
                <c:pt idx="505">
                  <c:v>-0.70653748512268066</c:v>
                </c:pt>
                <c:pt idx="506">
                  <c:v>0.117889404296875</c:v>
                </c:pt>
                <c:pt idx="507">
                  <c:v>8.4823369979858398E-2</c:v>
                </c:pt>
                <c:pt idx="508">
                  <c:v>3.1712770462036133E-2</c:v>
                </c:pt>
                <c:pt idx="509">
                  <c:v>-1.861119270324707E-2</c:v>
                </c:pt>
                <c:pt idx="510">
                  <c:v>-0.21960568428039551</c:v>
                </c:pt>
                <c:pt idx="511">
                  <c:v>0.18626141548156738</c:v>
                </c:pt>
                <c:pt idx="512">
                  <c:v>-0.11684155464172363</c:v>
                </c:pt>
                <c:pt idx="513">
                  <c:v>0.46293091773986816</c:v>
                </c:pt>
                <c:pt idx="514">
                  <c:v>4.2017221450805664E-2</c:v>
                </c:pt>
                <c:pt idx="515">
                  <c:v>-5.4857730865478516E-3</c:v>
                </c:pt>
                <c:pt idx="516">
                  <c:v>-0.26781606674194336</c:v>
                </c:pt>
                <c:pt idx="517">
                  <c:v>-0.20927023887634277</c:v>
                </c:pt>
                <c:pt idx="518">
                  <c:v>-8.8003396987915039E-2</c:v>
                </c:pt>
                <c:pt idx="519">
                  <c:v>0.11152839660644531</c:v>
                </c:pt>
                <c:pt idx="520">
                  <c:v>0.11340427398681641</c:v>
                </c:pt>
                <c:pt idx="521">
                  <c:v>-3.9133548736572266E-2</c:v>
                </c:pt>
                <c:pt idx="522">
                  <c:v>0.13950395584106445</c:v>
                </c:pt>
                <c:pt idx="523">
                  <c:v>6.4945220947265625E-4</c:v>
                </c:pt>
                <c:pt idx="524">
                  <c:v>7.9751014709472656E-3</c:v>
                </c:pt>
                <c:pt idx="525">
                  <c:v>-3.2744646072387695E-2</c:v>
                </c:pt>
                <c:pt idx="526">
                  <c:v>9.8201990127563477E-2</c:v>
                </c:pt>
                <c:pt idx="527">
                  <c:v>-7.4528694152832031E-2</c:v>
                </c:pt>
                <c:pt idx="528">
                  <c:v>-0.13094401359558105</c:v>
                </c:pt>
                <c:pt idx="529">
                  <c:v>-7.0049762725830078E-3</c:v>
                </c:pt>
                <c:pt idx="530">
                  <c:v>-6.8878650665283203E-2</c:v>
                </c:pt>
                <c:pt idx="531">
                  <c:v>-0.11802959442138672</c:v>
                </c:pt>
                <c:pt idx="532">
                  <c:v>1.2488892078399658</c:v>
                </c:pt>
                <c:pt idx="533">
                  <c:v>0.19394111633300781</c:v>
                </c:pt>
                <c:pt idx="534">
                  <c:v>-0.22242188453674316</c:v>
                </c:pt>
                <c:pt idx="535">
                  <c:v>6.8569183349609375E-3</c:v>
                </c:pt>
                <c:pt idx="536">
                  <c:v>-7.1425437927246094E-3</c:v>
                </c:pt>
                <c:pt idx="537">
                  <c:v>-0.13498187065124512</c:v>
                </c:pt>
                <c:pt idx="538">
                  <c:v>0.22639083862304688</c:v>
                </c:pt>
                <c:pt idx="539">
                  <c:v>0.12326359748840332</c:v>
                </c:pt>
                <c:pt idx="540">
                  <c:v>-0.57258951663970947</c:v>
                </c:pt>
                <c:pt idx="541">
                  <c:v>-0.67869997024536133</c:v>
                </c:pt>
                <c:pt idx="542">
                  <c:v>0.19021201133728027</c:v>
                </c:pt>
                <c:pt idx="543">
                  <c:v>-0.21708917617797852</c:v>
                </c:pt>
                <c:pt idx="544">
                  <c:v>-0.15662765502929688</c:v>
                </c:pt>
                <c:pt idx="545">
                  <c:v>0.89683747291564941</c:v>
                </c:pt>
                <c:pt idx="546">
                  <c:v>0.2660057544708252</c:v>
                </c:pt>
                <c:pt idx="547">
                  <c:v>-0.25961089134216309</c:v>
                </c:pt>
                <c:pt idx="548">
                  <c:v>-0.24374914169311523</c:v>
                </c:pt>
                <c:pt idx="549">
                  <c:v>0.21463418006896973</c:v>
                </c:pt>
                <c:pt idx="550">
                  <c:v>5.1580905914306641E-2</c:v>
                </c:pt>
                <c:pt idx="551">
                  <c:v>-0.44628548622131348</c:v>
                </c:pt>
                <c:pt idx="552">
                  <c:v>-0.48951351642608643</c:v>
                </c:pt>
                <c:pt idx="553">
                  <c:v>-0.44279956817626953</c:v>
                </c:pt>
                <c:pt idx="554">
                  <c:v>-0.17108440399169922</c:v>
                </c:pt>
                <c:pt idx="555">
                  <c:v>-0.20908379554748535</c:v>
                </c:pt>
                <c:pt idx="556">
                  <c:v>9.8718643188476563E-2</c:v>
                </c:pt>
                <c:pt idx="557">
                  <c:v>0.73434996604919434</c:v>
                </c:pt>
                <c:pt idx="558">
                  <c:v>0.5716550350189209</c:v>
                </c:pt>
                <c:pt idx="559">
                  <c:v>0.36174750328063965</c:v>
                </c:pt>
                <c:pt idx="560">
                  <c:v>0.25708723068237305</c:v>
                </c:pt>
                <c:pt idx="561">
                  <c:v>0.26863765716552734</c:v>
                </c:pt>
                <c:pt idx="562">
                  <c:v>0.10665130615234375</c:v>
                </c:pt>
                <c:pt idx="563">
                  <c:v>-0.11953330039978027</c:v>
                </c:pt>
                <c:pt idx="564">
                  <c:v>-0.13003134727478027</c:v>
                </c:pt>
                <c:pt idx="565">
                  <c:v>-0.55559301376342773</c:v>
                </c:pt>
                <c:pt idx="566">
                  <c:v>-3.3517837524414063E-2</c:v>
                </c:pt>
                <c:pt idx="567">
                  <c:v>-0.44627022743225098</c:v>
                </c:pt>
                <c:pt idx="568">
                  <c:v>-0.16025686264038086</c:v>
                </c:pt>
                <c:pt idx="569">
                  <c:v>-0.1351630687713623</c:v>
                </c:pt>
                <c:pt idx="570">
                  <c:v>1.4587879180908203E-2</c:v>
                </c:pt>
                <c:pt idx="571">
                  <c:v>0.24021410942077637</c:v>
                </c:pt>
                <c:pt idx="572">
                  <c:v>0.15962409973144531</c:v>
                </c:pt>
                <c:pt idx="573">
                  <c:v>0.34233427047729492</c:v>
                </c:pt>
                <c:pt idx="574">
                  <c:v>0.16002464294433594</c:v>
                </c:pt>
                <c:pt idx="575">
                  <c:v>0.23169326782226563</c:v>
                </c:pt>
                <c:pt idx="576">
                  <c:v>-0.24360990524291992</c:v>
                </c:pt>
                <c:pt idx="577">
                  <c:v>-2.1525144577026367E-2</c:v>
                </c:pt>
                <c:pt idx="578">
                  <c:v>-0.10817313194274902</c:v>
                </c:pt>
                <c:pt idx="579">
                  <c:v>-2.0825862884521484E-2</c:v>
                </c:pt>
                <c:pt idx="580">
                  <c:v>2.8141498565673828E-2</c:v>
                </c:pt>
                <c:pt idx="581">
                  <c:v>-0.28546428680419922</c:v>
                </c:pt>
                <c:pt idx="582">
                  <c:v>-0.22669363021850586</c:v>
                </c:pt>
                <c:pt idx="583">
                  <c:v>-0.25574111938476563</c:v>
                </c:pt>
                <c:pt idx="584">
                  <c:v>-2.2390365600585938E-2</c:v>
                </c:pt>
                <c:pt idx="585">
                  <c:v>0.40964579582214355</c:v>
                </c:pt>
                <c:pt idx="586">
                  <c:v>-5.122828483581543E-2</c:v>
                </c:pt>
                <c:pt idx="587">
                  <c:v>0.37758708000183105</c:v>
                </c:pt>
                <c:pt idx="588">
                  <c:v>-0.17679333686828613</c:v>
                </c:pt>
                <c:pt idx="589">
                  <c:v>-0.2446296215057373</c:v>
                </c:pt>
                <c:pt idx="590">
                  <c:v>-0.37104153633117676</c:v>
                </c:pt>
                <c:pt idx="591">
                  <c:v>0.20772743225097656</c:v>
                </c:pt>
                <c:pt idx="592">
                  <c:v>9.5208168029785156E-2</c:v>
                </c:pt>
                <c:pt idx="593">
                  <c:v>0.45343399047851563</c:v>
                </c:pt>
                <c:pt idx="594">
                  <c:v>-0.21918630599975586</c:v>
                </c:pt>
                <c:pt idx="595">
                  <c:v>-0.26335859298706055</c:v>
                </c:pt>
                <c:pt idx="596">
                  <c:v>-0.19497394561767578</c:v>
                </c:pt>
                <c:pt idx="597">
                  <c:v>0.56525373458862305</c:v>
                </c:pt>
                <c:pt idx="598">
                  <c:v>0.17195606231689453</c:v>
                </c:pt>
                <c:pt idx="599">
                  <c:v>0.12225866317749023</c:v>
                </c:pt>
                <c:pt idx="600">
                  <c:v>0.23491525650024414</c:v>
                </c:pt>
                <c:pt idx="601">
                  <c:v>5.8954954147338867E-2</c:v>
                </c:pt>
                <c:pt idx="602">
                  <c:v>2.3562908172607422E-2</c:v>
                </c:pt>
                <c:pt idx="603">
                  <c:v>-4.7595024108886719E-2</c:v>
                </c:pt>
                <c:pt idx="604">
                  <c:v>-0.1387031078338623</c:v>
                </c:pt>
                <c:pt idx="605">
                  <c:v>-0.23368430137634277</c:v>
                </c:pt>
                <c:pt idx="606">
                  <c:v>-5.6934833526611328E-2</c:v>
                </c:pt>
                <c:pt idx="607">
                  <c:v>-0.2179412841796875</c:v>
                </c:pt>
                <c:pt idx="608">
                  <c:v>-5.1788330078125E-2</c:v>
                </c:pt>
                <c:pt idx="609">
                  <c:v>-0.43025350570678711</c:v>
                </c:pt>
                <c:pt idx="610">
                  <c:v>0.56722879409790039</c:v>
                </c:pt>
                <c:pt idx="611">
                  <c:v>0.21570348739624023</c:v>
                </c:pt>
                <c:pt idx="612">
                  <c:v>0.20091056823730469</c:v>
                </c:pt>
                <c:pt idx="613">
                  <c:v>0.28711438179016113</c:v>
                </c:pt>
                <c:pt idx="614">
                  <c:v>-7.8660488128662109E-2</c:v>
                </c:pt>
                <c:pt idx="615">
                  <c:v>0.28234100341796875</c:v>
                </c:pt>
                <c:pt idx="616">
                  <c:v>8.7570428848266602E-2</c:v>
                </c:pt>
                <c:pt idx="617">
                  <c:v>-0.25224637985229492</c:v>
                </c:pt>
                <c:pt idx="618">
                  <c:v>-0.21966409683227539</c:v>
                </c:pt>
                <c:pt idx="619">
                  <c:v>-0.40136384963989258</c:v>
                </c:pt>
                <c:pt idx="620">
                  <c:v>-0.41678071022033691</c:v>
                </c:pt>
                <c:pt idx="621">
                  <c:v>-4.31671142578125E-2</c:v>
                </c:pt>
                <c:pt idx="622">
                  <c:v>-0.22898578643798828</c:v>
                </c:pt>
                <c:pt idx="623">
                  <c:v>0.3211216926574707</c:v>
                </c:pt>
                <c:pt idx="624">
                  <c:v>-1.9323825836181641E-2</c:v>
                </c:pt>
                <c:pt idx="625">
                  <c:v>0.6253352165222168</c:v>
                </c:pt>
                <c:pt idx="626">
                  <c:v>0.41159701347351074</c:v>
                </c:pt>
                <c:pt idx="627">
                  <c:v>-0.22554564476013184</c:v>
                </c:pt>
                <c:pt idx="628">
                  <c:v>4.6792268753051758E-2</c:v>
                </c:pt>
                <c:pt idx="629">
                  <c:v>0.41292333602905273</c:v>
                </c:pt>
                <c:pt idx="630">
                  <c:v>3.4292221069335938E-2</c:v>
                </c:pt>
                <c:pt idx="631">
                  <c:v>0.27286434173583984</c:v>
                </c:pt>
                <c:pt idx="632">
                  <c:v>-0.49782752990722656</c:v>
                </c:pt>
                <c:pt idx="633">
                  <c:v>-0.47528362274169922</c:v>
                </c:pt>
                <c:pt idx="634">
                  <c:v>-0.55763459205627441</c:v>
                </c:pt>
                <c:pt idx="635">
                  <c:v>-0.34931159019470215</c:v>
                </c:pt>
                <c:pt idx="636">
                  <c:v>6.7691802978515625E-2</c:v>
                </c:pt>
                <c:pt idx="637">
                  <c:v>0.27355861663818359</c:v>
                </c:pt>
                <c:pt idx="638">
                  <c:v>0.22807908058166504</c:v>
                </c:pt>
                <c:pt idx="639">
                  <c:v>7.1712732315063477E-2</c:v>
                </c:pt>
                <c:pt idx="640">
                  <c:v>0.27207136154174805</c:v>
                </c:pt>
                <c:pt idx="641">
                  <c:v>-0.18907690048217773</c:v>
                </c:pt>
                <c:pt idx="642">
                  <c:v>-1.7477989196777344E-2</c:v>
                </c:pt>
                <c:pt idx="643">
                  <c:v>4.9209117889404297E-2</c:v>
                </c:pt>
                <c:pt idx="644">
                  <c:v>-3.3571958541870117E-2</c:v>
                </c:pt>
                <c:pt idx="645">
                  <c:v>-0.30338871479034424</c:v>
                </c:pt>
                <c:pt idx="646">
                  <c:v>-7.7260732650756836E-2</c:v>
                </c:pt>
                <c:pt idx="647">
                  <c:v>-7.8796863555908203E-2</c:v>
                </c:pt>
                <c:pt idx="648">
                  <c:v>-0.2627485990524292</c:v>
                </c:pt>
                <c:pt idx="649">
                  <c:v>2.5856971740722656E-2</c:v>
                </c:pt>
                <c:pt idx="650">
                  <c:v>0.17260098457336426</c:v>
                </c:pt>
                <c:pt idx="651">
                  <c:v>0.12255263328552246</c:v>
                </c:pt>
                <c:pt idx="652">
                  <c:v>0.1864314079284668</c:v>
                </c:pt>
                <c:pt idx="653">
                  <c:v>2.3196935653686523E-2</c:v>
                </c:pt>
                <c:pt idx="654">
                  <c:v>-6.5970420837402344E-3</c:v>
                </c:pt>
                <c:pt idx="655">
                  <c:v>0.18993544578552246</c:v>
                </c:pt>
                <c:pt idx="656">
                  <c:v>-5.1344394683837891E-2</c:v>
                </c:pt>
                <c:pt idx="657">
                  <c:v>-3.9910316467285156E-2</c:v>
                </c:pt>
                <c:pt idx="658">
                  <c:v>8.662104606628418E-2</c:v>
                </c:pt>
                <c:pt idx="659">
                  <c:v>-0.17176270484924316</c:v>
                </c:pt>
                <c:pt idx="660">
                  <c:v>-0.29113912582397461</c:v>
                </c:pt>
                <c:pt idx="661">
                  <c:v>-0.24644279479980469</c:v>
                </c:pt>
                <c:pt idx="662">
                  <c:v>3.7224292755126953E-2</c:v>
                </c:pt>
                <c:pt idx="663">
                  <c:v>0.10638332366943359</c:v>
                </c:pt>
                <c:pt idx="664">
                  <c:v>0.16360807418823242</c:v>
                </c:pt>
                <c:pt idx="665">
                  <c:v>4.6818733215332031E-2</c:v>
                </c:pt>
                <c:pt idx="666">
                  <c:v>0.35736894607543945</c:v>
                </c:pt>
                <c:pt idx="667">
                  <c:v>0.1561129093170166</c:v>
                </c:pt>
                <c:pt idx="668">
                  <c:v>-7.0493698120117188E-2</c:v>
                </c:pt>
                <c:pt idx="669">
                  <c:v>-2.5895357131958008E-2</c:v>
                </c:pt>
                <c:pt idx="670">
                  <c:v>-6.4970493316650391E-2</c:v>
                </c:pt>
                <c:pt idx="671">
                  <c:v>-0.27372050285339355</c:v>
                </c:pt>
                <c:pt idx="672">
                  <c:v>6.4705133438110352E-2</c:v>
                </c:pt>
                <c:pt idx="673">
                  <c:v>-0.29534411430358887</c:v>
                </c:pt>
                <c:pt idx="674">
                  <c:v>-0.2017979621887207</c:v>
                </c:pt>
                <c:pt idx="675">
                  <c:v>0.24480819702148438</c:v>
                </c:pt>
                <c:pt idx="676">
                  <c:v>0.34882283210754395</c:v>
                </c:pt>
                <c:pt idx="677">
                  <c:v>0.19930124282836914</c:v>
                </c:pt>
                <c:pt idx="678">
                  <c:v>0.1715700626373291</c:v>
                </c:pt>
                <c:pt idx="679">
                  <c:v>3.3350944519042969E-2</c:v>
                </c:pt>
                <c:pt idx="680">
                  <c:v>5.7569742202758789E-2</c:v>
                </c:pt>
                <c:pt idx="681">
                  <c:v>-7.391357421875E-2</c:v>
                </c:pt>
                <c:pt idx="682">
                  <c:v>-8.3085060119628906E-2</c:v>
                </c:pt>
                <c:pt idx="683">
                  <c:v>-7.8252315521240234E-2</c:v>
                </c:pt>
                <c:pt idx="684">
                  <c:v>-0.17508196830749512</c:v>
                </c:pt>
                <c:pt idx="685">
                  <c:v>-0.14804220199584961</c:v>
                </c:pt>
                <c:pt idx="686">
                  <c:v>-0.18359375</c:v>
                </c:pt>
                <c:pt idx="687">
                  <c:v>-0.31345558166503906</c:v>
                </c:pt>
                <c:pt idx="688">
                  <c:v>-0.31001019477844238</c:v>
                </c:pt>
                <c:pt idx="689">
                  <c:v>-0.3304283618927002</c:v>
                </c:pt>
                <c:pt idx="690">
                  <c:v>-0.23289680480957031</c:v>
                </c:pt>
                <c:pt idx="691">
                  <c:v>0.14471316337585449</c:v>
                </c:pt>
                <c:pt idx="692">
                  <c:v>0.20802521705627441</c:v>
                </c:pt>
                <c:pt idx="693">
                  <c:v>0.10524702072143555</c:v>
                </c:pt>
                <c:pt idx="694">
                  <c:v>-7.3206663131713867E-2</c:v>
                </c:pt>
                <c:pt idx="695">
                  <c:v>8.3334922790527344E-2</c:v>
                </c:pt>
                <c:pt idx="696">
                  <c:v>0.23636698722839355</c:v>
                </c:pt>
                <c:pt idx="697">
                  <c:v>0.42507600784301758</c:v>
                </c:pt>
                <c:pt idx="698">
                  <c:v>-0.10737919807434082</c:v>
                </c:pt>
                <c:pt idx="699">
                  <c:v>6.2752008438110352E-2</c:v>
                </c:pt>
                <c:pt idx="700">
                  <c:v>-0.2115929126739502</c:v>
                </c:pt>
                <c:pt idx="701">
                  <c:v>0.13109922409057617</c:v>
                </c:pt>
                <c:pt idx="702">
                  <c:v>-0.20160603523254395</c:v>
                </c:pt>
                <c:pt idx="703">
                  <c:v>-2.0649433135986328E-2</c:v>
                </c:pt>
                <c:pt idx="704">
                  <c:v>-0.10317707061767578</c:v>
                </c:pt>
                <c:pt idx="705">
                  <c:v>0.76475763320922852</c:v>
                </c:pt>
                <c:pt idx="706">
                  <c:v>0.15600919723510742</c:v>
                </c:pt>
                <c:pt idx="707">
                  <c:v>0.11051630973815918</c:v>
                </c:pt>
                <c:pt idx="708">
                  <c:v>2.5613546371459961E-2</c:v>
                </c:pt>
                <c:pt idx="709">
                  <c:v>-0.14653897285461426</c:v>
                </c:pt>
                <c:pt idx="710">
                  <c:v>-0.36475729942321777</c:v>
                </c:pt>
                <c:pt idx="711">
                  <c:v>-1.1400938034057617E-2</c:v>
                </c:pt>
                <c:pt idx="712">
                  <c:v>-0.13609218597412109</c:v>
                </c:pt>
                <c:pt idx="713">
                  <c:v>-0.20377421379089355</c:v>
                </c:pt>
                <c:pt idx="714">
                  <c:v>0.71602511405944824</c:v>
                </c:pt>
                <c:pt idx="715">
                  <c:v>-2.4903059005737305E-2</c:v>
                </c:pt>
                <c:pt idx="716">
                  <c:v>0.90071320533752441</c:v>
                </c:pt>
                <c:pt idx="717">
                  <c:v>0.21797466278076172</c:v>
                </c:pt>
                <c:pt idx="718">
                  <c:v>-0.38401389122009277</c:v>
                </c:pt>
                <c:pt idx="719">
                  <c:v>-3.0668497085571289E-2</c:v>
                </c:pt>
                <c:pt idx="720">
                  <c:v>-0.20565104484558105</c:v>
                </c:pt>
                <c:pt idx="721">
                  <c:v>0.4147331714630127</c:v>
                </c:pt>
                <c:pt idx="722">
                  <c:v>-0.68786716461181641</c:v>
                </c:pt>
                <c:pt idx="723">
                  <c:v>0.9618837833404541</c:v>
                </c:pt>
                <c:pt idx="724">
                  <c:v>-1.052417516708374</c:v>
                </c:pt>
                <c:pt idx="725">
                  <c:v>6.5025806427001953E-2</c:v>
                </c:pt>
                <c:pt idx="726">
                  <c:v>-0.89083433151245117</c:v>
                </c:pt>
                <c:pt idx="727">
                  <c:v>0.23971128463745117</c:v>
                </c:pt>
                <c:pt idx="728">
                  <c:v>0.18097186088562012</c:v>
                </c:pt>
                <c:pt idx="729">
                  <c:v>-0.26411581039428711</c:v>
                </c:pt>
                <c:pt idx="730">
                  <c:v>0.65019798278808594</c:v>
                </c:pt>
                <c:pt idx="731">
                  <c:v>0.24653768539428711</c:v>
                </c:pt>
                <c:pt idx="732">
                  <c:v>-0.63863062858581543</c:v>
                </c:pt>
                <c:pt idx="733">
                  <c:v>-0.45168828964233398</c:v>
                </c:pt>
                <c:pt idx="734">
                  <c:v>0.34208559989929199</c:v>
                </c:pt>
                <c:pt idx="735">
                  <c:v>4.3968677520751953E-2</c:v>
                </c:pt>
                <c:pt idx="736">
                  <c:v>0.21361970901489258</c:v>
                </c:pt>
                <c:pt idx="737">
                  <c:v>-0.41090106964111328</c:v>
                </c:pt>
                <c:pt idx="738">
                  <c:v>-0.15102434158325195</c:v>
                </c:pt>
                <c:pt idx="739">
                  <c:v>-7.3409080505371094E-4</c:v>
                </c:pt>
                <c:pt idx="740">
                  <c:v>0.48668003082275391</c:v>
                </c:pt>
                <c:pt idx="741">
                  <c:v>-9.8977804183959961E-2</c:v>
                </c:pt>
                <c:pt idx="742">
                  <c:v>-3.512120246887207E-2</c:v>
                </c:pt>
                <c:pt idx="743">
                  <c:v>-0.25825655460357666</c:v>
                </c:pt>
                <c:pt idx="744">
                  <c:v>-0.12269425392150879</c:v>
                </c:pt>
                <c:pt idx="745">
                  <c:v>0.4586789608001709</c:v>
                </c:pt>
                <c:pt idx="746">
                  <c:v>0.14551973342895508</c:v>
                </c:pt>
                <c:pt idx="747">
                  <c:v>3.1636714935302734E-2</c:v>
                </c:pt>
                <c:pt idx="748">
                  <c:v>-1.2727022171020508E-2</c:v>
                </c:pt>
                <c:pt idx="749">
                  <c:v>0.13911008834838867</c:v>
                </c:pt>
                <c:pt idx="750">
                  <c:v>-9.4794750213623047E-2</c:v>
                </c:pt>
                <c:pt idx="751">
                  <c:v>-0.38728141784667969</c:v>
                </c:pt>
                <c:pt idx="752">
                  <c:v>-0.25177323818206787</c:v>
                </c:pt>
                <c:pt idx="753">
                  <c:v>1.8092870712280273E-2</c:v>
                </c:pt>
                <c:pt idx="754">
                  <c:v>6.6715240478515625E-2</c:v>
                </c:pt>
                <c:pt idx="755">
                  <c:v>-0.10948729515075684</c:v>
                </c:pt>
                <c:pt idx="756">
                  <c:v>-1.1323690414428711E-2</c:v>
                </c:pt>
                <c:pt idx="757">
                  <c:v>5.1705598831176758E-2</c:v>
                </c:pt>
                <c:pt idx="758">
                  <c:v>4.6892642974853516E-2</c:v>
                </c:pt>
                <c:pt idx="759">
                  <c:v>0.14100503921508789</c:v>
                </c:pt>
                <c:pt idx="760">
                  <c:v>0.23079442977905273</c:v>
                </c:pt>
                <c:pt idx="761">
                  <c:v>7.5352191925048828E-2</c:v>
                </c:pt>
                <c:pt idx="762">
                  <c:v>-5.41839599609375E-2</c:v>
                </c:pt>
                <c:pt idx="763">
                  <c:v>-4.4985771179199219E-2</c:v>
                </c:pt>
                <c:pt idx="764">
                  <c:v>-0.20090484619140625</c:v>
                </c:pt>
                <c:pt idx="765">
                  <c:v>-0.20967221260070801</c:v>
                </c:pt>
                <c:pt idx="766">
                  <c:v>0.20527076721191406</c:v>
                </c:pt>
                <c:pt idx="767">
                  <c:v>0.25420856475830078</c:v>
                </c:pt>
                <c:pt idx="768">
                  <c:v>-0.19212055206298828</c:v>
                </c:pt>
                <c:pt idx="769">
                  <c:v>7.6014518737792969E-2</c:v>
                </c:pt>
                <c:pt idx="770">
                  <c:v>5.3821802139282227E-2</c:v>
                </c:pt>
                <c:pt idx="771">
                  <c:v>-6.6716909408569336E-2</c:v>
                </c:pt>
                <c:pt idx="772">
                  <c:v>0.21922063827514648</c:v>
                </c:pt>
                <c:pt idx="773">
                  <c:v>-0.18392753601074219</c:v>
                </c:pt>
                <c:pt idx="774">
                  <c:v>-9.0538263320922852E-2</c:v>
                </c:pt>
                <c:pt idx="775">
                  <c:v>0.39092874526977539</c:v>
                </c:pt>
                <c:pt idx="776">
                  <c:v>-0.25539207458496094</c:v>
                </c:pt>
                <c:pt idx="777">
                  <c:v>-4.1938304901123047E-2</c:v>
                </c:pt>
                <c:pt idx="778">
                  <c:v>-0.36883139610290527</c:v>
                </c:pt>
                <c:pt idx="779">
                  <c:v>0.14542794227600098</c:v>
                </c:pt>
                <c:pt idx="780">
                  <c:v>0.31566429138183594</c:v>
                </c:pt>
                <c:pt idx="781">
                  <c:v>0.18872570991516113</c:v>
                </c:pt>
                <c:pt idx="782">
                  <c:v>0.10726451873779297</c:v>
                </c:pt>
                <c:pt idx="783">
                  <c:v>6.6997766494750977E-2</c:v>
                </c:pt>
                <c:pt idx="784">
                  <c:v>-4.71954345703125E-2</c:v>
                </c:pt>
                <c:pt idx="785">
                  <c:v>5.9322834014892578E-2</c:v>
                </c:pt>
                <c:pt idx="786">
                  <c:v>4.7135353088378906E-3</c:v>
                </c:pt>
                <c:pt idx="787">
                  <c:v>-6.4431905746459961E-2</c:v>
                </c:pt>
                <c:pt idx="788">
                  <c:v>-0.17871308326721191</c:v>
                </c:pt>
                <c:pt idx="789">
                  <c:v>-0.193359375</c:v>
                </c:pt>
                <c:pt idx="790">
                  <c:v>-0.25401020050048828</c:v>
                </c:pt>
                <c:pt idx="791">
                  <c:v>-0.15040683746337891</c:v>
                </c:pt>
                <c:pt idx="792">
                  <c:v>0.51465582847595215</c:v>
                </c:pt>
                <c:pt idx="793">
                  <c:v>0.36603355407714844</c:v>
                </c:pt>
                <c:pt idx="794">
                  <c:v>0.20985722541809082</c:v>
                </c:pt>
                <c:pt idx="795">
                  <c:v>0.14544773101806641</c:v>
                </c:pt>
                <c:pt idx="796">
                  <c:v>3.6613941192626953E-3</c:v>
                </c:pt>
                <c:pt idx="797">
                  <c:v>6.3340187072753906E-2</c:v>
                </c:pt>
                <c:pt idx="798">
                  <c:v>-4.92706298828125E-2</c:v>
                </c:pt>
                <c:pt idx="799">
                  <c:v>4.1539907455444336E-2</c:v>
                </c:pt>
                <c:pt idx="800">
                  <c:v>-0.141693115234375</c:v>
                </c:pt>
                <c:pt idx="801">
                  <c:v>-0.21976137161254883</c:v>
                </c:pt>
                <c:pt idx="802">
                  <c:v>-0.28164124488830566</c:v>
                </c:pt>
                <c:pt idx="803">
                  <c:v>-0.28700423240661621</c:v>
                </c:pt>
                <c:pt idx="804">
                  <c:v>-0.36516547203063965</c:v>
                </c:pt>
                <c:pt idx="805">
                  <c:v>8.4154605865478516E-3</c:v>
                </c:pt>
                <c:pt idx="806">
                  <c:v>-0.14160633087158203</c:v>
                </c:pt>
                <c:pt idx="807">
                  <c:v>-9.0878009796142578E-2</c:v>
                </c:pt>
                <c:pt idx="808">
                  <c:v>-0.14560699462890625</c:v>
                </c:pt>
                <c:pt idx="809">
                  <c:v>1.2231826782226563E-2</c:v>
                </c:pt>
                <c:pt idx="810">
                  <c:v>2.5213718414306641E-2</c:v>
                </c:pt>
                <c:pt idx="811">
                  <c:v>-4.048466682434082E-2</c:v>
                </c:pt>
                <c:pt idx="812">
                  <c:v>-5.8008432388305664E-2</c:v>
                </c:pt>
                <c:pt idx="813">
                  <c:v>0.19556832313537598</c:v>
                </c:pt>
                <c:pt idx="814">
                  <c:v>0.14770221710205078</c:v>
                </c:pt>
                <c:pt idx="815">
                  <c:v>-3.5184860229492188E-2</c:v>
                </c:pt>
                <c:pt idx="816">
                  <c:v>0.13699960708618164</c:v>
                </c:pt>
                <c:pt idx="817">
                  <c:v>-1.4361381530761719E-2</c:v>
                </c:pt>
                <c:pt idx="818">
                  <c:v>-3.9180278778076172E-2</c:v>
                </c:pt>
                <c:pt idx="819">
                  <c:v>1.7725467681884766E-2</c:v>
                </c:pt>
                <c:pt idx="820">
                  <c:v>0.10435390472412109</c:v>
                </c:pt>
                <c:pt idx="821">
                  <c:v>0.44471549987792969</c:v>
                </c:pt>
                <c:pt idx="822">
                  <c:v>-7.1421146392822266E-2</c:v>
                </c:pt>
                <c:pt idx="823">
                  <c:v>8.8780403137207031E-2</c:v>
                </c:pt>
                <c:pt idx="824">
                  <c:v>-0.14838600158691406</c:v>
                </c:pt>
                <c:pt idx="825">
                  <c:v>2.0577192306518555E-2</c:v>
                </c:pt>
                <c:pt idx="826">
                  <c:v>0.27496457099914551</c:v>
                </c:pt>
                <c:pt idx="827">
                  <c:v>-8.8877201080322266E-2</c:v>
                </c:pt>
                <c:pt idx="828">
                  <c:v>-0.51110303401947021</c:v>
                </c:pt>
                <c:pt idx="829">
                  <c:v>4.9391508102416992E-2</c:v>
                </c:pt>
                <c:pt idx="830">
                  <c:v>-0.14154195785522461</c:v>
                </c:pt>
                <c:pt idx="831">
                  <c:v>4.705047607421875E-2</c:v>
                </c:pt>
                <c:pt idx="832">
                  <c:v>9.2662572860717773E-2</c:v>
                </c:pt>
                <c:pt idx="833">
                  <c:v>4.9263238906860352E-2</c:v>
                </c:pt>
                <c:pt idx="834">
                  <c:v>0.12005829811096191</c:v>
                </c:pt>
                <c:pt idx="835">
                  <c:v>1.0001182556152344E-2</c:v>
                </c:pt>
                <c:pt idx="836">
                  <c:v>2.557373046875E-2</c:v>
                </c:pt>
                <c:pt idx="837">
                  <c:v>-8.2049846649169922E-2</c:v>
                </c:pt>
                <c:pt idx="838">
                  <c:v>0.11077666282653809</c:v>
                </c:pt>
                <c:pt idx="839">
                  <c:v>-2.3817300796508789E-2</c:v>
                </c:pt>
                <c:pt idx="840">
                  <c:v>-5.0930023193359375E-2</c:v>
                </c:pt>
                <c:pt idx="841">
                  <c:v>-0.11053991317749023</c:v>
                </c:pt>
                <c:pt idx="842">
                  <c:v>-6.8360567092895508E-2</c:v>
                </c:pt>
                <c:pt idx="843">
                  <c:v>-0.1196897029876709</c:v>
                </c:pt>
                <c:pt idx="844">
                  <c:v>-0.1098172664642334</c:v>
                </c:pt>
                <c:pt idx="845">
                  <c:v>-0.17052078247070313</c:v>
                </c:pt>
                <c:pt idx="846">
                  <c:v>-8.2922220230102539E-2</c:v>
                </c:pt>
                <c:pt idx="847">
                  <c:v>0.17963552474975586</c:v>
                </c:pt>
                <c:pt idx="848">
                  <c:v>0.30054855346679688</c:v>
                </c:pt>
                <c:pt idx="849">
                  <c:v>8.0193042755126953E-2</c:v>
                </c:pt>
                <c:pt idx="850">
                  <c:v>-0.24547195434570313</c:v>
                </c:pt>
                <c:pt idx="851">
                  <c:v>-0.12952351570129395</c:v>
                </c:pt>
                <c:pt idx="852">
                  <c:v>-9.1806650161743164E-2</c:v>
                </c:pt>
                <c:pt idx="853">
                  <c:v>-0.14545798301696777</c:v>
                </c:pt>
                <c:pt idx="854">
                  <c:v>-3.2707452774047852E-2</c:v>
                </c:pt>
                <c:pt idx="855">
                  <c:v>0.29019856452941895</c:v>
                </c:pt>
                <c:pt idx="856">
                  <c:v>0.1576530933380127</c:v>
                </c:pt>
                <c:pt idx="857">
                  <c:v>0.34938621520996094</c:v>
                </c:pt>
                <c:pt idx="858">
                  <c:v>-5.7656526565551758E-2</c:v>
                </c:pt>
                <c:pt idx="859">
                  <c:v>-0.2051546573638916</c:v>
                </c:pt>
                <c:pt idx="860">
                  <c:v>-0.14263606071472168</c:v>
                </c:pt>
                <c:pt idx="861">
                  <c:v>4.6674966812133789E-2</c:v>
                </c:pt>
                <c:pt idx="862">
                  <c:v>-9.6922874450683594E-2</c:v>
                </c:pt>
                <c:pt idx="863">
                  <c:v>-9.2930078506469727E-2</c:v>
                </c:pt>
                <c:pt idx="864">
                  <c:v>7.1591615676879883E-2</c:v>
                </c:pt>
                <c:pt idx="865">
                  <c:v>6.9806098937988281E-2</c:v>
                </c:pt>
                <c:pt idx="866">
                  <c:v>0.12814879417419434</c:v>
                </c:pt>
                <c:pt idx="867">
                  <c:v>-0.11112737655639648</c:v>
                </c:pt>
                <c:pt idx="868">
                  <c:v>0.24105501174926758</c:v>
                </c:pt>
                <c:pt idx="869">
                  <c:v>-0.20023393630981445</c:v>
                </c:pt>
                <c:pt idx="870">
                  <c:v>-3.1553030014038086E-2</c:v>
                </c:pt>
                <c:pt idx="871">
                  <c:v>8.2642316818237305E-2</c:v>
                </c:pt>
                <c:pt idx="872">
                  <c:v>5.0541162490844727E-2</c:v>
                </c:pt>
                <c:pt idx="873">
                  <c:v>1.8285751342773438E-2</c:v>
                </c:pt>
                <c:pt idx="874">
                  <c:v>4.6002388000488281E-2</c:v>
                </c:pt>
                <c:pt idx="875">
                  <c:v>8.3366870880126953E-2</c:v>
                </c:pt>
                <c:pt idx="876">
                  <c:v>-0.10619401931762695</c:v>
                </c:pt>
                <c:pt idx="877">
                  <c:v>1.0886192321777344E-2</c:v>
                </c:pt>
                <c:pt idx="878">
                  <c:v>0.10484528541564941</c:v>
                </c:pt>
                <c:pt idx="879">
                  <c:v>-6.3982963562011719E-2</c:v>
                </c:pt>
                <c:pt idx="880">
                  <c:v>7.8127384185791016E-3</c:v>
                </c:pt>
                <c:pt idx="881">
                  <c:v>-4.8044919967651367E-2</c:v>
                </c:pt>
                <c:pt idx="882">
                  <c:v>-0.15460848808288574</c:v>
                </c:pt>
                <c:pt idx="883">
                  <c:v>4.0198326110839844E-2</c:v>
                </c:pt>
                <c:pt idx="884">
                  <c:v>3.2111644744873047E-2</c:v>
                </c:pt>
                <c:pt idx="885">
                  <c:v>-0.16943216323852539</c:v>
                </c:pt>
                <c:pt idx="886">
                  <c:v>0.16924834251403809</c:v>
                </c:pt>
                <c:pt idx="887">
                  <c:v>-5.1337003707885742E-2</c:v>
                </c:pt>
                <c:pt idx="888">
                  <c:v>7.9746246337890625E-3</c:v>
                </c:pt>
                <c:pt idx="889">
                  <c:v>7.1282863616943359E-2</c:v>
                </c:pt>
                <c:pt idx="890">
                  <c:v>-2.6268243789672852E-2</c:v>
                </c:pt>
                <c:pt idx="891">
                  <c:v>3.3700942993164063E-2</c:v>
                </c:pt>
                <c:pt idx="892">
                  <c:v>4.4751167297363281E-2</c:v>
                </c:pt>
                <c:pt idx="893">
                  <c:v>-4.5199871063232422E-2</c:v>
                </c:pt>
                <c:pt idx="894">
                  <c:v>-5.6405067443847656E-3</c:v>
                </c:pt>
                <c:pt idx="895">
                  <c:v>-0.10139083862304687</c:v>
                </c:pt>
                <c:pt idx="896">
                  <c:v>0.21423482894897461</c:v>
                </c:pt>
                <c:pt idx="897">
                  <c:v>0.66822528839111328</c:v>
                </c:pt>
                <c:pt idx="898">
                  <c:v>0.33792948722839355</c:v>
                </c:pt>
                <c:pt idx="899">
                  <c:v>0.1624143123626709</c:v>
                </c:pt>
                <c:pt idx="900">
                  <c:v>0.18421816825866699</c:v>
                </c:pt>
                <c:pt idx="901">
                  <c:v>-0.24693059921264648</c:v>
                </c:pt>
                <c:pt idx="902">
                  <c:v>6.1148405075073242E-2</c:v>
                </c:pt>
                <c:pt idx="903">
                  <c:v>-3.267979621887207E-2</c:v>
                </c:pt>
                <c:pt idx="904">
                  <c:v>-0.25572109222412109</c:v>
                </c:pt>
                <c:pt idx="905">
                  <c:v>-0.15928530693054199</c:v>
                </c:pt>
                <c:pt idx="906">
                  <c:v>-0.47321105003356934</c:v>
                </c:pt>
                <c:pt idx="907">
                  <c:v>-0.31087756156921387</c:v>
                </c:pt>
                <c:pt idx="908">
                  <c:v>-0.14946460723876953</c:v>
                </c:pt>
                <c:pt idx="909">
                  <c:v>0.22570228576660156</c:v>
                </c:pt>
                <c:pt idx="910">
                  <c:v>0.26501607894897461</c:v>
                </c:pt>
                <c:pt idx="911">
                  <c:v>0.41284704208374023</c:v>
                </c:pt>
                <c:pt idx="912">
                  <c:v>7.9470157623291016E-2</c:v>
                </c:pt>
                <c:pt idx="913">
                  <c:v>0.30962848663330078</c:v>
                </c:pt>
                <c:pt idx="914">
                  <c:v>-0.13588237762451172</c:v>
                </c:pt>
                <c:pt idx="915">
                  <c:v>1.7236948013305664E-2</c:v>
                </c:pt>
                <c:pt idx="916">
                  <c:v>1.2202024459838867E-2</c:v>
                </c:pt>
                <c:pt idx="917">
                  <c:v>-0.14850616455078125</c:v>
                </c:pt>
                <c:pt idx="918">
                  <c:v>-5.6721210479736328E-2</c:v>
                </c:pt>
                <c:pt idx="919">
                  <c:v>-0.29137611389160156</c:v>
                </c:pt>
                <c:pt idx="920">
                  <c:v>-0.4220430850982666</c:v>
                </c:pt>
                <c:pt idx="921">
                  <c:v>-0.26757550239562988</c:v>
                </c:pt>
                <c:pt idx="922">
                  <c:v>3.152918815612793E-2</c:v>
                </c:pt>
                <c:pt idx="923">
                  <c:v>1.8498897552490234E-2</c:v>
                </c:pt>
                <c:pt idx="924">
                  <c:v>-0.10353207588195801</c:v>
                </c:pt>
                <c:pt idx="925">
                  <c:v>0.35949850082397461</c:v>
                </c:pt>
                <c:pt idx="926">
                  <c:v>2.0746707916259766E-2</c:v>
                </c:pt>
                <c:pt idx="927">
                  <c:v>0.27878260612487793</c:v>
                </c:pt>
                <c:pt idx="928">
                  <c:v>4.8553466796875E-2</c:v>
                </c:pt>
                <c:pt idx="929">
                  <c:v>0.22677826881408691</c:v>
                </c:pt>
                <c:pt idx="930">
                  <c:v>-0.19604158401489258</c:v>
                </c:pt>
                <c:pt idx="931">
                  <c:v>-1.7788887023925781E-2</c:v>
                </c:pt>
                <c:pt idx="932">
                  <c:v>3.526759147644043E-2</c:v>
                </c:pt>
                <c:pt idx="933">
                  <c:v>-0.35347628593444824</c:v>
                </c:pt>
                <c:pt idx="934">
                  <c:v>-0.3488163948059082</c:v>
                </c:pt>
                <c:pt idx="935">
                  <c:v>2.6154518127441406E-2</c:v>
                </c:pt>
                <c:pt idx="936">
                  <c:v>0.11855912208557129</c:v>
                </c:pt>
                <c:pt idx="937">
                  <c:v>7.5336694717407227E-2</c:v>
                </c:pt>
                <c:pt idx="938">
                  <c:v>6.5196037292480469E-2</c:v>
                </c:pt>
                <c:pt idx="939">
                  <c:v>2.9211759567260742E-2</c:v>
                </c:pt>
                <c:pt idx="940">
                  <c:v>-0.16529417037963867</c:v>
                </c:pt>
                <c:pt idx="941">
                  <c:v>-2.5244235992431641E-2</c:v>
                </c:pt>
                <c:pt idx="942">
                  <c:v>-0.16532444953918457</c:v>
                </c:pt>
                <c:pt idx="943">
                  <c:v>8.2519292831420898E-2</c:v>
                </c:pt>
                <c:pt idx="944">
                  <c:v>-4.4203042984008789E-2</c:v>
                </c:pt>
                <c:pt idx="945">
                  <c:v>-0.16118407249450684</c:v>
                </c:pt>
                <c:pt idx="946">
                  <c:v>0.14409804344177246</c:v>
                </c:pt>
                <c:pt idx="947">
                  <c:v>2.0173788070678711E-2</c:v>
                </c:pt>
                <c:pt idx="948">
                  <c:v>0.42711710929870605</c:v>
                </c:pt>
                <c:pt idx="949">
                  <c:v>0.26140642166137695</c:v>
                </c:pt>
                <c:pt idx="950">
                  <c:v>0.25019001960754395</c:v>
                </c:pt>
                <c:pt idx="951">
                  <c:v>-0.1979515552520752</c:v>
                </c:pt>
                <c:pt idx="952">
                  <c:v>-0.16483306884765625</c:v>
                </c:pt>
                <c:pt idx="953">
                  <c:v>0.4947199821472168</c:v>
                </c:pt>
                <c:pt idx="954">
                  <c:v>0.27779793739318848</c:v>
                </c:pt>
                <c:pt idx="955">
                  <c:v>7.7574968338012695E-2</c:v>
                </c:pt>
                <c:pt idx="956">
                  <c:v>-0.10412001609802246</c:v>
                </c:pt>
                <c:pt idx="957">
                  <c:v>-0.12186598777770996</c:v>
                </c:pt>
                <c:pt idx="958">
                  <c:v>-0.38118386268615723</c:v>
                </c:pt>
                <c:pt idx="959">
                  <c:v>-0.2314760684967041</c:v>
                </c:pt>
                <c:pt idx="960">
                  <c:v>-0.58737492561340332</c:v>
                </c:pt>
                <c:pt idx="961">
                  <c:v>0.28278708457946777</c:v>
                </c:pt>
                <c:pt idx="962">
                  <c:v>1.1157164573669434</c:v>
                </c:pt>
                <c:pt idx="963">
                  <c:v>0.19808077812194824</c:v>
                </c:pt>
                <c:pt idx="964">
                  <c:v>5.8102607727050781E-2</c:v>
                </c:pt>
                <c:pt idx="965">
                  <c:v>0.25296258926391602</c:v>
                </c:pt>
                <c:pt idx="966">
                  <c:v>2.309107780456543E-2</c:v>
                </c:pt>
                <c:pt idx="967">
                  <c:v>-2.3855686187744141E-2</c:v>
                </c:pt>
                <c:pt idx="968">
                  <c:v>-0.19447660446166992</c:v>
                </c:pt>
                <c:pt idx="969">
                  <c:v>-0.14100909233093262</c:v>
                </c:pt>
                <c:pt idx="970">
                  <c:v>-0.35297036170959473</c:v>
                </c:pt>
                <c:pt idx="971">
                  <c:v>-0.337738037109375</c:v>
                </c:pt>
                <c:pt idx="972">
                  <c:v>-0.44439268112182617</c:v>
                </c:pt>
                <c:pt idx="973">
                  <c:v>-0.43629765510559082</c:v>
                </c:pt>
                <c:pt idx="974">
                  <c:v>0.5213165283203125</c:v>
                </c:pt>
                <c:pt idx="975">
                  <c:v>0.60944318771362305</c:v>
                </c:pt>
                <c:pt idx="976">
                  <c:v>0.1606285572052002</c:v>
                </c:pt>
                <c:pt idx="977">
                  <c:v>0.16158032417297363</c:v>
                </c:pt>
                <c:pt idx="978">
                  <c:v>0.28989458084106445</c:v>
                </c:pt>
                <c:pt idx="979">
                  <c:v>0.49522757530212402</c:v>
                </c:pt>
                <c:pt idx="980">
                  <c:v>0.23653221130371094</c:v>
                </c:pt>
                <c:pt idx="981">
                  <c:v>2.6033163070678711E-2</c:v>
                </c:pt>
                <c:pt idx="982">
                  <c:v>-0.2595677375793457</c:v>
                </c:pt>
                <c:pt idx="983">
                  <c:v>-0.68840456008911133</c:v>
                </c:pt>
                <c:pt idx="984">
                  <c:v>-0.58439111709594727</c:v>
                </c:pt>
                <c:pt idx="985">
                  <c:v>-0.54367256164550781</c:v>
                </c:pt>
                <c:pt idx="986">
                  <c:v>-0.42461943626403809</c:v>
                </c:pt>
                <c:pt idx="987">
                  <c:v>-0.32301664352416992</c:v>
                </c:pt>
                <c:pt idx="988">
                  <c:v>0.37613606452941895</c:v>
                </c:pt>
                <c:pt idx="989">
                  <c:v>1.7838656902313232</c:v>
                </c:pt>
                <c:pt idx="990">
                  <c:v>1.0312752723693848</c:v>
                </c:pt>
                <c:pt idx="991">
                  <c:v>-0.30247807502746582</c:v>
                </c:pt>
                <c:pt idx="992">
                  <c:v>-0.86237764358520508</c:v>
                </c:pt>
                <c:pt idx="993">
                  <c:v>-0.60577201843261719</c:v>
                </c:pt>
                <c:pt idx="994">
                  <c:v>-0.31154727935791016</c:v>
                </c:pt>
                <c:pt idx="995">
                  <c:v>-0.13996767997741699</c:v>
                </c:pt>
                <c:pt idx="996">
                  <c:v>0.65305137634277344</c:v>
                </c:pt>
                <c:pt idx="997">
                  <c:v>-0.15072250366210938</c:v>
                </c:pt>
                <c:pt idx="998">
                  <c:v>-0.71078896522521973</c:v>
                </c:pt>
                <c:pt idx="999">
                  <c:v>-0.43765878677368164</c:v>
                </c:pt>
                <c:pt idx="1000">
                  <c:v>0.27792906761169434</c:v>
                </c:pt>
                <c:pt idx="1001">
                  <c:v>4.838871955871582E-2</c:v>
                </c:pt>
                <c:pt idx="1002">
                  <c:v>8.0323934555053711E-2</c:v>
                </c:pt>
                <c:pt idx="1003">
                  <c:v>3.6855697631835938E-2</c:v>
                </c:pt>
                <c:pt idx="1004">
                  <c:v>7.3225975036621094E-2</c:v>
                </c:pt>
                <c:pt idx="1005">
                  <c:v>6.7348241806030273E-2</c:v>
                </c:pt>
                <c:pt idx="1006">
                  <c:v>-7.9989433288574219E-4</c:v>
                </c:pt>
                <c:pt idx="1007">
                  <c:v>1.3154029846191406E-2</c:v>
                </c:pt>
                <c:pt idx="1008">
                  <c:v>2.9332876205444336E-2</c:v>
                </c:pt>
                <c:pt idx="1009">
                  <c:v>-0.1606132984161377</c:v>
                </c:pt>
                <c:pt idx="1010">
                  <c:v>-0.14694046974182129</c:v>
                </c:pt>
                <c:pt idx="1011">
                  <c:v>-0.15490579605102539</c:v>
                </c:pt>
                <c:pt idx="1012">
                  <c:v>-0.1632990837097168</c:v>
                </c:pt>
                <c:pt idx="1013">
                  <c:v>-2.1818876266479492E-2</c:v>
                </c:pt>
                <c:pt idx="1014">
                  <c:v>8.7423086166381836E-2</c:v>
                </c:pt>
                <c:pt idx="1015">
                  <c:v>-0.16907668113708496</c:v>
                </c:pt>
                <c:pt idx="1016">
                  <c:v>-6.1464309692382813E-2</c:v>
                </c:pt>
                <c:pt idx="1017">
                  <c:v>0.18390440940856934</c:v>
                </c:pt>
                <c:pt idx="1018">
                  <c:v>-0.10102629661560059</c:v>
                </c:pt>
                <c:pt idx="1019">
                  <c:v>-0.25660133361816406</c:v>
                </c:pt>
                <c:pt idx="1020">
                  <c:v>3.8057804107666016E-2</c:v>
                </c:pt>
                <c:pt idx="1021">
                  <c:v>0.33595561981201172</c:v>
                </c:pt>
                <c:pt idx="1022">
                  <c:v>0.36737442016601563</c:v>
                </c:pt>
                <c:pt idx="1023">
                  <c:v>-7.2728872299194336E-2</c:v>
                </c:pt>
                <c:pt idx="1024">
                  <c:v>1.2133121490478516E-2</c:v>
                </c:pt>
                <c:pt idx="1025">
                  <c:v>-0.34213089942932129</c:v>
                </c:pt>
                <c:pt idx="1026">
                  <c:v>0.23042631149291992</c:v>
                </c:pt>
                <c:pt idx="1027">
                  <c:v>0.48450350761413574</c:v>
                </c:pt>
                <c:pt idx="1028">
                  <c:v>0.30035018920898438</c:v>
                </c:pt>
                <c:pt idx="1029">
                  <c:v>0.43534183502197266</c:v>
                </c:pt>
                <c:pt idx="1030">
                  <c:v>0.81975007057189941</c:v>
                </c:pt>
                <c:pt idx="1031">
                  <c:v>-5.6116580963134766E-3</c:v>
                </c:pt>
                <c:pt idx="1032">
                  <c:v>4.3122053146362305E-2</c:v>
                </c:pt>
                <c:pt idx="1033">
                  <c:v>-0.2815098762512207</c:v>
                </c:pt>
                <c:pt idx="1034">
                  <c:v>-7.5686931610107422E-2</c:v>
                </c:pt>
                <c:pt idx="1035">
                  <c:v>-0.58213233947753906</c:v>
                </c:pt>
                <c:pt idx="1036">
                  <c:v>-0.3418576717376709</c:v>
                </c:pt>
                <c:pt idx="1037">
                  <c:v>-0.49945664405822754</c:v>
                </c:pt>
                <c:pt idx="1038">
                  <c:v>-0.52723813056945801</c:v>
                </c:pt>
                <c:pt idx="1039">
                  <c:v>0.59018373489379883</c:v>
                </c:pt>
                <c:pt idx="1040">
                  <c:v>9.5280885696411133E-2</c:v>
                </c:pt>
                <c:pt idx="1041">
                  <c:v>-2.4932622909545898E-2</c:v>
                </c:pt>
                <c:pt idx="1042">
                  <c:v>0.72362089157104492</c:v>
                </c:pt>
                <c:pt idx="1043">
                  <c:v>1.1507987976074219E-2</c:v>
                </c:pt>
                <c:pt idx="1044">
                  <c:v>6.7920446395874023E-2</c:v>
                </c:pt>
                <c:pt idx="1045">
                  <c:v>-0.44777560234069824</c:v>
                </c:pt>
                <c:pt idx="1046">
                  <c:v>-0.17187261581420898</c:v>
                </c:pt>
                <c:pt idx="1047">
                  <c:v>0.20792365074157715</c:v>
                </c:pt>
                <c:pt idx="1048">
                  <c:v>-0.31183433532714844</c:v>
                </c:pt>
                <c:pt idx="1049">
                  <c:v>-0.16918826103210449</c:v>
                </c:pt>
                <c:pt idx="1050">
                  <c:v>-0.26064729690551758</c:v>
                </c:pt>
                <c:pt idx="1051">
                  <c:v>-0.31018662452697754</c:v>
                </c:pt>
                <c:pt idx="1052">
                  <c:v>0.2105867862701416</c:v>
                </c:pt>
                <c:pt idx="1053">
                  <c:v>0.54791951179504395</c:v>
                </c:pt>
                <c:pt idx="1054">
                  <c:v>0.23563385009765625</c:v>
                </c:pt>
                <c:pt idx="1055">
                  <c:v>-0.18223023414611816</c:v>
                </c:pt>
                <c:pt idx="1056">
                  <c:v>-0.33276009559631348</c:v>
                </c:pt>
                <c:pt idx="1057">
                  <c:v>-0.24352097511291504</c:v>
                </c:pt>
                <c:pt idx="1058">
                  <c:v>0.17507171630859375</c:v>
                </c:pt>
                <c:pt idx="1059">
                  <c:v>1.2058734893798828E-2</c:v>
                </c:pt>
                <c:pt idx="1060">
                  <c:v>0.35878705978393555</c:v>
                </c:pt>
                <c:pt idx="1061">
                  <c:v>2.7668476104736328E-3</c:v>
                </c:pt>
                <c:pt idx="1062">
                  <c:v>-0.2478482723236084</c:v>
                </c:pt>
                <c:pt idx="1063">
                  <c:v>-0.11766576766967773</c:v>
                </c:pt>
                <c:pt idx="1064">
                  <c:v>-0.41879916191101074</c:v>
                </c:pt>
                <c:pt idx="1065">
                  <c:v>1.001906156539917</c:v>
                </c:pt>
                <c:pt idx="1066">
                  <c:v>-0.34718465805053711</c:v>
                </c:pt>
                <c:pt idx="1067">
                  <c:v>-0.34180331230163574</c:v>
                </c:pt>
                <c:pt idx="1068">
                  <c:v>0.4747624397277832</c:v>
                </c:pt>
                <c:pt idx="1069">
                  <c:v>-1.6650915145874023E-2</c:v>
                </c:pt>
                <c:pt idx="1070">
                  <c:v>0.1675717830657959</c:v>
                </c:pt>
                <c:pt idx="1071">
                  <c:v>-0.34949183464050293</c:v>
                </c:pt>
                <c:pt idx="1072">
                  <c:v>0.40172934532165527</c:v>
                </c:pt>
                <c:pt idx="1073">
                  <c:v>-0.15092730522155762</c:v>
                </c:pt>
                <c:pt idx="1074">
                  <c:v>0.61693882942199707</c:v>
                </c:pt>
                <c:pt idx="1075">
                  <c:v>-0.37034916877746582</c:v>
                </c:pt>
                <c:pt idx="1076">
                  <c:v>-0.35058307647705078</c:v>
                </c:pt>
                <c:pt idx="1077">
                  <c:v>-0.73591923713684082</c:v>
                </c:pt>
                <c:pt idx="1078">
                  <c:v>6.0082674026489258E-2</c:v>
                </c:pt>
                <c:pt idx="1079">
                  <c:v>0.22241306304931641</c:v>
                </c:pt>
                <c:pt idx="1080">
                  <c:v>-7.7569007873535156E-2</c:v>
                </c:pt>
                <c:pt idx="1081">
                  <c:v>1.7104387283325195E-2</c:v>
                </c:pt>
                <c:pt idx="1082">
                  <c:v>-0.12328362464904785</c:v>
                </c:pt>
                <c:pt idx="1083">
                  <c:v>0.12629914283752441</c:v>
                </c:pt>
                <c:pt idx="1084">
                  <c:v>-0.18881893157958984</c:v>
                </c:pt>
                <c:pt idx="1085">
                  <c:v>5.1260948181152344E-2</c:v>
                </c:pt>
                <c:pt idx="1086">
                  <c:v>0.21383523941040039</c:v>
                </c:pt>
                <c:pt idx="1087">
                  <c:v>6.6443920135498047E-2</c:v>
                </c:pt>
                <c:pt idx="1088">
                  <c:v>-9.6626043319702148E-2</c:v>
                </c:pt>
                <c:pt idx="1089">
                  <c:v>-3.3551454544067383E-2</c:v>
                </c:pt>
                <c:pt idx="1090">
                  <c:v>-0.23759031295776367</c:v>
                </c:pt>
                <c:pt idx="1091">
                  <c:v>0.14519882202148438</c:v>
                </c:pt>
                <c:pt idx="1092">
                  <c:v>-8.8369369506835938E-2</c:v>
                </c:pt>
                <c:pt idx="1093">
                  <c:v>-0.13955831527709961</c:v>
                </c:pt>
                <c:pt idx="1094">
                  <c:v>-4.1404962539672852E-2</c:v>
                </c:pt>
                <c:pt idx="1095">
                  <c:v>3.7053823471069336E-2</c:v>
                </c:pt>
                <c:pt idx="1096">
                  <c:v>0.32024788856506348</c:v>
                </c:pt>
                <c:pt idx="1097">
                  <c:v>-2.0406246185302734E-3</c:v>
                </c:pt>
                <c:pt idx="1098">
                  <c:v>-5.1969289779663086E-2</c:v>
                </c:pt>
                <c:pt idx="1099">
                  <c:v>-0.15928363800048828</c:v>
                </c:pt>
                <c:pt idx="1100">
                  <c:v>-0.21189284324645996</c:v>
                </c:pt>
                <c:pt idx="1101">
                  <c:v>-4.950714111328125E-2</c:v>
                </c:pt>
                <c:pt idx="1102">
                  <c:v>0.117706298828125</c:v>
                </c:pt>
                <c:pt idx="1103">
                  <c:v>0.12381911277770996</c:v>
                </c:pt>
                <c:pt idx="1104">
                  <c:v>2.0267155170440674</c:v>
                </c:pt>
                <c:pt idx="1105">
                  <c:v>2.5995795726776123</c:v>
                </c:pt>
                <c:pt idx="1106">
                  <c:v>0.59504008293151855</c:v>
                </c:pt>
                <c:pt idx="1107">
                  <c:v>-0.9535069465637207</c:v>
                </c:pt>
                <c:pt idx="1108">
                  <c:v>-0.713897705078125</c:v>
                </c:pt>
                <c:pt idx="1109">
                  <c:v>8.3284854888916016E-2</c:v>
                </c:pt>
                <c:pt idx="1110">
                  <c:v>-1.0021052360534668</c:v>
                </c:pt>
                <c:pt idx="1111">
                  <c:v>-0.69378471374511719</c:v>
                </c:pt>
                <c:pt idx="1112">
                  <c:v>-1.4328718185424805E-2</c:v>
                </c:pt>
                <c:pt idx="1113">
                  <c:v>0.4421088695526123</c:v>
                </c:pt>
                <c:pt idx="1114">
                  <c:v>-0.50811624526977539</c:v>
                </c:pt>
                <c:pt idx="1115">
                  <c:v>-0.61960482597351074</c:v>
                </c:pt>
                <c:pt idx="1116">
                  <c:v>-1.2413840293884277</c:v>
                </c:pt>
                <c:pt idx="1117">
                  <c:v>-0.64277863502502441</c:v>
                </c:pt>
                <c:pt idx="1118">
                  <c:v>0.5690925121307373</c:v>
                </c:pt>
                <c:pt idx="1119">
                  <c:v>2.0501852035522461E-2</c:v>
                </c:pt>
                <c:pt idx="1120">
                  <c:v>5.5558681488037109E-3</c:v>
                </c:pt>
                <c:pt idx="1121">
                  <c:v>-0.37326979637145996</c:v>
                </c:pt>
                <c:pt idx="1122">
                  <c:v>0.56020355224609375</c:v>
                </c:pt>
                <c:pt idx="1123">
                  <c:v>0.48473000526428223</c:v>
                </c:pt>
                <c:pt idx="1124">
                  <c:v>0.55533623695373535</c:v>
                </c:pt>
                <c:pt idx="1125">
                  <c:v>-1.936793327331543E-2</c:v>
                </c:pt>
                <c:pt idx="1126">
                  <c:v>-0.12694764137268066</c:v>
                </c:pt>
                <c:pt idx="1127">
                  <c:v>-0.30468940734863281</c:v>
                </c:pt>
                <c:pt idx="1128">
                  <c:v>-0.32809305191040039</c:v>
                </c:pt>
                <c:pt idx="1129">
                  <c:v>-0.40027284622192383</c:v>
                </c:pt>
                <c:pt idx="1130">
                  <c:v>-0.27240920066833496</c:v>
                </c:pt>
                <c:pt idx="1131">
                  <c:v>-0.28115582466125488</c:v>
                </c:pt>
                <c:pt idx="1132">
                  <c:v>-5.1292896270751953E-2</c:v>
                </c:pt>
                <c:pt idx="1133">
                  <c:v>-0.10078001022338867</c:v>
                </c:pt>
                <c:pt idx="1134">
                  <c:v>0.14123249053955078</c:v>
                </c:pt>
                <c:pt idx="1135">
                  <c:v>0.2261044979095459</c:v>
                </c:pt>
                <c:pt idx="1136">
                  <c:v>6.6086292266845703E-2</c:v>
                </c:pt>
                <c:pt idx="1137">
                  <c:v>5.1777839660644531E-2</c:v>
                </c:pt>
                <c:pt idx="1138">
                  <c:v>4.9830913543701172E-2</c:v>
                </c:pt>
                <c:pt idx="1139">
                  <c:v>-4.2997360229492188E-2</c:v>
                </c:pt>
                <c:pt idx="1140">
                  <c:v>7.9309225082397461E-2</c:v>
                </c:pt>
                <c:pt idx="1141">
                  <c:v>4.5206546783447266E-3</c:v>
                </c:pt>
                <c:pt idx="1142">
                  <c:v>0.12977266311645508</c:v>
                </c:pt>
                <c:pt idx="1143">
                  <c:v>0.71029853820800781</c:v>
                </c:pt>
                <c:pt idx="1144">
                  <c:v>0.40700912475585938</c:v>
                </c:pt>
                <c:pt idx="1145">
                  <c:v>0.17792820930480957</c:v>
                </c:pt>
                <c:pt idx="1146">
                  <c:v>0.35768914222717285</c:v>
                </c:pt>
                <c:pt idx="1147">
                  <c:v>-2.4278163909912109E-3</c:v>
                </c:pt>
                <c:pt idx="1148">
                  <c:v>0.33347916603088379</c:v>
                </c:pt>
                <c:pt idx="1149">
                  <c:v>-8.0623149871826172E-2</c:v>
                </c:pt>
                <c:pt idx="1150">
                  <c:v>-0.29230713844299316</c:v>
                </c:pt>
                <c:pt idx="1151">
                  <c:v>-0.37114334106445313</c:v>
                </c:pt>
                <c:pt idx="1152">
                  <c:v>-0.29722738265991211</c:v>
                </c:pt>
                <c:pt idx="1153">
                  <c:v>-6.0033798217773438E-2</c:v>
                </c:pt>
                <c:pt idx="1154">
                  <c:v>-0.34496402740478516</c:v>
                </c:pt>
                <c:pt idx="1155">
                  <c:v>-0.53767633438110352</c:v>
                </c:pt>
                <c:pt idx="1156">
                  <c:v>0.59905815124511719</c:v>
                </c:pt>
                <c:pt idx="1157">
                  <c:v>0.35168266296386719</c:v>
                </c:pt>
                <c:pt idx="1158">
                  <c:v>0.10130572319030762</c:v>
                </c:pt>
                <c:pt idx="1159">
                  <c:v>4.3542385101318359E-3</c:v>
                </c:pt>
                <c:pt idx="1160">
                  <c:v>-7.5904369354248047E-2</c:v>
                </c:pt>
                <c:pt idx="1161">
                  <c:v>0.28981351852416992</c:v>
                </c:pt>
                <c:pt idx="1162">
                  <c:v>-0.22458815574645996</c:v>
                </c:pt>
                <c:pt idx="1163">
                  <c:v>-1.204228401184082E-2</c:v>
                </c:pt>
                <c:pt idx="1164">
                  <c:v>-0.18128538131713867</c:v>
                </c:pt>
                <c:pt idx="1165">
                  <c:v>-0.30136895179748535</c:v>
                </c:pt>
                <c:pt idx="1166">
                  <c:v>-0.27720046043395996</c:v>
                </c:pt>
                <c:pt idx="1167">
                  <c:v>-6.2671899795532227E-2</c:v>
                </c:pt>
                <c:pt idx="1168">
                  <c:v>-0.21115422248840332</c:v>
                </c:pt>
                <c:pt idx="1169">
                  <c:v>0.28297948837280273</c:v>
                </c:pt>
                <c:pt idx="1170">
                  <c:v>-5.2959918975830078E-2</c:v>
                </c:pt>
                <c:pt idx="1171">
                  <c:v>-3.4909248352050781E-2</c:v>
                </c:pt>
                <c:pt idx="1172">
                  <c:v>-4.0877819061279297E-2</c:v>
                </c:pt>
                <c:pt idx="1173">
                  <c:v>8.5631132125854492E-2</c:v>
                </c:pt>
                <c:pt idx="1174">
                  <c:v>-3.8220882415771484E-3</c:v>
                </c:pt>
                <c:pt idx="1175">
                  <c:v>-1.3504743576049805E-2</c:v>
                </c:pt>
                <c:pt idx="1176">
                  <c:v>-6.3953399658203125E-3</c:v>
                </c:pt>
                <c:pt idx="1177">
                  <c:v>2.1366119384765625E-2</c:v>
                </c:pt>
                <c:pt idx="1178">
                  <c:v>2.7506351470947266E-2</c:v>
                </c:pt>
                <c:pt idx="1179">
                  <c:v>5.4951190948486328E-2</c:v>
                </c:pt>
                <c:pt idx="1180">
                  <c:v>-2.8540134429931641E-2</c:v>
                </c:pt>
                <c:pt idx="1181">
                  <c:v>-0.29142355918884277</c:v>
                </c:pt>
                <c:pt idx="1182">
                  <c:v>-0.12609601020812988</c:v>
                </c:pt>
                <c:pt idx="1183">
                  <c:v>-3.9525985717773438E-2</c:v>
                </c:pt>
                <c:pt idx="1184">
                  <c:v>-1.911163330078125E-2</c:v>
                </c:pt>
                <c:pt idx="1185">
                  <c:v>9.1782569885253906E-2</c:v>
                </c:pt>
                <c:pt idx="1186">
                  <c:v>-7.5347423553466797E-3</c:v>
                </c:pt>
                <c:pt idx="1187">
                  <c:v>5.9328556060791016E-2</c:v>
                </c:pt>
                <c:pt idx="1188">
                  <c:v>-1.5150070190429688E-2</c:v>
                </c:pt>
                <c:pt idx="1189">
                  <c:v>-0.10056805610656738</c:v>
                </c:pt>
                <c:pt idx="1190">
                  <c:v>7.5199604034423828E-3</c:v>
                </c:pt>
                <c:pt idx="1191">
                  <c:v>-3.5434246063232422E-2</c:v>
                </c:pt>
                <c:pt idx="1192">
                  <c:v>-1.9192218780517578E-2</c:v>
                </c:pt>
                <c:pt idx="1193">
                  <c:v>7.2326898574829102E-2</c:v>
                </c:pt>
                <c:pt idx="1194">
                  <c:v>0.13165593147277832</c:v>
                </c:pt>
                <c:pt idx="1195">
                  <c:v>0.27469325065612793</c:v>
                </c:pt>
                <c:pt idx="1196">
                  <c:v>0.30188989639282227</c:v>
                </c:pt>
                <c:pt idx="1197">
                  <c:v>-0.14817905426025391</c:v>
                </c:pt>
                <c:pt idx="1198">
                  <c:v>0.20148515701293945</c:v>
                </c:pt>
                <c:pt idx="1199">
                  <c:v>5.1498651504516602E-2</c:v>
                </c:pt>
                <c:pt idx="1200">
                  <c:v>-0.1864628791809082</c:v>
                </c:pt>
                <c:pt idx="1201">
                  <c:v>-0.12141895294189453</c:v>
                </c:pt>
                <c:pt idx="1202">
                  <c:v>-0.23021125793457031</c:v>
                </c:pt>
                <c:pt idx="1203">
                  <c:v>0.21265363693237305</c:v>
                </c:pt>
                <c:pt idx="1204">
                  <c:v>-3.9062738418579102E-2</c:v>
                </c:pt>
                <c:pt idx="1205">
                  <c:v>3.23333740234375E-2</c:v>
                </c:pt>
                <c:pt idx="1206">
                  <c:v>-0.23372840881347656</c:v>
                </c:pt>
                <c:pt idx="1207">
                  <c:v>-0.11548995971679688</c:v>
                </c:pt>
                <c:pt idx="1208">
                  <c:v>3.757476806640625E-2</c:v>
                </c:pt>
                <c:pt idx="1209">
                  <c:v>0.21580600738525391</c:v>
                </c:pt>
                <c:pt idx="1210">
                  <c:v>9.6368789672851563E-3</c:v>
                </c:pt>
                <c:pt idx="1211">
                  <c:v>2.9602527618408203E-2</c:v>
                </c:pt>
                <c:pt idx="1212">
                  <c:v>0.29555964469909668</c:v>
                </c:pt>
                <c:pt idx="1213">
                  <c:v>0.13612723350524902</c:v>
                </c:pt>
                <c:pt idx="1214">
                  <c:v>-0.27558588981628418</c:v>
                </c:pt>
                <c:pt idx="1215">
                  <c:v>-1.1708259582519531E-2</c:v>
                </c:pt>
                <c:pt idx="1216">
                  <c:v>-0.20410990715026855</c:v>
                </c:pt>
                <c:pt idx="1217">
                  <c:v>-0.16690421104431152</c:v>
                </c:pt>
                <c:pt idx="1218">
                  <c:v>-4.1699409484863281E-2</c:v>
                </c:pt>
                <c:pt idx="1219">
                  <c:v>3.264617919921875E-2</c:v>
                </c:pt>
                <c:pt idx="1220">
                  <c:v>-5.6944847106933594E-2</c:v>
                </c:pt>
                <c:pt idx="1221">
                  <c:v>0.31835198402404785</c:v>
                </c:pt>
                <c:pt idx="1222">
                  <c:v>0.1731257438659668</c:v>
                </c:pt>
                <c:pt idx="1223">
                  <c:v>0.20245957374572754</c:v>
                </c:pt>
                <c:pt idx="1224">
                  <c:v>7.9003810882568359E-2</c:v>
                </c:pt>
                <c:pt idx="1225">
                  <c:v>5.2316427230834961E-2</c:v>
                </c:pt>
                <c:pt idx="1226">
                  <c:v>-0.23535037040710449</c:v>
                </c:pt>
                <c:pt idx="1227">
                  <c:v>-0.26133370399475098</c:v>
                </c:pt>
                <c:pt idx="1228">
                  <c:v>9.6420049667358398E-2</c:v>
                </c:pt>
                <c:pt idx="1229">
                  <c:v>0.12553262710571289</c:v>
                </c:pt>
                <c:pt idx="1230">
                  <c:v>2.8309822082519531E-2</c:v>
                </c:pt>
                <c:pt idx="1231">
                  <c:v>-0.21979260444641113</c:v>
                </c:pt>
                <c:pt idx="1232">
                  <c:v>-0.23321199417114258</c:v>
                </c:pt>
                <c:pt idx="1233">
                  <c:v>-0.12583279609680176</c:v>
                </c:pt>
                <c:pt idx="1234">
                  <c:v>5.7832479476928711E-2</c:v>
                </c:pt>
                <c:pt idx="1235">
                  <c:v>0.12250638008117676</c:v>
                </c:pt>
                <c:pt idx="1236">
                  <c:v>7.3946237564086914E-2</c:v>
                </c:pt>
                <c:pt idx="1237">
                  <c:v>8.9465856552124023E-2</c:v>
                </c:pt>
                <c:pt idx="1238">
                  <c:v>0.23466157913208008</c:v>
                </c:pt>
                <c:pt idx="1239">
                  <c:v>5.7481765747070313E-2</c:v>
                </c:pt>
                <c:pt idx="1240">
                  <c:v>7.3262929916381836E-2</c:v>
                </c:pt>
                <c:pt idx="1241">
                  <c:v>0.12776970863342285</c:v>
                </c:pt>
                <c:pt idx="1242">
                  <c:v>-4.1883230209350586E-2</c:v>
                </c:pt>
                <c:pt idx="1243">
                  <c:v>-6.2361478805541992E-2</c:v>
                </c:pt>
                <c:pt idx="1244">
                  <c:v>-0.14626693725585938</c:v>
                </c:pt>
                <c:pt idx="1245">
                  <c:v>-0.22246384620666504</c:v>
                </c:pt>
                <c:pt idx="1246">
                  <c:v>-0.36395263671875</c:v>
                </c:pt>
                <c:pt idx="1247">
                  <c:v>4.8500299453735352E-2</c:v>
                </c:pt>
                <c:pt idx="1248">
                  <c:v>0.11414599418640137</c:v>
                </c:pt>
                <c:pt idx="1249">
                  <c:v>-6.6716432571411133E-2</c:v>
                </c:pt>
                <c:pt idx="1250">
                  <c:v>0.15153360366821289</c:v>
                </c:pt>
                <c:pt idx="1251">
                  <c:v>6.1322689056396484E-2</c:v>
                </c:pt>
                <c:pt idx="1252">
                  <c:v>2.2602081298828125E-3</c:v>
                </c:pt>
                <c:pt idx="1253">
                  <c:v>-9.2976093292236328E-3</c:v>
                </c:pt>
                <c:pt idx="1254">
                  <c:v>0.11263632774353027</c:v>
                </c:pt>
                <c:pt idx="1255">
                  <c:v>2.3693323135375977E-2</c:v>
                </c:pt>
                <c:pt idx="1256">
                  <c:v>-0.10066390037536621</c:v>
                </c:pt>
                <c:pt idx="1257">
                  <c:v>-0.14110159873962402</c:v>
                </c:pt>
                <c:pt idx="1258">
                  <c:v>-8.0895662307739258E-2</c:v>
                </c:pt>
                <c:pt idx="1259">
                  <c:v>-0.1154181957244873</c:v>
                </c:pt>
                <c:pt idx="1260">
                  <c:v>-1.572728157043457E-2</c:v>
                </c:pt>
                <c:pt idx="1261">
                  <c:v>0.45948672294616699</c:v>
                </c:pt>
                <c:pt idx="1262">
                  <c:v>0.16921687126159668</c:v>
                </c:pt>
                <c:pt idx="1263">
                  <c:v>-7.3386907577514648E-2</c:v>
                </c:pt>
                <c:pt idx="1264">
                  <c:v>0.20496058464050293</c:v>
                </c:pt>
                <c:pt idx="1265">
                  <c:v>-2.8043508529663086E-2</c:v>
                </c:pt>
                <c:pt idx="1266">
                  <c:v>0.33570456504821777</c:v>
                </c:pt>
                <c:pt idx="1267">
                  <c:v>-0.18043327331542969</c:v>
                </c:pt>
                <c:pt idx="1268">
                  <c:v>-0.12741827964782715</c:v>
                </c:pt>
                <c:pt idx="1269">
                  <c:v>0.24751853942871094</c:v>
                </c:pt>
                <c:pt idx="1270">
                  <c:v>-4.7823429107666016E-2</c:v>
                </c:pt>
                <c:pt idx="1271">
                  <c:v>-0.5758671760559082</c:v>
                </c:pt>
                <c:pt idx="1272">
                  <c:v>-0.36818766593933105</c:v>
                </c:pt>
                <c:pt idx="1273">
                  <c:v>0.16318750381469727</c:v>
                </c:pt>
                <c:pt idx="1274">
                  <c:v>7.7158689498901367E-2</c:v>
                </c:pt>
                <c:pt idx="1275">
                  <c:v>2.0848751068115234E-2</c:v>
                </c:pt>
                <c:pt idx="1276">
                  <c:v>0.13009238243103027</c:v>
                </c:pt>
                <c:pt idx="1277">
                  <c:v>-8.3646774291992188E-2</c:v>
                </c:pt>
                <c:pt idx="1278">
                  <c:v>-0.12330341339111328</c:v>
                </c:pt>
                <c:pt idx="1279">
                  <c:v>1.3001441955566406E-2</c:v>
                </c:pt>
                <c:pt idx="1280">
                  <c:v>3.2039165496826172E-2</c:v>
                </c:pt>
                <c:pt idx="1281">
                  <c:v>-0.1953575611114502</c:v>
                </c:pt>
                <c:pt idx="1282">
                  <c:v>-3.1380653381347656E-3</c:v>
                </c:pt>
                <c:pt idx="1283">
                  <c:v>2.5763988494873047E-2</c:v>
                </c:pt>
                <c:pt idx="1284">
                  <c:v>2.7545690536499023E-2</c:v>
                </c:pt>
                <c:pt idx="1285">
                  <c:v>-8.4191560745239258E-2</c:v>
                </c:pt>
                <c:pt idx="1286">
                  <c:v>1.2062695026397705</c:v>
                </c:pt>
                <c:pt idx="1287">
                  <c:v>0.41877055168151855</c:v>
                </c:pt>
                <c:pt idx="1288">
                  <c:v>2.6824474334716797E-3</c:v>
                </c:pt>
                <c:pt idx="1289">
                  <c:v>-0.11731171607971191</c:v>
                </c:pt>
                <c:pt idx="1290">
                  <c:v>-0.10802221298217773</c:v>
                </c:pt>
                <c:pt idx="1291">
                  <c:v>-0.14658641815185547</c:v>
                </c:pt>
                <c:pt idx="1292">
                  <c:v>-0.17750263214111328</c:v>
                </c:pt>
                <c:pt idx="1293">
                  <c:v>9.2434883117675781E-4</c:v>
                </c:pt>
                <c:pt idx="1294">
                  <c:v>0.34921503067016602</c:v>
                </c:pt>
                <c:pt idx="1295">
                  <c:v>-5.8060884475708008E-2</c:v>
                </c:pt>
                <c:pt idx="1296">
                  <c:v>-0.26258373260498047</c:v>
                </c:pt>
                <c:pt idx="1297">
                  <c:v>-0.66126823425292969</c:v>
                </c:pt>
                <c:pt idx="1298">
                  <c:v>-0.44652605056762695</c:v>
                </c:pt>
                <c:pt idx="1299">
                  <c:v>0.10812067985534668</c:v>
                </c:pt>
                <c:pt idx="1300">
                  <c:v>0.11520886421203613</c:v>
                </c:pt>
                <c:pt idx="1301">
                  <c:v>-6.0214519500732422E-2</c:v>
                </c:pt>
                <c:pt idx="1302">
                  <c:v>6.597447395324707E-2</c:v>
                </c:pt>
                <c:pt idx="1303">
                  <c:v>7.5051307678222656E-2</c:v>
                </c:pt>
                <c:pt idx="1304">
                  <c:v>0.18536257743835449</c:v>
                </c:pt>
                <c:pt idx="1305">
                  <c:v>9.894251823425293E-2</c:v>
                </c:pt>
                <c:pt idx="1306">
                  <c:v>0.13939690589904785</c:v>
                </c:pt>
                <c:pt idx="1307">
                  <c:v>-0.10393810272216797</c:v>
                </c:pt>
                <c:pt idx="1308">
                  <c:v>-6.5203428268432617E-2</c:v>
                </c:pt>
                <c:pt idx="1309">
                  <c:v>-0.25650453567504883</c:v>
                </c:pt>
                <c:pt idx="1310">
                  <c:v>-0.1962125301361084</c:v>
                </c:pt>
                <c:pt idx="1311">
                  <c:v>-0.10598516464233398</c:v>
                </c:pt>
                <c:pt idx="1312">
                  <c:v>1.1971263885498047</c:v>
                </c:pt>
                <c:pt idx="1313">
                  <c:v>0.984954833984375</c:v>
                </c:pt>
                <c:pt idx="1314">
                  <c:v>0.69565868377685547</c:v>
                </c:pt>
                <c:pt idx="1315">
                  <c:v>0.3024754524230957</c:v>
                </c:pt>
                <c:pt idx="1316">
                  <c:v>7.2109699249267578E-2</c:v>
                </c:pt>
                <c:pt idx="1317">
                  <c:v>0.15118217468261719</c:v>
                </c:pt>
                <c:pt idx="1318">
                  <c:v>6.2860012054443359E-2</c:v>
                </c:pt>
                <c:pt idx="1319">
                  <c:v>-0.12514781951904297</c:v>
                </c:pt>
                <c:pt idx="1320">
                  <c:v>-0.32492733001708984</c:v>
                </c:pt>
                <c:pt idx="1321">
                  <c:v>-0.37714481353759766</c:v>
                </c:pt>
                <c:pt idx="1322">
                  <c:v>-0.68646478652954102</c:v>
                </c:pt>
                <c:pt idx="1323">
                  <c:v>-0.85359454154968262</c:v>
                </c:pt>
                <c:pt idx="1324">
                  <c:v>-1.099088191986084</c:v>
                </c:pt>
                <c:pt idx="1325">
                  <c:v>1.0151348114013672</c:v>
                </c:pt>
                <c:pt idx="1326">
                  <c:v>1.2901363372802734</c:v>
                </c:pt>
                <c:pt idx="1327">
                  <c:v>3.8062953948974609</c:v>
                </c:pt>
                <c:pt idx="1328">
                  <c:v>4.6789283752441406</c:v>
                </c:pt>
                <c:pt idx="1329">
                  <c:v>-1.2503871917724609</c:v>
                </c:pt>
                <c:pt idx="1330">
                  <c:v>0.22040462493896484</c:v>
                </c:pt>
                <c:pt idx="1331">
                  <c:v>-0.63299894332885742</c:v>
                </c:pt>
                <c:pt idx="1332">
                  <c:v>2.9802103042602539</c:v>
                </c:pt>
                <c:pt idx="1333">
                  <c:v>-2.6923923492431641</c:v>
                </c:pt>
                <c:pt idx="1334">
                  <c:v>-1.6490240097045898</c:v>
                </c:pt>
                <c:pt idx="1335">
                  <c:v>-1.6676383018493652</c:v>
                </c:pt>
                <c:pt idx="1336">
                  <c:v>-3.0129561424255371</c:v>
                </c:pt>
                <c:pt idx="1337">
                  <c:v>-3.0857076644897461</c:v>
                </c:pt>
                <c:pt idx="1338">
                  <c:v>0.49967837333679199</c:v>
                </c:pt>
                <c:pt idx="1339">
                  <c:v>0.21309256553649902</c:v>
                </c:pt>
                <c:pt idx="1340">
                  <c:v>0.2181551456451416</c:v>
                </c:pt>
                <c:pt idx="1341">
                  <c:v>0.31351876258850098</c:v>
                </c:pt>
                <c:pt idx="1342">
                  <c:v>0.22081780433654785</c:v>
                </c:pt>
                <c:pt idx="1343">
                  <c:v>-9.7520351409912109E-3</c:v>
                </c:pt>
                <c:pt idx="1344">
                  <c:v>-5.8162689208984375E-2</c:v>
                </c:pt>
                <c:pt idx="1345">
                  <c:v>0.35340046882629395</c:v>
                </c:pt>
                <c:pt idx="1346">
                  <c:v>-0.17350029945373535</c:v>
                </c:pt>
                <c:pt idx="1347">
                  <c:v>-0.13992810249328613</c:v>
                </c:pt>
                <c:pt idx="1348">
                  <c:v>-0.2816917896270752</c:v>
                </c:pt>
                <c:pt idx="1349">
                  <c:v>-0.51200580596923828</c:v>
                </c:pt>
                <c:pt idx="1350">
                  <c:v>-0.64362144470214844</c:v>
                </c:pt>
                <c:pt idx="1351">
                  <c:v>0.15888094902038574</c:v>
                </c:pt>
                <c:pt idx="1352">
                  <c:v>0.36533641815185547</c:v>
                </c:pt>
                <c:pt idx="1353">
                  <c:v>0.39354896545410156</c:v>
                </c:pt>
                <c:pt idx="1354">
                  <c:v>0.11546897888183594</c:v>
                </c:pt>
                <c:pt idx="1355">
                  <c:v>-0.14907932281494141</c:v>
                </c:pt>
                <c:pt idx="1356">
                  <c:v>-0.12037444114685059</c:v>
                </c:pt>
                <c:pt idx="1357">
                  <c:v>-9.5865964889526367E-2</c:v>
                </c:pt>
                <c:pt idx="1358">
                  <c:v>-8.8182449340820313E-2</c:v>
                </c:pt>
                <c:pt idx="1359">
                  <c:v>1.7682552337646484E-2</c:v>
                </c:pt>
                <c:pt idx="1360">
                  <c:v>-0.11282992362976074</c:v>
                </c:pt>
                <c:pt idx="1361">
                  <c:v>-7.3943138122558594E-3</c:v>
                </c:pt>
                <c:pt idx="1362">
                  <c:v>-0.19093990325927734</c:v>
                </c:pt>
                <c:pt idx="1363">
                  <c:v>-0.28625106811523438</c:v>
                </c:pt>
                <c:pt idx="1364">
                  <c:v>0.15640377998352051</c:v>
                </c:pt>
                <c:pt idx="1365">
                  <c:v>9.0473651885986328E-2</c:v>
                </c:pt>
                <c:pt idx="1366">
                  <c:v>0.17764496803283691</c:v>
                </c:pt>
                <c:pt idx="1367">
                  <c:v>-9.2921257019042969E-3</c:v>
                </c:pt>
                <c:pt idx="1368">
                  <c:v>1.202392578125E-2</c:v>
                </c:pt>
                <c:pt idx="1369">
                  <c:v>0.12594890594482422</c:v>
                </c:pt>
                <c:pt idx="1370">
                  <c:v>9.2259883880615234E-2</c:v>
                </c:pt>
                <c:pt idx="1371">
                  <c:v>1.6536712646484375E-3</c:v>
                </c:pt>
                <c:pt idx="1372">
                  <c:v>-0.12294864654541016</c:v>
                </c:pt>
                <c:pt idx="1373">
                  <c:v>-0.16716980934143066</c:v>
                </c:pt>
                <c:pt idx="1374">
                  <c:v>-9.8583221435546875E-2</c:v>
                </c:pt>
                <c:pt idx="1375">
                  <c:v>-0.10422039031982422</c:v>
                </c:pt>
                <c:pt idx="1376">
                  <c:v>-0.15419340133666992</c:v>
                </c:pt>
                <c:pt idx="1377">
                  <c:v>1.4615974426269531</c:v>
                </c:pt>
                <c:pt idx="1378">
                  <c:v>0.89091682434082031</c:v>
                </c:pt>
                <c:pt idx="1379">
                  <c:v>1.2997016906738281</c:v>
                </c:pt>
                <c:pt idx="1380">
                  <c:v>-3.6522140502929687</c:v>
                </c:pt>
                <c:pt idx="1381">
                  <c:v>0.170166015625</c:v>
                </c:pt>
                <c:pt idx="1382">
                  <c:v>0.20122528076171875</c:v>
                </c:pt>
                <c:pt idx="1383">
                  <c:v>0.2158970832824707</c:v>
                </c:pt>
                <c:pt idx="1384">
                  <c:v>7.1933746337890625E-2</c:v>
                </c:pt>
                <c:pt idx="1385">
                  <c:v>7.1477890014648438E-4</c:v>
                </c:pt>
                <c:pt idx="1386">
                  <c:v>5.3383588790893555E-2</c:v>
                </c:pt>
                <c:pt idx="1387">
                  <c:v>2.939605712890625E-2</c:v>
                </c:pt>
                <c:pt idx="1388">
                  <c:v>-6.9840669631958008E-2</c:v>
                </c:pt>
                <c:pt idx="1389">
                  <c:v>-6.6152095794677734E-2</c:v>
                </c:pt>
                <c:pt idx="1390">
                  <c:v>-0.12492871284484863</c:v>
                </c:pt>
                <c:pt idx="1391">
                  <c:v>-0.10804295539855957</c:v>
                </c:pt>
                <c:pt idx="1392">
                  <c:v>-0.13848328590393066</c:v>
                </c:pt>
                <c:pt idx="1393">
                  <c:v>-0.23526978492736816</c:v>
                </c:pt>
                <c:pt idx="1394">
                  <c:v>0.48276257514953613</c:v>
                </c:pt>
                <c:pt idx="1395">
                  <c:v>0.17372655868530273</c:v>
                </c:pt>
                <c:pt idx="1396">
                  <c:v>0.19217991828918457</c:v>
                </c:pt>
                <c:pt idx="1397">
                  <c:v>3.0918121337890625E-2</c:v>
                </c:pt>
                <c:pt idx="1398">
                  <c:v>-3.3629655838012695E-2</c:v>
                </c:pt>
                <c:pt idx="1399">
                  <c:v>2.4187564849853516E-3</c:v>
                </c:pt>
                <c:pt idx="1400">
                  <c:v>-5.1531314849853516E-2</c:v>
                </c:pt>
                <c:pt idx="1401">
                  <c:v>-0.10424995422363281</c:v>
                </c:pt>
                <c:pt idx="1402">
                  <c:v>-0.13720321655273438</c:v>
                </c:pt>
                <c:pt idx="1403">
                  <c:v>-7.7759027481079102E-2</c:v>
                </c:pt>
                <c:pt idx="1404">
                  <c:v>-0.17511987686157227</c:v>
                </c:pt>
                <c:pt idx="1405">
                  <c:v>-7.2057485580444336E-2</c:v>
                </c:pt>
                <c:pt idx="1406">
                  <c:v>-0.23045659065246582</c:v>
                </c:pt>
                <c:pt idx="1407">
                  <c:v>9.5589399337768555E-2</c:v>
                </c:pt>
                <c:pt idx="1408">
                  <c:v>-2.5208473205566406E-2</c:v>
                </c:pt>
                <c:pt idx="1409">
                  <c:v>8.9174509048461914E-2</c:v>
                </c:pt>
                <c:pt idx="1410">
                  <c:v>1.8540143966674805E-2</c:v>
                </c:pt>
                <c:pt idx="1411">
                  <c:v>2.4376630783081055E-2</c:v>
                </c:pt>
                <c:pt idx="1412">
                  <c:v>8.96759033203125E-2</c:v>
                </c:pt>
                <c:pt idx="1413">
                  <c:v>-1.9822359085083008E-2</c:v>
                </c:pt>
                <c:pt idx="1414">
                  <c:v>3.8049459457397461E-2</c:v>
                </c:pt>
                <c:pt idx="1415">
                  <c:v>6.9066047668457031E-2</c:v>
                </c:pt>
                <c:pt idx="1416">
                  <c:v>-0.15039706230163574</c:v>
                </c:pt>
                <c:pt idx="1417">
                  <c:v>-1.305699348449707E-2</c:v>
                </c:pt>
                <c:pt idx="1418">
                  <c:v>-5.4584026336669922E-2</c:v>
                </c:pt>
                <c:pt idx="1419">
                  <c:v>-0.16140341758728027</c:v>
                </c:pt>
                <c:pt idx="1420">
                  <c:v>6.5633296966552734E-2</c:v>
                </c:pt>
                <c:pt idx="1421">
                  <c:v>4.3204069137573242E-2</c:v>
                </c:pt>
                <c:pt idx="1422">
                  <c:v>0.16809487342834473</c:v>
                </c:pt>
                <c:pt idx="1423">
                  <c:v>3.7106513977050781E-2</c:v>
                </c:pt>
                <c:pt idx="1424">
                  <c:v>5.5862188339233398E-2</c:v>
                </c:pt>
                <c:pt idx="1425">
                  <c:v>4.233241081237793E-2</c:v>
                </c:pt>
                <c:pt idx="1426">
                  <c:v>-3.4758567810058594E-2</c:v>
                </c:pt>
                <c:pt idx="1427">
                  <c:v>-6.1354398727416992E-2</c:v>
                </c:pt>
                <c:pt idx="1428">
                  <c:v>-4.741978645324707E-2</c:v>
                </c:pt>
                <c:pt idx="1429">
                  <c:v>3.4483909606933594E-2</c:v>
                </c:pt>
                <c:pt idx="1430">
                  <c:v>2.5421857833862305E-2</c:v>
                </c:pt>
                <c:pt idx="1431">
                  <c:v>-6.5735578536987305E-2</c:v>
                </c:pt>
                <c:pt idx="1432">
                  <c:v>-0.26287221908569336</c:v>
                </c:pt>
                <c:pt idx="1433">
                  <c:v>-1.7571687698364258E-2</c:v>
                </c:pt>
                <c:pt idx="1434">
                  <c:v>-8.6879730224609375E-3</c:v>
                </c:pt>
                <c:pt idx="1435">
                  <c:v>-1.002192497253418E-2</c:v>
                </c:pt>
                <c:pt idx="1436">
                  <c:v>-4.0276050567626953E-2</c:v>
                </c:pt>
                <c:pt idx="1437">
                  <c:v>5.0360918045043945E-2</c:v>
                </c:pt>
                <c:pt idx="1438">
                  <c:v>-2.9484272003173828E-2</c:v>
                </c:pt>
                <c:pt idx="1439">
                  <c:v>0.1065974235534668</c:v>
                </c:pt>
                <c:pt idx="1440">
                  <c:v>2.3971319198608398E-2</c:v>
                </c:pt>
                <c:pt idx="1441">
                  <c:v>-4.9093008041381836E-2</c:v>
                </c:pt>
                <c:pt idx="1442">
                  <c:v>-3.7551164627075195E-2</c:v>
                </c:pt>
                <c:pt idx="1443">
                  <c:v>9.5588922500610352E-2</c:v>
                </c:pt>
                <c:pt idx="1444">
                  <c:v>9.7620248794555664E-2</c:v>
                </c:pt>
                <c:pt idx="1445">
                  <c:v>-0.18145179748535156</c:v>
                </c:pt>
                <c:pt idx="1446">
                  <c:v>0.26176857948303223</c:v>
                </c:pt>
                <c:pt idx="1447">
                  <c:v>0.1506202220916748</c:v>
                </c:pt>
                <c:pt idx="1448">
                  <c:v>7.5911045074462891E-2</c:v>
                </c:pt>
                <c:pt idx="1449">
                  <c:v>0.15957093238830566</c:v>
                </c:pt>
                <c:pt idx="1450">
                  <c:v>5.9177637100219727E-2</c:v>
                </c:pt>
                <c:pt idx="1451">
                  <c:v>9.6792697906494141E-2</c:v>
                </c:pt>
                <c:pt idx="1452">
                  <c:v>1.9346714019775391E-2</c:v>
                </c:pt>
                <c:pt idx="1453">
                  <c:v>-2.2078752517700195E-2</c:v>
                </c:pt>
                <c:pt idx="1454">
                  <c:v>-2.9323339462280273E-2</c:v>
                </c:pt>
                <c:pt idx="1455">
                  <c:v>-7.5005769729614258E-2</c:v>
                </c:pt>
                <c:pt idx="1456">
                  <c:v>-0.12941813468933105</c:v>
                </c:pt>
                <c:pt idx="1457">
                  <c:v>-0.26574134826660156</c:v>
                </c:pt>
                <c:pt idx="1458">
                  <c:v>-0.3016207218170166</c:v>
                </c:pt>
                <c:pt idx="1459">
                  <c:v>0.16663193702697754</c:v>
                </c:pt>
                <c:pt idx="1460">
                  <c:v>0.14040446281433105</c:v>
                </c:pt>
                <c:pt idx="1461">
                  <c:v>9.905552864074707E-2</c:v>
                </c:pt>
                <c:pt idx="1462">
                  <c:v>0.13110923767089844</c:v>
                </c:pt>
                <c:pt idx="1463">
                  <c:v>9.1926813125610352E-2</c:v>
                </c:pt>
                <c:pt idx="1464">
                  <c:v>6.1815261840820313E-2</c:v>
                </c:pt>
                <c:pt idx="1465">
                  <c:v>1.3398170471191406E-2</c:v>
                </c:pt>
                <c:pt idx="1466">
                  <c:v>-4.6467781066894531E-2</c:v>
                </c:pt>
                <c:pt idx="1467">
                  <c:v>-9.7864627838134766E-2</c:v>
                </c:pt>
                <c:pt idx="1468">
                  <c:v>-6.3172340393066406E-2</c:v>
                </c:pt>
                <c:pt idx="1469">
                  <c:v>-0.11513972282409668</c:v>
                </c:pt>
                <c:pt idx="1470">
                  <c:v>-0.15791940689086914</c:v>
                </c:pt>
                <c:pt idx="1471">
                  <c:v>-0.22377872467041016</c:v>
                </c:pt>
                <c:pt idx="1472">
                  <c:v>0.28822684288024902</c:v>
                </c:pt>
                <c:pt idx="1473">
                  <c:v>0.20088672637939453</c:v>
                </c:pt>
                <c:pt idx="1474">
                  <c:v>0.13010573387145996</c:v>
                </c:pt>
                <c:pt idx="1475">
                  <c:v>0.16980648040771484</c:v>
                </c:pt>
                <c:pt idx="1476">
                  <c:v>1.6286373138427734E-3</c:v>
                </c:pt>
                <c:pt idx="1477">
                  <c:v>8.8145971298217773E-2</c:v>
                </c:pt>
                <c:pt idx="1478">
                  <c:v>5.6416988372802734E-2</c:v>
                </c:pt>
                <c:pt idx="1479">
                  <c:v>1.4259815216064453E-2</c:v>
                </c:pt>
                <c:pt idx="1480">
                  <c:v>-4.6436309814453125E-2</c:v>
                </c:pt>
                <c:pt idx="1481">
                  <c:v>-0.16621828079223633</c:v>
                </c:pt>
                <c:pt idx="1482">
                  <c:v>-0.21502876281738281</c:v>
                </c:pt>
                <c:pt idx="1483">
                  <c:v>-0.21042776107788086</c:v>
                </c:pt>
                <c:pt idx="1484">
                  <c:v>-0.31136655807495117</c:v>
                </c:pt>
                <c:pt idx="1485">
                  <c:v>0.27105951309204102</c:v>
                </c:pt>
                <c:pt idx="1486">
                  <c:v>0.3214411735534668</c:v>
                </c:pt>
                <c:pt idx="1487">
                  <c:v>0.24960899353027344</c:v>
                </c:pt>
                <c:pt idx="1488">
                  <c:v>0.1993253231048584</c:v>
                </c:pt>
                <c:pt idx="1489">
                  <c:v>0.16028213500976563</c:v>
                </c:pt>
                <c:pt idx="1490">
                  <c:v>6.8064689636230469E-2</c:v>
                </c:pt>
                <c:pt idx="1491">
                  <c:v>-8.1735610961914063E-2</c:v>
                </c:pt>
                <c:pt idx="1492">
                  <c:v>-0.1530454158782959</c:v>
                </c:pt>
                <c:pt idx="1493">
                  <c:v>-0.16694331169128418</c:v>
                </c:pt>
                <c:pt idx="1494">
                  <c:v>-0.15079474449157715</c:v>
                </c:pt>
                <c:pt idx="1495">
                  <c:v>-9.8489046096801758E-2</c:v>
                </c:pt>
                <c:pt idx="1496">
                  <c:v>-0.26360082626342773</c:v>
                </c:pt>
                <c:pt idx="1497">
                  <c:v>-0.35517430305480957</c:v>
                </c:pt>
                <c:pt idx="1498">
                  <c:v>0.21077632904052734</c:v>
                </c:pt>
                <c:pt idx="1499">
                  <c:v>-3.8125514984130859E-3</c:v>
                </c:pt>
                <c:pt idx="1500">
                  <c:v>2.8496265411376953E-2</c:v>
                </c:pt>
                <c:pt idx="1501">
                  <c:v>0.43846416473388672</c:v>
                </c:pt>
                <c:pt idx="1502">
                  <c:v>0.13986945152282715</c:v>
                </c:pt>
                <c:pt idx="1503">
                  <c:v>0.15356874465942383</c:v>
                </c:pt>
                <c:pt idx="1504">
                  <c:v>-1.1181116104125977E-2</c:v>
                </c:pt>
                <c:pt idx="1505">
                  <c:v>-0.16861367225646973</c:v>
                </c:pt>
                <c:pt idx="1506">
                  <c:v>6.7076206207275391E-2</c:v>
                </c:pt>
                <c:pt idx="1507">
                  <c:v>-4.9563407897949219E-2</c:v>
                </c:pt>
                <c:pt idx="1508">
                  <c:v>-0.19046735763549805</c:v>
                </c:pt>
                <c:pt idx="1509">
                  <c:v>-0.32688426971435547</c:v>
                </c:pt>
                <c:pt idx="1510">
                  <c:v>-0.28772830963134766</c:v>
                </c:pt>
                <c:pt idx="1511">
                  <c:v>0.3267056941986084</c:v>
                </c:pt>
                <c:pt idx="1512">
                  <c:v>6.6127777099609375E-2</c:v>
                </c:pt>
                <c:pt idx="1513">
                  <c:v>0.14100456237792969</c:v>
                </c:pt>
                <c:pt idx="1514">
                  <c:v>5.9665679931640625E-2</c:v>
                </c:pt>
                <c:pt idx="1515">
                  <c:v>-3.8616418838500977E-2</c:v>
                </c:pt>
                <c:pt idx="1516">
                  <c:v>0.10133671760559082</c:v>
                </c:pt>
                <c:pt idx="1517">
                  <c:v>-7.5995922088623047E-2</c:v>
                </c:pt>
                <c:pt idx="1518">
                  <c:v>8.4437847137451172E-2</c:v>
                </c:pt>
                <c:pt idx="1519">
                  <c:v>3.3938884735107422E-3</c:v>
                </c:pt>
                <c:pt idx="1520">
                  <c:v>-6.0637235641479492E-2</c:v>
                </c:pt>
                <c:pt idx="1521">
                  <c:v>-0.14718031883239746</c:v>
                </c:pt>
                <c:pt idx="1522">
                  <c:v>-0.11867165565490723</c:v>
                </c:pt>
                <c:pt idx="1523">
                  <c:v>-0.34156990051269531</c:v>
                </c:pt>
                <c:pt idx="1524">
                  <c:v>0.17425107955932617</c:v>
                </c:pt>
                <c:pt idx="1525">
                  <c:v>0.17265486717224121</c:v>
                </c:pt>
                <c:pt idx="1526">
                  <c:v>0.13380622863769531</c:v>
                </c:pt>
                <c:pt idx="1527">
                  <c:v>0.16777443885803223</c:v>
                </c:pt>
                <c:pt idx="1528">
                  <c:v>1.1079311370849609E-2</c:v>
                </c:pt>
                <c:pt idx="1529">
                  <c:v>9.1011285781860352E-2</c:v>
                </c:pt>
                <c:pt idx="1530">
                  <c:v>-8.3711147308349609E-3</c:v>
                </c:pt>
                <c:pt idx="1531">
                  <c:v>-6.8466424942016602E-2</c:v>
                </c:pt>
                <c:pt idx="1532">
                  <c:v>-1.2471199035644531E-2</c:v>
                </c:pt>
                <c:pt idx="1533">
                  <c:v>-7.0312738418579102E-2</c:v>
                </c:pt>
                <c:pt idx="1534">
                  <c:v>-0.14844560623168945</c:v>
                </c:pt>
                <c:pt idx="1535">
                  <c:v>-0.15372920036315918</c:v>
                </c:pt>
                <c:pt idx="1536">
                  <c:v>-0.28878164291381836</c:v>
                </c:pt>
                <c:pt idx="1537">
                  <c:v>9.4620943069458008E-2</c:v>
                </c:pt>
                <c:pt idx="1538">
                  <c:v>0.15712332725524902</c:v>
                </c:pt>
                <c:pt idx="1539">
                  <c:v>3.0014514923095703E-3</c:v>
                </c:pt>
                <c:pt idx="1540">
                  <c:v>0.14626860618591309</c:v>
                </c:pt>
                <c:pt idx="1541">
                  <c:v>0.12147879600524902</c:v>
                </c:pt>
                <c:pt idx="1542">
                  <c:v>-4.2352676391601563E-3</c:v>
                </c:pt>
                <c:pt idx="1543">
                  <c:v>-8.7862014770507813E-3</c:v>
                </c:pt>
                <c:pt idx="1544">
                  <c:v>5.2363872528076172E-2</c:v>
                </c:pt>
                <c:pt idx="1545">
                  <c:v>5.3341388702392578E-2</c:v>
                </c:pt>
                <c:pt idx="1546">
                  <c:v>-5.0143241882324219E-2</c:v>
                </c:pt>
                <c:pt idx="1547">
                  <c:v>-0.1400301456451416</c:v>
                </c:pt>
                <c:pt idx="1548">
                  <c:v>-0.13602161407470703</c:v>
                </c:pt>
                <c:pt idx="1549">
                  <c:v>-0.28898048400878906</c:v>
                </c:pt>
                <c:pt idx="1550">
                  <c:v>4.4282913208007813E-2</c:v>
                </c:pt>
                <c:pt idx="1551">
                  <c:v>8.3319664001464844E-2</c:v>
                </c:pt>
                <c:pt idx="1552">
                  <c:v>0.13015508651733398</c:v>
                </c:pt>
                <c:pt idx="1553">
                  <c:v>4.5671224594116211E-2</c:v>
                </c:pt>
                <c:pt idx="1554">
                  <c:v>8.5769414901733398E-2</c:v>
                </c:pt>
                <c:pt idx="1555">
                  <c:v>-8.6531162261962891E-2</c:v>
                </c:pt>
                <c:pt idx="1556">
                  <c:v>1.8351316452026367E-2</c:v>
                </c:pt>
                <c:pt idx="1557">
                  <c:v>3.2136201858520508E-2</c:v>
                </c:pt>
                <c:pt idx="1558">
                  <c:v>1.4043092727661133E-2</c:v>
                </c:pt>
                <c:pt idx="1559">
                  <c:v>-2.382349967956543E-2</c:v>
                </c:pt>
                <c:pt idx="1560">
                  <c:v>-7.1666240692138672E-3</c:v>
                </c:pt>
                <c:pt idx="1561">
                  <c:v>-9.4969749450683594E-2</c:v>
                </c:pt>
                <c:pt idx="1562">
                  <c:v>-0.24123764038085938</c:v>
                </c:pt>
                <c:pt idx="1563">
                  <c:v>4.4190883636474609E-2</c:v>
                </c:pt>
                <c:pt idx="1564">
                  <c:v>1.5967130661010742E-2</c:v>
                </c:pt>
                <c:pt idx="1565">
                  <c:v>0.28711533546447754</c:v>
                </c:pt>
                <c:pt idx="1566">
                  <c:v>0.10232758522033691</c:v>
                </c:pt>
                <c:pt idx="1567">
                  <c:v>-0.13352513313293457</c:v>
                </c:pt>
                <c:pt idx="1568">
                  <c:v>0.10359978675842285</c:v>
                </c:pt>
                <c:pt idx="1569">
                  <c:v>7.3747634887695313E-3</c:v>
                </c:pt>
                <c:pt idx="1570">
                  <c:v>8.82568359375E-2</c:v>
                </c:pt>
                <c:pt idx="1571">
                  <c:v>-0.11562228202819824</c:v>
                </c:pt>
                <c:pt idx="1572">
                  <c:v>3.7172555923461914E-2</c:v>
                </c:pt>
                <c:pt idx="1573">
                  <c:v>-6.5273523330688477E-2</c:v>
                </c:pt>
                <c:pt idx="1574">
                  <c:v>-0.15554904937744141</c:v>
                </c:pt>
                <c:pt idx="1575">
                  <c:v>-0.21603584289550781</c:v>
                </c:pt>
                <c:pt idx="1576">
                  <c:v>0.44089174270629883</c:v>
                </c:pt>
                <c:pt idx="1577">
                  <c:v>0.30821585655212402</c:v>
                </c:pt>
                <c:pt idx="1578">
                  <c:v>0.16855072975158691</c:v>
                </c:pt>
                <c:pt idx="1579">
                  <c:v>0.17275643348693848</c:v>
                </c:pt>
                <c:pt idx="1580">
                  <c:v>0.14318680763244629</c:v>
                </c:pt>
                <c:pt idx="1581">
                  <c:v>5.1658153533935547E-2</c:v>
                </c:pt>
                <c:pt idx="1582">
                  <c:v>-6.5844058990478516E-2</c:v>
                </c:pt>
                <c:pt idx="1583">
                  <c:v>-0.13275671005249023</c:v>
                </c:pt>
                <c:pt idx="1584">
                  <c:v>-4.5499563217163086E-2</c:v>
                </c:pt>
                <c:pt idx="1585">
                  <c:v>-0.1628420352935791</c:v>
                </c:pt>
                <c:pt idx="1586">
                  <c:v>-0.2199704647064209</c:v>
                </c:pt>
                <c:pt idx="1587">
                  <c:v>-0.29423141479492188</c:v>
                </c:pt>
                <c:pt idx="1588">
                  <c:v>-0.36411428451538086</c:v>
                </c:pt>
                <c:pt idx="1589">
                  <c:v>0.27440810203552246</c:v>
                </c:pt>
                <c:pt idx="1590">
                  <c:v>0.49789333343505859</c:v>
                </c:pt>
                <c:pt idx="1591">
                  <c:v>0.12025260925292969</c:v>
                </c:pt>
                <c:pt idx="1592">
                  <c:v>7.2343587875366211E-2</c:v>
                </c:pt>
                <c:pt idx="1593">
                  <c:v>-3.3223867416381836E-2</c:v>
                </c:pt>
                <c:pt idx="1594">
                  <c:v>-0.11380243301391602</c:v>
                </c:pt>
                <c:pt idx="1595">
                  <c:v>-1.8117427825927734E-3</c:v>
                </c:pt>
                <c:pt idx="1596">
                  <c:v>-7.8856706619262695E-2</c:v>
                </c:pt>
                <c:pt idx="1597">
                  <c:v>-0.18247199058532715</c:v>
                </c:pt>
                <c:pt idx="1598">
                  <c:v>-0.12087225914001465</c:v>
                </c:pt>
                <c:pt idx="1599">
                  <c:v>-9.446263313293457E-2</c:v>
                </c:pt>
                <c:pt idx="1600">
                  <c:v>-0.12116765975952148</c:v>
                </c:pt>
                <c:pt idx="1601">
                  <c:v>-0.21822857856750488</c:v>
                </c:pt>
                <c:pt idx="1602">
                  <c:v>0.15302467346191406</c:v>
                </c:pt>
                <c:pt idx="1603">
                  <c:v>0.17382454872131348</c:v>
                </c:pt>
                <c:pt idx="1604">
                  <c:v>4.0481090545654297E-3</c:v>
                </c:pt>
                <c:pt idx="1605">
                  <c:v>2.7400970458984375E-2</c:v>
                </c:pt>
                <c:pt idx="1606">
                  <c:v>3.2219886779785156E-2</c:v>
                </c:pt>
                <c:pt idx="1607">
                  <c:v>-4.1875123977661133E-2</c:v>
                </c:pt>
                <c:pt idx="1608">
                  <c:v>1.0159015655517578E-2</c:v>
                </c:pt>
                <c:pt idx="1609">
                  <c:v>3.385162353515625E-2</c:v>
                </c:pt>
                <c:pt idx="1610">
                  <c:v>-4.3974399566650391E-2</c:v>
                </c:pt>
                <c:pt idx="1611">
                  <c:v>-2.7761936187744141E-2</c:v>
                </c:pt>
                <c:pt idx="1612">
                  <c:v>2.881169319152832E-2</c:v>
                </c:pt>
                <c:pt idx="1613">
                  <c:v>-0.1084132194519043</c:v>
                </c:pt>
                <c:pt idx="1614">
                  <c:v>-0.2413172721862793</c:v>
                </c:pt>
                <c:pt idx="1615">
                  <c:v>-3.4913930892944336</c:v>
                </c:pt>
                <c:pt idx="1616">
                  <c:v>-0.23226356506347656</c:v>
                </c:pt>
                <c:pt idx="1617">
                  <c:v>-2.9150924682617187</c:v>
                </c:pt>
                <c:pt idx="1618">
                  <c:v>-7.1120176315307617</c:v>
                </c:pt>
                <c:pt idx="1619">
                  <c:v>-8.4962539672851562</c:v>
                </c:pt>
                <c:pt idx="1620">
                  <c:v>-6.9606533050537109</c:v>
                </c:pt>
                <c:pt idx="1621">
                  <c:v>-7.7558073997497559</c:v>
                </c:pt>
                <c:pt idx="1622">
                  <c:v>-5.6994953155517578</c:v>
                </c:pt>
                <c:pt idx="1623">
                  <c:v>0.21959304809570313</c:v>
                </c:pt>
                <c:pt idx="1624">
                  <c:v>-8.4336204528808594</c:v>
                </c:pt>
                <c:pt idx="1625">
                  <c:v>-6.8926653861999512</c:v>
                </c:pt>
                <c:pt idx="1626">
                  <c:v>1.3833112716674805</c:v>
                </c:pt>
                <c:pt idx="1627">
                  <c:v>1.974675178527832</c:v>
                </c:pt>
                <c:pt idx="1628">
                  <c:v>1.2718143463134766</c:v>
                </c:pt>
                <c:pt idx="1629">
                  <c:v>-2.4123001098632813</c:v>
                </c:pt>
                <c:pt idx="1630">
                  <c:v>-0.29659843444824219</c:v>
                </c:pt>
                <c:pt idx="1631">
                  <c:v>1.6348724365234375</c:v>
                </c:pt>
                <c:pt idx="1632">
                  <c:v>6.0397014617919922</c:v>
                </c:pt>
                <c:pt idx="1633">
                  <c:v>-2.6757669448852539</c:v>
                </c:pt>
                <c:pt idx="1634">
                  <c:v>-3.327000617980957</c:v>
                </c:pt>
                <c:pt idx="1635">
                  <c:v>3.8029603958129883</c:v>
                </c:pt>
                <c:pt idx="1636">
                  <c:v>-1.3381743431091309</c:v>
                </c:pt>
                <c:pt idx="1637">
                  <c:v>-3.5043048858642578</c:v>
                </c:pt>
                <c:pt idx="1638">
                  <c:v>-2.5531888008117676</c:v>
                </c:pt>
                <c:pt idx="1639">
                  <c:v>0.28792524337768555</c:v>
                </c:pt>
                <c:pt idx="1640">
                  <c:v>0.47944498062133789</c:v>
                </c:pt>
                <c:pt idx="1641">
                  <c:v>9.3016147613525391E-2</c:v>
                </c:pt>
                <c:pt idx="1642">
                  <c:v>0.45597505569458008</c:v>
                </c:pt>
                <c:pt idx="1643">
                  <c:v>0.26584339141845703</c:v>
                </c:pt>
                <c:pt idx="1644">
                  <c:v>3.2871246337890625E-2</c:v>
                </c:pt>
                <c:pt idx="1645">
                  <c:v>0.25159502029418945</c:v>
                </c:pt>
                <c:pt idx="1646">
                  <c:v>-4.186558723449707E-2</c:v>
                </c:pt>
                <c:pt idx="1647">
                  <c:v>2.0171165466308594E-2</c:v>
                </c:pt>
                <c:pt idx="1648">
                  <c:v>-3.7629604339599609E-2</c:v>
                </c:pt>
                <c:pt idx="1649">
                  <c:v>-0.63264012336730957</c:v>
                </c:pt>
                <c:pt idx="1650">
                  <c:v>-0.49328780174255371</c:v>
                </c:pt>
                <c:pt idx="1651">
                  <c:v>-0.68141770362854004</c:v>
                </c:pt>
                <c:pt idx="1652">
                  <c:v>-0.40964841842651367</c:v>
                </c:pt>
                <c:pt idx="1653">
                  <c:v>-0.64444923400878906</c:v>
                </c:pt>
                <c:pt idx="1654">
                  <c:v>-0.91939115524291992</c:v>
                </c:pt>
                <c:pt idx="1655">
                  <c:v>-0.11935997009277344</c:v>
                </c:pt>
                <c:pt idx="1656">
                  <c:v>2.93731689453125E-3</c:v>
                </c:pt>
                <c:pt idx="1657">
                  <c:v>4.3181600570678711</c:v>
                </c:pt>
                <c:pt idx="1658">
                  <c:v>3.2562532424926758</c:v>
                </c:pt>
                <c:pt idx="1659">
                  <c:v>-0.81621074676513672</c:v>
                </c:pt>
                <c:pt idx="1660">
                  <c:v>-0.90662574768066406</c:v>
                </c:pt>
                <c:pt idx="1661">
                  <c:v>-1.4807615280151367</c:v>
                </c:pt>
                <c:pt idx="1662">
                  <c:v>-1.9627084732055664</c:v>
                </c:pt>
                <c:pt idx="1663">
                  <c:v>0.1061396598815918</c:v>
                </c:pt>
                <c:pt idx="1664">
                  <c:v>-0.42433738708496094</c:v>
                </c:pt>
                <c:pt idx="1665">
                  <c:v>6.0554981231689453E-2</c:v>
                </c:pt>
                <c:pt idx="1666">
                  <c:v>0.23908424377441406</c:v>
                </c:pt>
                <c:pt idx="1667">
                  <c:v>-0.28296709060668945</c:v>
                </c:pt>
                <c:pt idx="1668">
                  <c:v>-0.18118429183959961</c:v>
                </c:pt>
                <c:pt idx="1669">
                  <c:v>0.93017148971557617</c:v>
                </c:pt>
                <c:pt idx="1670">
                  <c:v>1.1162185668945313</c:v>
                </c:pt>
                <c:pt idx="1671">
                  <c:v>-0.28359222412109375</c:v>
                </c:pt>
                <c:pt idx="1672">
                  <c:v>0.1286015510559082</c:v>
                </c:pt>
                <c:pt idx="1673">
                  <c:v>6.1308860778808594E-2</c:v>
                </c:pt>
                <c:pt idx="1674">
                  <c:v>-0.45983576774597168</c:v>
                </c:pt>
                <c:pt idx="1675">
                  <c:v>-0.32651233673095703</c:v>
                </c:pt>
                <c:pt idx="1676">
                  <c:v>-0.61883807182312012</c:v>
                </c:pt>
                <c:pt idx="1677">
                  <c:v>-0.38300681114196777</c:v>
                </c:pt>
                <c:pt idx="1678">
                  <c:v>0.42675399780273438</c:v>
                </c:pt>
                <c:pt idx="1679">
                  <c:v>0.33099746704101563</c:v>
                </c:pt>
                <c:pt idx="1680">
                  <c:v>0.45103979110717773</c:v>
                </c:pt>
                <c:pt idx="1681">
                  <c:v>0.4045100212097168</c:v>
                </c:pt>
                <c:pt idx="1682">
                  <c:v>-0.28098607063293457</c:v>
                </c:pt>
                <c:pt idx="1683">
                  <c:v>0.29636955261230469</c:v>
                </c:pt>
                <c:pt idx="1684">
                  <c:v>0.16181707382202148</c:v>
                </c:pt>
                <c:pt idx="1685">
                  <c:v>8.36334228515625E-2</c:v>
                </c:pt>
                <c:pt idx="1686">
                  <c:v>0.12430381774902344</c:v>
                </c:pt>
                <c:pt idx="1687">
                  <c:v>-0.46248722076416016</c:v>
                </c:pt>
                <c:pt idx="1688">
                  <c:v>-0.51516628265380859</c:v>
                </c:pt>
                <c:pt idx="1689">
                  <c:v>-0.2616736888885498</c:v>
                </c:pt>
                <c:pt idx="1690">
                  <c:v>-0.75911259651184082</c:v>
                </c:pt>
                <c:pt idx="1691">
                  <c:v>0.51126718521118164</c:v>
                </c:pt>
                <c:pt idx="1692">
                  <c:v>0.45703768730163574</c:v>
                </c:pt>
                <c:pt idx="1693">
                  <c:v>0.49511075019836426</c:v>
                </c:pt>
                <c:pt idx="1694">
                  <c:v>0.54389071464538574</c:v>
                </c:pt>
                <c:pt idx="1695">
                  <c:v>-0.25149250030517578</c:v>
                </c:pt>
                <c:pt idx="1696">
                  <c:v>0.31637120246887207</c:v>
                </c:pt>
                <c:pt idx="1697">
                  <c:v>-0.15126156806945801</c:v>
                </c:pt>
                <c:pt idx="1698">
                  <c:v>-0.42771553993225098</c:v>
                </c:pt>
                <c:pt idx="1699">
                  <c:v>-0.46900653839111328</c:v>
                </c:pt>
                <c:pt idx="1700">
                  <c:v>-0.30119061470031738</c:v>
                </c:pt>
                <c:pt idx="1701">
                  <c:v>-0.21315288543701172</c:v>
                </c:pt>
                <c:pt idx="1702">
                  <c:v>-0.47300267219543457</c:v>
                </c:pt>
                <c:pt idx="1703">
                  <c:v>-3.6855936050415039E-2</c:v>
                </c:pt>
                <c:pt idx="1704">
                  <c:v>-0.58322286605834961</c:v>
                </c:pt>
                <c:pt idx="1705">
                  <c:v>-0.73991513252258301</c:v>
                </c:pt>
                <c:pt idx="1706">
                  <c:v>-0.17846393585205078</c:v>
                </c:pt>
                <c:pt idx="1707">
                  <c:v>0.47845172882080078</c:v>
                </c:pt>
                <c:pt idx="1708">
                  <c:v>-0.46156573295593262</c:v>
                </c:pt>
                <c:pt idx="1709">
                  <c:v>0.40092802047729492</c:v>
                </c:pt>
                <c:pt idx="1710">
                  <c:v>0.71017074584960938</c:v>
                </c:pt>
                <c:pt idx="1711">
                  <c:v>0.42066240310668945</c:v>
                </c:pt>
                <c:pt idx="1712">
                  <c:v>2.9714584350585938E-2</c:v>
                </c:pt>
                <c:pt idx="1713">
                  <c:v>2.6992559432983398E-2</c:v>
                </c:pt>
                <c:pt idx="1714">
                  <c:v>0.12083172798156738</c:v>
                </c:pt>
                <c:pt idx="1715">
                  <c:v>7.9869508743286133E-2</c:v>
                </c:pt>
                <c:pt idx="1716">
                  <c:v>-0.30445337295532227</c:v>
                </c:pt>
                <c:pt idx="1717">
                  <c:v>0.59852838516235352</c:v>
                </c:pt>
                <c:pt idx="1718">
                  <c:v>1.0663509368896484E-2</c:v>
                </c:pt>
                <c:pt idx="1719">
                  <c:v>0.15903234481811523</c:v>
                </c:pt>
                <c:pt idx="1720">
                  <c:v>0.14383864402770996</c:v>
                </c:pt>
                <c:pt idx="1721">
                  <c:v>0.11408472061157227</c:v>
                </c:pt>
                <c:pt idx="1722">
                  <c:v>0.13195538520812988</c:v>
                </c:pt>
                <c:pt idx="1723">
                  <c:v>-4.6971321105957031E-2</c:v>
                </c:pt>
                <c:pt idx="1724">
                  <c:v>0.14945101737976074</c:v>
                </c:pt>
                <c:pt idx="1725">
                  <c:v>5.8169364929199219E-3</c:v>
                </c:pt>
                <c:pt idx="1726">
                  <c:v>-0.1793062686920166</c:v>
                </c:pt>
                <c:pt idx="1727">
                  <c:v>-0.28888320922851563</c:v>
                </c:pt>
                <c:pt idx="1728">
                  <c:v>-0.31564784049987793</c:v>
                </c:pt>
                <c:pt idx="1729">
                  <c:v>-0.48256206512451172</c:v>
                </c:pt>
                <c:pt idx="1730">
                  <c:v>0.67432880401611328</c:v>
                </c:pt>
                <c:pt idx="1731">
                  <c:v>2.3242321014404297</c:v>
                </c:pt>
                <c:pt idx="1732">
                  <c:v>0.14391565322875977</c:v>
                </c:pt>
                <c:pt idx="1733">
                  <c:v>0.7508997917175293</c:v>
                </c:pt>
                <c:pt idx="1734">
                  <c:v>-0.41198134422302246</c:v>
                </c:pt>
                <c:pt idx="1735">
                  <c:v>0.12850856781005859</c:v>
                </c:pt>
                <c:pt idx="1736">
                  <c:v>-0.25703144073486328</c:v>
                </c:pt>
                <c:pt idx="1737">
                  <c:v>-0.20731019973754883</c:v>
                </c:pt>
                <c:pt idx="1738">
                  <c:v>-0.54589247703552246</c:v>
                </c:pt>
                <c:pt idx="1739">
                  <c:v>-0.79938530921936035</c:v>
                </c:pt>
                <c:pt idx="1740">
                  <c:v>-0.1661534309387207</c:v>
                </c:pt>
                <c:pt idx="1741">
                  <c:v>-0.79464316368103027</c:v>
                </c:pt>
                <c:pt idx="1742">
                  <c:v>-0.83948969841003418</c:v>
                </c:pt>
                <c:pt idx="1743">
                  <c:v>0.53803682327270508</c:v>
                </c:pt>
                <c:pt idx="1744">
                  <c:v>0.30836391448974609</c:v>
                </c:pt>
                <c:pt idx="1745">
                  <c:v>0.25229501724243164</c:v>
                </c:pt>
                <c:pt idx="1746">
                  <c:v>9.1721057891845703E-2</c:v>
                </c:pt>
                <c:pt idx="1747">
                  <c:v>0.48025608062744141</c:v>
                </c:pt>
                <c:pt idx="1748">
                  <c:v>-7.1493148803710938E-2</c:v>
                </c:pt>
                <c:pt idx="1749">
                  <c:v>0.14800405502319336</c:v>
                </c:pt>
                <c:pt idx="1750">
                  <c:v>0.18316125869750977</c:v>
                </c:pt>
                <c:pt idx="1751">
                  <c:v>-0.34031033515930176</c:v>
                </c:pt>
                <c:pt idx="1752">
                  <c:v>-0.33515191078186035</c:v>
                </c:pt>
                <c:pt idx="1753">
                  <c:v>-0.13991332054138184</c:v>
                </c:pt>
                <c:pt idx="1754">
                  <c:v>-0.60709238052368164</c:v>
                </c:pt>
                <c:pt idx="1755">
                  <c:v>-0.50787591934204102</c:v>
                </c:pt>
                <c:pt idx="1756">
                  <c:v>0.74002766609191895</c:v>
                </c:pt>
                <c:pt idx="1757">
                  <c:v>0.92438673973083496</c:v>
                </c:pt>
                <c:pt idx="1758">
                  <c:v>0.37809300422668457</c:v>
                </c:pt>
                <c:pt idx="1759">
                  <c:v>0.39664673805236816</c:v>
                </c:pt>
                <c:pt idx="1760">
                  <c:v>0.12557268142700195</c:v>
                </c:pt>
                <c:pt idx="1761">
                  <c:v>0.18373584747314453</c:v>
                </c:pt>
                <c:pt idx="1762">
                  <c:v>-0.22681188583374023</c:v>
                </c:pt>
                <c:pt idx="1763">
                  <c:v>-0.26244735717773438</c:v>
                </c:pt>
                <c:pt idx="1764">
                  <c:v>-0.25429701805114746</c:v>
                </c:pt>
                <c:pt idx="1765">
                  <c:v>-0.44600653648376465</c:v>
                </c:pt>
                <c:pt idx="1766">
                  <c:v>-0.17536282539367676</c:v>
                </c:pt>
                <c:pt idx="1767">
                  <c:v>-0.7432246208190918</c:v>
                </c:pt>
                <c:pt idx="1768">
                  <c:v>-0.64031267166137695</c:v>
                </c:pt>
                <c:pt idx="1769">
                  <c:v>0.82190251350402832</c:v>
                </c:pt>
                <c:pt idx="1770">
                  <c:v>0.76222586631774902</c:v>
                </c:pt>
                <c:pt idx="1771">
                  <c:v>0.4911339282989502</c:v>
                </c:pt>
                <c:pt idx="1772">
                  <c:v>0.3249051570892334</c:v>
                </c:pt>
                <c:pt idx="1773">
                  <c:v>0.15421223640441895</c:v>
                </c:pt>
                <c:pt idx="1774">
                  <c:v>2.0679235458374023E-2</c:v>
                </c:pt>
                <c:pt idx="1775">
                  <c:v>-0.45849037170410156</c:v>
                </c:pt>
                <c:pt idx="1776">
                  <c:v>-0.2326200008392334</c:v>
                </c:pt>
                <c:pt idx="1777">
                  <c:v>0.11259722709655762</c:v>
                </c:pt>
                <c:pt idx="1778">
                  <c:v>-0.48109769821166992</c:v>
                </c:pt>
                <c:pt idx="1779">
                  <c:v>-0.40418767929077148</c:v>
                </c:pt>
                <c:pt idx="1780">
                  <c:v>-0.55278968811035156</c:v>
                </c:pt>
                <c:pt idx="1781">
                  <c:v>-0.5584712028503418</c:v>
                </c:pt>
                <c:pt idx="1782">
                  <c:v>3.9918909072875977</c:v>
                </c:pt>
                <c:pt idx="1783">
                  <c:v>0.59601116180419922</c:v>
                </c:pt>
                <c:pt idx="1784">
                  <c:v>-0.38806366920471191</c:v>
                </c:pt>
                <c:pt idx="1785">
                  <c:v>1.4394364356994629</c:v>
                </c:pt>
                <c:pt idx="1786">
                  <c:v>0.27083110809326172</c:v>
                </c:pt>
                <c:pt idx="1787">
                  <c:v>1.3054065704345703</c:v>
                </c:pt>
                <c:pt idx="1788">
                  <c:v>-0.67083978652954102</c:v>
                </c:pt>
                <c:pt idx="1789">
                  <c:v>-1.1408681869506836</c:v>
                </c:pt>
                <c:pt idx="1790">
                  <c:v>-0.75845098495483398</c:v>
                </c:pt>
                <c:pt idx="1791">
                  <c:v>-1.0089116096496582</c:v>
                </c:pt>
                <c:pt idx="1792">
                  <c:v>-1.336205005645752</c:v>
                </c:pt>
                <c:pt idx="1793">
                  <c:v>-0.93945097923278809</c:v>
                </c:pt>
                <c:pt idx="1794">
                  <c:v>-1.360785961151123</c:v>
                </c:pt>
                <c:pt idx="1795">
                  <c:v>0.28195953369140625</c:v>
                </c:pt>
                <c:pt idx="1796">
                  <c:v>0.48155117034912109</c:v>
                </c:pt>
                <c:pt idx="1797">
                  <c:v>0.29201555252075195</c:v>
                </c:pt>
                <c:pt idx="1798">
                  <c:v>0.38424396514892578</c:v>
                </c:pt>
                <c:pt idx="1799">
                  <c:v>0.42251348495483398</c:v>
                </c:pt>
                <c:pt idx="1800">
                  <c:v>0.13710379600524902</c:v>
                </c:pt>
                <c:pt idx="1801">
                  <c:v>-4.4623851776123047E-2</c:v>
                </c:pt>
                <c:pt idx="1802">
                  <c:v>-0.35553383827209473</c:v>
                </c:pt>
                <c:pt idx="1803">
                  <c:v>-0.35254049301147461</c:v>
                </c:pt>
                <c:pt idx="1804">
                  <c:v>-0.26906538009643555</c:v>
                </c:pt>
                <c:pt idx="1805">
                  <c:v>-0.28777909278869629</c:v>
                </c:pt>
                <c:pt idx="1806">
                  <c:v>-0.29909491539001465</c:v>
                </c:pt>
                <c:pt idx="1807">
                  <c:v>-0.39074897766113281</c:v>
                </c:pt>
                <c:pt idx="1808">
                  <c:v>0.27496051788330078</c:v>
                </c:pt>
                <c:pt idx="1809">
                  <c:v>0.22180652618408203</c:v>
                </c:pt>
                <c:pt idx="1810">
                  <c:v>0.28842735290527344</c:v>
                </c:pt>
                <c:pt idx="1811">
                  <c:v>0.19430661201477051</c:v>
                </c:pt>
                <c:pt idx="1812">
                  <c:v>0.2551262378692627</c:v>
                </c:pt>
                <c:pt idx="1813">
                  <c:v>0.39016938209533691</c:v>
                </c:pt>
                <c:pt idx="1814">
                  <c:v>-3.6024570465087891E-2</c:v>
                </c:pt>
                <c:pt idx="1815">
                  <c:v>-0.14104580879211426</c:v>
                </c:pt>
                <c:pt idx="1816">
                  <c:v>-0.1484990119934082</c:v>
                </c:pt>
                <c:pt idx="1817">
                  <c:v>-0.23890399932861328</c:v>
                </c:pt>
                <c:pt idx="1818">
                  <c:v>-0.3437654972076416</c:v>
                </c:pt>
                <c:pt idx="1819">
                  <c:v>-0.28188490867614746</c:v>
                </c:pt>
                <c:pt idx="1820">
                  <c:v>-0.43467211723327637</c:v>
                </c:pt>
                <c:pt idx="1821">
                  <c:v>6.1243085861206055</c:v>
                </c:pt>
                <c:pt idx="1822">
                  <c:v>4.1132984161376953</c:v>
                </c:pt>
                <c:pt idx="1823">
                  <c:v>1.2396430969238281</c:v>
                </c:pt>
                <c:pt idx="1824">
                  <c:v>-0.24941301345825195</c:v>
                </c:pt>
                <c:pt idx="1825">
                  <c:v>0.75145959854125977</c:v>
                </c:pt>
                <c:pt idx="1826">
                  <c:v>-0.63610267639160156</c:v>
                </c:pt>
                <c:pt idx="1827">
                  <c:v>-1.1867337226867676</c:v>
                </c:pt>
                <c:pt idx="1828">
                  <c:v>-2.2181754112243652</c:v>
                </c:pt>
                <c:pt idx="1829">
                  <c:v>1.0075421333312988</c:v>
                </c:pt>
                <c:pt idx="1830">
                  <c:v>-2.5982215404510498</c:v>
                </c:pt>
                <c:pt idx="1831">
                  <c:v>-1.3534212112426758</c:v>
                </c:pt>
                <c:pt idx="1832">
                  <c:v>-2.587364673614502</c:v>
                </c:pt>
                <c:pt idx="1833">
                  <c:v>-2.4068169593811035</c:v>
                </c:pt>
                <c:pt idx="1834">
                  <c:v>0.37977147102355957</c:v>
                </c:pt>
                <c:pt idx="1835">
                  <c:v>1.5389597415924072</c:v>
                </c:pt>
                <c:pt idx="1836">
                  <c:v>-0.13271260261535645</c:v>
                </c:pt>
                <c:pt idx="1837">
                  <c:v>-4.9191713333129883E-2</c:v>
                </c:pt>
                <c:pt idx="1838">
                  <c:v>-0.13451242446899414</c:v>
                </c:pt>
                <c:pt idx="1839">
                  <c:v>-0.1037752628326416</c:v>
                </c:pt>
                <c:pt idx="1840">
                  <c:v>-0.15122723579406738</c:v>
                </c:pt>
                <c:pt idx="1841">
                  <c:v>2.7630798816680908</c:v>
                </c:pt>
                <c:pt idx="1842">
                  <c:v>-1.000791072845459</c:v>
                </c:pt>
                <c:pt idx="1843">
                  <c:v>-0.71428561210632324</c:v>
                </c:pt>
                <c:pt idx="1844">
                  <c:v>-1.0474069118499756</c:v>
                </c:pt>
                <c:pt idx="1845">
                  <c:v>-0.85079574584960938</c:v>
                </c:pt>
                <c:pt idx="1846">
                  <c:v>-0.49711346626281738</c:v>
                </c:pt>
                <c:pt idx="1847">
                  <c:v>0.10655713081359863</c:v>
                </c:pt>
                <c:pt idx="1848">
                  <c:v>0.39753985404968262</c:v>
                </c:pt>
                <c:pt idx="1849">
                  <c:v>0.17739486694335938</c:v>
                </c:pt>
                <c:pt idx="1850">
                  <c:v>0.37261843681335449</c:v>
                </c:pt>
                <c:pt idx="1851">
                  <c:v>-6.8583488464355469E-3</c:v>
                </c:pt>
                <c:pt idx="1852">
                  <c:v>0.24009013175964355</c:v>
                </c:pt>
                <c:pt idx="1853">
                  <c:v>2.1184444427490234E-2</c:v>
                </c:pt>
                <c:pt idx="1854">
                  <c:v>-0.33926558494567871</c:v>
                </c:pt>
                <c:pt idx="1855">
                  <c:v>3.0208349227905273E-2</c:v>
                </c:pt>
                <c:pt idx="1856">
                  <c:v>-0.1481165885925293</c:v>
                </c:pt>
                <c:pt idx="1857">
                  <c:v>-0.19435954093933105</c:v>
                </c:pt>
                <c:pt idx="1858">
                  <c:v>-0.34490537643432617</c:v>
                </c:pt>
                <c:pt idx="1859">
                  <c:v>-0.3120882511138916</c:v>
                </c:pt>
                <c:pt idx="1860">
                  <c:v>0.20954513549804688</c:v>
                </c:pt>
                <c:pt idx="1861">
                  <c:v>4.1560649871826172E-2</c:v>
                </c:pt>
                <c:pt idx="1862">
                  <c:v>9.2225551605224609E-2</c:v>
                </c:pt>
                <c:pt idx="1863">
                  <c:v>0.27847838401794434</c:v>
                </c:pt>
                <c:pt idx="1864">
                  <c:v>-7.8670024871826172E-2</c:v>
                </c:pt>
                <c:pt idx="1865">
                  <c:v>0.37278580665588379</c:v>
                </c:pt>
                <c:pt idx="1866">
                  <c:v>0.44119524955749512</c:v>
                </c:pt>
                <c:pt idx="1867">
                  <c:v>0.23071718215942383</c:v>
                </c:pt>
                <c:pt idx="1868">
                  <c:v>-3.2458066940307617E-2</c:v>
                </c:pt>
                <c:pt idx="1869">
                  <c:v>-0.33795905113220215</c:v>
                </c:pt>
                <c:pt idx="1870">
                  <c:v>-0.16254568099975586</c:v>
                </c:pt>
                <c:pt idx="1871">
                  <c:v>-0.51058650016784668</c:v>
                </c:pt>
                <c:pt idx="1872">
                  <c:v>-0.54428791999816895</c:v>
                </c:pt>
                <c:pt idx="1873">
                  <c:v>0.84756708145141602</c:v>
                </c:pt>
                <c:pt idx="1874">
                  <c:v>-0.12870311737060547</c:v>
                </c:pt>
                <c:pt idx="1875">
                  <c:v>6.0830116271972656E-2</c:v>
                </c:pt>
                <c:pt idx="1876">
                  <c:v>-0.41347599029541016</c:v>
                </c:pt>
                <c:pt idx="1877">
                  <c:v>1.4659886360168457</c:v>
                </c:pt>
                <c:pt idx="1878">
                  <c:v>-0.90585017204284668</c:v>
                </c:pt>
                <c:pt idx="1879">
                  <c:v>-0.77591466903686523</c:v>
                </c:pt>
                <c:pt idx="1880">
                  <c:v>-0.93166518211364746</c:v>
                </c:pt>
                <c:pt idx="1881">
                  <c:v>-0.42725992202758789</c:v>
                </c:pt>
                <c:pt idx="1882">
                  <c:v>0.29906702041625977</c:v>
                </c:pt>
                <c:pt idx="1883">
                  <c:v>0.52242803573608398</c:v>
                </c:pt>
                <c:pt idx="1884">
                  <c:v>0.33418035507202148</c:v>
                </c:pt>
                <c:pt idx="1885">
                  <c:v>5.2806854248046875E-2</c:v>
                </c:pt>
                <c:pt idx="1886">
                  <c:v>2.2769417762756348</c:v>
                </c:pt>
                <c:pt idx="1887">
                  <c:v>1.0431084632873535</c:v>
                </c:pt>
                <c:pt idx="1888">
                  <c:v>0.47836065292358398</c:v>
                </c:pt>
                <c:pt idx="1889">
                  <c:v>0.11283969879150391</c:v>
                </c:pt>
                <c:pt idx="1890">
                  <c:v>0.30776500701904297</c:v>
                </c:pt>
                <c:pt idx="1891">
                  <c:v>0.84896326065063477</c:v>
                </c:pt>
                <c:pt idx="1892">
                  <c:v>3.8634300231933594E-2</c:v>
                </c:pt>
                <c:pt idx="1893">
                  <c:v>-5.8789253234863281E-3</c:v>
                </c:pt>
                <c:pt idx="1894">
                  <c:v>-0.62390279769897461</c:v>
                </c:pt>
                <c:pt idx="1895">
                  <c:v>-1.1492009162902832</c:v>
                </c:pt>
                <c:pt idx="1896">
                  <c:v>-0.80566072463989258</c:v>
                </c:pt>
                <c:pt idx="1897">
                  <c:v>-1.3334009647369385</c:v>
                </c:pt>
                <c:pt idx="1898">
                  <c:v>-1.1885683536529541</c:v>
                </c:pt>
                <c:pt idx="1899">
                  <c:v>1.4259762763977051</c:v>
                </c:pt>
                <c:pt idx="1900">
                  <c:v>1.7174229621887207</c:v>
                </c:pt>
                <c:pt idx="1901">
                  <c:v>-0.26769781112670898</c:v>
                </c:pt>
                <c:pt idx="1902">
                  <c:v>1.351806640625</c:v>
                </c:pt>
                <c:pt idx="1903">
                  <c:v>0.27719449996948242</c:v>
                </c:pt>
                <c:pt idx="1904">
                  <c:v>0.12552833557128906</c:v>
                </c:pt>
                <c:pt idx="1905">
                  <c:v>-3.9579391479492188E-2</c:v>
                </c:pt>
                <c:pt idx="1906">
                  <c:v>-0.76174545288085938</c:v>
                </c:pt>
                <c:pt idx="1907">
                  <c:v>-0.52937650680541992</c:v>
                </c:pt>
                <c:pt idx="1908">
                  <c:v>-0.14803266525268555</c:v>
                </c:pt>
                <c:pt idx="1909">
                  <c:v>-1.0802786350250244</c:v>
                </c:pt>
                <c:pt idx="1910">
                  <c:v>-0.78227090835571289</c:v>
                </c:pt>
                <c:pt idx="1911">
                  <c:v>-1.2889456748962402</c:v>
                </c:pt>
                <c:pt idx="1912">
                  <c:v>0.39810657501220703</c:v>
                </c:pt>
                <c:pt idx="1913">
                  <c:v>4.1331539154052734</c:v>
                </c:pt>
                <c:pt idx="1914">
                  <c:v>2.0813426971435547</c:v>
                </c:pt>
                <c:pt idx="1915">
                  <c:v>0.76788759231567383</c:v>
                </c:pt>
                <c:pt idx="1916">
                  <c:v>-0.45953226089477539</c:v>
                </c:pt>
                <c:pt idx="1917">
                  <c:v>2.2593917846679687</c:v>
                </c:pt>
                <c:pt idx="1918">
                  <c:v>-0.10907554626464844</c:v>
                </c:pt>
                <c:pt idx="1919">
                  <c:v>1.3588428497314453E-2</c:v>
                </c:pt>
                <c:pt idx="1920">
                  <c:v>-1.8861470222473145</c:v>
                </c:pt>
                <c:pt idx="1921">
                  <c:v>-1.2233486175537109</c:v>
                </c:pt>
                <c:pt idx="1922">
                  <c:v>-1.7432632446289063</c:v>
                </c:pt>
                <c:pt idx="1923">
                  <c:v>-1.6216373443603516</c:v>
                </c:pt>
                <c:pt idx="1924">
                  <c:v>-2.6104650497436523</c:v>
                </c:pt>
                <c:pt idx="1925">
                  <c:v>1.1996698379516602</c:v>
                </c:pt>
                <c:pt idx="1926">
                  <c:v>0.7954554557800293</c:v>
                </c:pt>
                <c:pt idx="1927">
                  <c:v>0.75809621810913086</c:v>
                </c:pt>
                <c:pt idx="1928">
                  <c:v>1.2920322418212891</c:v>
                </c:pt>
                <c:pt idx="1929">
                  <c:v>0.30624866485595703</c:v>
                </c:pt>
                <c:pt idx="1930">
                  <c:v>-1.557159423828125E-2</c:v>
                </c:pt>
                <c:pt idx="1931">
                  <c:v>-0.3025050163269043</c:v>
                </c:pt>
                <c:pt idx="1932">
                  <c:v>-0.4159085750579834</c:v>
                </c:pt>
                <c:pt idx="1933">
                  <c:v>-0.78474140167236328</c:v>
                </c:pt>
                <c:pt idx="1934">
                  <c:v>-0.64316034317016602</c:v>
                </c:pt>
                <c:pt idx="1935">
                  <c:v>-0.7444460391998291</c:v>
                </c:pt>
                <c:pt idx="1936">
                  <c:v>-0.59019017219543457</c:v>
                </c:pt>
                <c:pt idx="1937">
                  <c:v>-0.85498237609863281</c:v>
                </c:pt>
                <c:pt idx="1938">
                  <c:v>-2.3262786865234375</c:v>
                </c:pt>
                <c:pt idx="1939">
                  <c:v>-5.8299942016601562</c:v>
                </c:pt>
                <c:pt idx="1940">
                  <c:v>1.4098196029663086</c:v>
                </c:pt>
                <c:pt idx="1941">
                  <c:v>0.84815454483032227</c:v>
                </c:pt>
                <c:pt idx="1942">
                  <c:v>0.51065492630004883</c:v>
                </c:pt>
                <c:pt idx="1943">
                  <c:v>0.46303653717041016</c:v>
                </c:pt>
                <c:pt idx="1944">
                  <c:v>-0.13556146621704102</c:v>
                </c:pt>
                <c:pt idx="1945">
                  <c:v>0.38067913055419922</c:v>
                </c:pt>
                <c:pt idx="1946">
                  <c:v>-3.4690380096435547E-2</c:v>
                </c:pt>
                <c:pt idx="1947">
                  <c:v>-0.1674046516418457</c:v>
                </c:pt>
                <c:pt idx="1948">
                  <c:v>-0.29467344284057617</c:v>
                </c:pt>
                <c:pt idx="1949">
                  <c:v>-0.83220577239990234</c:v>
                </c:pt>
                <c:pt idx="1950">
                  <c:v>-0.76108503341674805</c:v>
                </c:pt>
                <c:pt idx="1951">
                  <c:v>-0.64774179458618164</c:v>
                </c:pt>
                <c:pt idx="1952">
                  <c:v>-0.73898077011108398</c:v>
                </c:pt>
                <c:pt idx="1953">
                  <c:v>-0.35226535797119141</c:v>
                </c:pt>
                <c:pt idx="1954">
                  <c:v>0.43115472793579102</c:v>
                </c:pt>
                <c:pt idx="1955">
                  <c:v>0.75516843795776367</c:v>
                </c:pt>
                <c:pt idx="1956">
                  <c:v>1.3462390899658203</c:v>
                </c:pt>
                <c:pt idx="1957">
                  <c:v>0.15913820266723633</c:v>
                </c:pt>
                <c:pt idx="1958">
                  <c:v>1.0876903533935547</c:v>
                </c:pt>
                <c:pt idx="1959">
                  <c:v>-0.12400436401367188</c:v>
                </c:pt>
                <c:pt idx="1960">
                  <c:v>-0.50973010063171387</c:v>
                </c:pt>
                <c:pt idx="1961">
                  <c:v>-0.30320262908935547</c:v>
                </c:pt>
                <c:pt idx="1962">
                  <c:v>-0.82616949081420898</c:v>
                </c:pt>
                <c:pt idx="1963">
                  <c:v>-0.31547808647155762</c:v>
                </c:pt>
                <c:pt idx="1964">
                  <c:v>-0.82133984565734863</c:v>
                </c:pt>
                <c:pt idx="1965">
                  <c:v>-0.52720165252685547</c:v>
                </c:pt>
                <c:pt idx="1966">
                  <c:v>1.3776984214782715</c:v>
                </c:pt>
                <c:pt idx="1967">
                  <c:v>0.38695144653320313</c:v>
                </c:pt>
                <c:pt idx="1968">
                  <c:v>0.57761764526367188</c:v>
                </c:pt>
                <c:pt idx="1969">
                  <c:v>0.46594381332397461</c:v>
                </c:pt>
                <c:pt idx="1970">
                  <c:v>0.29040193557739258</c:v>
                </c:pt>
                <c:pt idx="1971">
                  <c:v>-0.50490522384643555</c:v>
                </c:pt>
                <c:pt idx="1972">
                  <c:v>0.27971839904785156</c:v>
                </c:pt>
                <c:pt idx="1973">
                  <c:v>0.82836341857910156</c:v>
                </c:pt>
                <c:pt idx="1974">
                  <c:v>-0.28877401351928711</c:v>
                </c:pt>
                <c:pt idx="1975">
                  <c:v>-0.64128923416137695</c:v>
                </c:pt>
                <c:pt idx="1976">
                  <c:v>-1.0059595108032227</c:v>
                </c:pt>
                <c:pt idx="1977">
                  <c:v>-0.69746923446655273</c:v>
                </c:pt>
                <c:pt idx="1978">
                  <c:v>-1.0682978630065918</c:v>
                </c:pt>
                <c:pt idx="1979">
                  <c:v>-0.13914823532104492</c:v>
                </c:pt>
                <c:pt idx="1980">
                  <c:v>1.2616238594055176</c:v>
                </c:pt>
                <c:pt idx="1981">
                  <c:v>0.45516681671142578</c:v>
                </c:pt>
                <c:pt idx="1982">
                  <c:v>0.32674503326416016</c:v>
                </c:pt>
                <c:pt idx="1983">
                  <c:v>0.12261819839477539</c:v>
                </c:pt>
                <c:pt idx="1984">
                  <c:v>-4.8547267913818359E-2</c:v>
                </c:pt>
                <c:pt idx="1985">
                  <c:v>1.0815320014953613</c:v>
                </c:pt>
                <c:pt idx="1986">
                  <c:v>2.8679847717285156E-2</c:v>
                </c:pt>
                <c:pt idx="1987">
                  <c:v>-0.37149596214294434</c:v>
                </c:pt>
                <c:pt idx="1988">
                  <c:v>-0.75291585922241211</c:v>
                </c:pt>
                <c:pt idx="1989">
                  <c:v>-0.52356243133544922</c:v>
                </c:pt>
                <c:pt idx="1990">
                  <c:v>-0.39683389663696289</c:v>
                </c:pt>
                <c:pt idx="1991">
                  <c:v>-1.0438632965087891</c:v>
                </c:pt>
                <c:pt idx="1992">
                  <c:v>6.8896293640136719E-2</c:v>
                </c:pt>
                <c:pt idx="1993">
                  <c:v>0.71643209457397461</c:v>
                </c:pt>
                <c:pt idx="1994">
                  <c:v>0.92465400695800781</c:v>
                </c:pt>
                <c:pt idx="1995">
                  <c:v>1.6217937469482422</c:v>
                </c:pt>
                <c:pt idx="1996">
                  <c:v>-0.45719051361083984</c:v>
                </c:pt>
                <c:pt idx="1997">
                  <c:v>7.2107315063476563E-2</c:v>
                </c:pt>
                <c:pt idx="1998">
                  <c:v>-0.47785615921020508</c:v>
                </c:pt>
                <c:pt idx="1999">
                  <c:v>-0.39507055282592773</c:v>
                </c:pt>
                <c:pt idx="2000">
                  <c:v>-0.49123144149780273</c:v>
                </c:pt>
                <c:pt idx="2001">
                  <c:v>-0.35879182815551758</c:v>
                </c:pt>
                <c:pt idx="2002">
                  <c:v>-0.40256118774414063</c:v>
                </c:pt>
                <c:pt idx="2003">
                  <c:v>-8.571624755859375E-2</c:v>
                </c:pt>
                <c:pt idx="2004">
                  <c:v>-0.73546504974365234</c:v>
                </c:pt>
                <c:pt idx="2005">
                  <c:v>8.1526670455932617</c:v>
                </c:pt>
                <c:pt idx="2006">
                  <c:v>1.6221513748168945</c:v>
                </c:pt>
                <c:pt idx="2007">
                  <c:v>2.3857593536376953E-2</c:v>
                </c:pt>
                <c:pt idx="2008">
                  <c:v>0.4057621955871582</c:v>
                </c:pt>
                <c:pt idx="2009">
                  <c:v>-0.88743972778320313</c:v>
                </c:pt>
                <c:pt idx="2010">
                  <c:v>-0.23414802551269531</c:v>
                </c:pt>
                <c:pt idx="2011">
                  <c:v>-0.12624740600585938</c:v>
                </c:pt>
                <c:pt idx="2012">
                  <c:v>-0.72876930236816406</c:v>
                </c:pt>
                <c:pt idx="2013">
                  <c:v>-1.4929385185241699</c:v>
                </c:pt>
                <c:pt idx="2014">
                  <c:v>-1.7271199226379395</c:v>
                </c:pt>
                <c:pt idx="2015">
                  <c:v>-1.8967881202697754</c:v>
                </c:pt>
                <c:pt idx="2016">
                  <c:v>-1.1003584861755371</c:v>
                </c:pt>
                <c:pt idx="2017">
                  <c:v>-2.0106284618377686</c:v>
                </c:pt>
                <c:pt idx="2018">
                  <c:v>-2.3241920471191406</c:v>
                </c:pt>
                <c:pt idx="2019">
                  <c:v>7.6907835006713867</c:v>
                </c:pt>
                <c:pt idx="2020">
                  <c:v>4.004939079284668</c:v>
                </c:pt>
                <c:pt idx="2021">
                  <c:v>1.0955381393432617</c:v>
                </c:pt>
                <c:pt idx="2022">
                  <c:v>-1.5207195281982422</c:v>
                </c:pt>
                <c:pt idx="2023">
                  <c:v>-3.8520245552062988</c:v>
                </c:pt>
                <c:pt idx="2024">
                  <c:v>-3.8733720779418945</c:v>
                </c:pt>
                <c:pt idx="2025">
                  <c:v>-4.6211671829223633</c:v>
                </c:pt>
                <c:pt idx="2026">
                  <c:v>-4.8057365417480469</c:v>
                </c:pt>
                <c:pt idx="2027">
                  <c:v>-4.2021822929382324</c:v>
                </c:pt>
                <c:pt idx="2028">
                  <c:v>-5.1997194290161133</c:v>
                </c:pt>
                <c:pt idx="2029">
                  <c:v>-4.9382123947143555</c:v>
                </c:pt>
                <c:pt idx="2030">
                  <c:v>0.78519868850708008</c:v>
                </c:pt>
                <c:pt idx="2031">
                  <c:v>1.1344947814941406</c:v>
                </c:pt>
                <c:pt idx="2032">
                  <c:v>0.13214445114135742</c:v>
                </c:pt>
                <c:pt idx="2033">
                  <c:v>-0.16409015655517578</c:v>
                </c:pt>
                <c:pt idx="2034">
                  <c:v>5.4599761962890625E-2</c:v>
                </c:pt>
                <c:pt idx="2035">
                  <c:v>-0.13797235488891602</c:v>
                </c:pt>
                <c:pt idx="2036">
                  <c:v>7.2458267211914063E-2</c:v>
                </c:pt>
                <c:pt idx="2037">
                  <c:v>-0.2464594841003418</c:v>
                </c:pt>
                <c:pt idx="2038">
                  <c:v>-0.34835147857666016</c:v>
                </c:pt>
                <c:pt idx="2039">
                  <c:v>-0.29145622253417969</c:v>
                </c:pt>
                <c:pt idx="2040">
                  <c:v>-0.65380454063415527</c:v>
                </c:pt>
                <c:pt idx="2041">
                  <c:v>-0.31917333602905273</c:v>
                </c:pt>
                <c:pt idx="2042">
                  <c:v>-1.7587184906005859E-2</c:v>
                </c:pt>
                <c:pt idx="2043">
                  <c:v>3.4333336353302002</c:v>
                </c:pt>
                <c:pt idx="2044">
                  <c:v>0.20955395698547363</c:v>
                </c:pt>
                <c:pt idx="2045">
                  <c:v>0.60174870491027832</c:v>
                </c:pt>
                <c:pt idx="2046">
                  <c:v>-0.36307525634765625</c:v>
                </c:pt>
                <c:pt idx="2047">
                  <c:v>-0.49556636810302734</c:v>
                </c:pt>
                <c:pt idx="2048">
                  <c:v>4.7706127166748047E-2</c:v>
                </c:pt>
                <c:pt idx="2049">
                  <c:v>-0.22220277786254883</c:v>
                </c:pt>
                <c:pt idx="2050">
                  <c:v>-0.70092868804931641</c:v>
                </c:pt>
                <c:pt idx="2051">
                  <c:v>-0.51239705085754395</c:v>
                </c:pt>
                <c:pt idx="2052">
                  <c:v>-0.69737815856933594</c:v>
                </c:pt>
                <c:pt idx="2053">
                  <c:v>-0.39944100379943848</c:v>
                </c:pt>
                <c:pt idx="2054">
                  <c:v>-0.20415687561035156</c:v>
                </c:pt>
                <c:pt idx="2055">
                  <c:v>-0.69719696044921875</c:v>
                </c:pt>
                <c:pt idx="2056">
                  <c:v>0.27253842353820801</c:v>
                </c:pt>
                <c:pt idx="2057">
                  <c:v>7.2766304016113281E-2</c:v>
                </c:pt>
                <c:pt idx="2058">
                  <c:v>0.10617351531982422</c:v>
                </c:pt>
                <c:pt idx="2059">
                  <c:v>0.58251619338989258</c:v>
                </c:pt>
                <c:pt idx="2060">
                  <c:v>0.2619788646697998</c:v>
                </c:pt>
                <c:pt idx="2061">
                  <c:v>0.5796360969543457</c:v>
                </c:pt>
                <c:pt idx="2062">
                  <c:v>0.12909173965454102</c:v>
                </c:pt>
                <c:pt idx="2063">
                  <c:v>-0.37093639373779297</c:v>
                </c:pt>
                <c:pt idx="2064">
                  <c:v>-8.1108331680297852E-2</c:v>
                </c:pt>
                <c:pt idx="2065">
                  <c:v>-0.10744810104370117</c:v>
                </c:pt>
                <c:pt idx="2066">
                  <c:v>-0.53783440589904785</c:v>
                </c:pt>
                <c:pt idx="2067">
                  <c:v>-0.2939305305480957</c:v>
                </c:pt>
                <c:pt idx="2068">
                  <c:v>-0.61344194412231445</c:v>
                </c:pt>
                <c:pt idx="2069">
                  <c:v>0.70412015914916992</c:v>
                </c:pt>
                <c:pt idx="2070">
                  <c:v>0.52691745758056641</c:v>
                </c:pt>
                <c:pt idx="2071">
                  <c:v>0.60867881774902344</c:v>
                </c:pt>
                <c:pt idx="2072">
                  <c:v>0.66557121276855469</c:v>
                </c:pt>
                <c:pt idx="2073">
                  <c:v>1.1988968849182129</c:v>
                </c:pt>
                <c:pt idx="2074">
                  <c:v>-0.21962881088256836</c:v>
                </c:pt>
                <c:pt idx="2075">
                  <c:v>9.4669818878173828E-2</c:v>
                </c:pt>
                <c:pt idx="2076">
                  <c:v>-0.3119654655456543</c:v>
                </c:pt>
                <c:pt idx="2077">
                  <c:v>-0.34614229202270508</c:v>
                </c:pt>
                <c:pt idx="2078">
                  <c:v>-0.62629365921020508</c:v>
                </c:pt>
                <c:pt idx="2079">
                  <c:v>-0.82433342933654785</c:v>
                </c:pt>
                <c:pt idx="2080">
                  <c:v>-0.81811928749084473</c:v>
                </c:pt>
                <c:pt idx="2081">
                  <c:v>-0.65236902236938477</c:v>
                </c:pt>
                <c:pt idx="2082">
                  <c:v>2.9002666473388672E-2</c:v>
                </c:pt>
                <c:pt idx="2083">
                  <c:v>-0.15520739555358887</c:v>
                </c:pt>
                <c:pt idx="2084">
                  <c:v>-0.12630271911621094</c:v>
                </c:pt>
                <c:pt idx="2085">
                  <c:v>5.2513599395751953E-2</c:v>
                </c:pt>
                <c:pt idx="2086">
                  <c:v>-0.23950338363647461</c:v>
                </c:pt>
                <c:pt idx="2087">
                  <c:v>5.4768085479736328E-2</c:v>
                </c:pt>
                <c:pt idx="2088">
                  <c:v>1.0239124298095703E-2</c:v>
                </c:pt>
                <c:pt idx="2089">
                  <c:v>-1.7916202545166016E-2</c:v>
                </c:pt>
                <c:pt idx="2090">
                  <c:v>0.11090755462646484</c:v>
                </c:pt>
                <c:pt idx="2091">
                  <c:v>0.11009621620178223</c:v>
                </c:pt>
                <c:pt idx="2092">
                  <c:v>0.13241219520568848</c:v>
                </c:pt>
                <c:pt idx="2093">
                  <c:v>-1.7974615097045898E-2</c:v>
                </c:pt>
                <c:pt idx="2094">
                  <c:v>5.6964397430419922E-2</c:v>
                </c:pt>
                <c:pt idx="2095">
                  <c:v>1.3632152080535889</c:v>
                </c:pt>
                <c:pt idx="2096">
                  <c:v>0.48138117790222168</c:v>
                </c:pt>
                <c:pt idx="2097">
                  <c:v>0.55380082130432129</c:v>
                </c:pt>
                <c:pt idx="2098">
                  <c:v>0.34375691413879395</c:v>
                </c:pt>
                <c:pt idx="2099">
                  <c:v>0.20738577842712402</c:v>
                </c:pt>
                <c:pt idx="2100">
                  <c:v>0.1188204288482666</c:v>
                </c:pt>
                <c:pt idx="2101">
                  <c:v>1.4064605236053467</c:v>
                </c:pt>
                <c:pt idx="2102">
                  <c:v>0.12262606620788574</c:v>
                </c:pt>
                <c:pt idx="2103">
                  <c:v>-0.44964361190795898</c:v>
                </c:pt>
                <c:pt idx="2104">
                  <c:v>-0.81516933441162109</c:v>
                </c:pt>
                <c:pt idx="2105">
                  <c:v>-0.99120688438415527</c:v>
                </c:pt>
                <c:pt idx="2106">
                  <c:v>-1.0806119441986084</c:v>
                </c:pt>
                <c:pt idx="2107">
                  <c:v>-1.2608141899108887</c:v>
                </c:pt>
                <c:pt idx="2108">
                  <c:v>0.26363086700439453</c:v>
                </c:pt>
                <c:pt idx="2109">
                  <c:v>0.99085760116577148</c:v>
                </c:pt>
                <c:pt idx="2110">
                  <c:v>1.4400620460510254</c:v>
                </c:pt>
                <c:pt idx="2111">
                  <c:v>0.66286563873291016</c:v>
                </c:pt>
                <c:pt idx="2112">
                  <c:v>0.25765323638916016</c:v>
                </c:pt>
                <c:pt idx="2113">
                  <c:v>0.49414396286010742</c:v>
                </c:pt>
                <c:pt idx="2114">
                  <c:v>-1.3619899749755859E-2</c:v>
                </c:pt>
                <c:pt idx="2115">
                  <c:v>-0.53683900833129883</c:v>
                </c:pt>
                <c:pt idx="2116">
                  <c:v>-0.33993148803710938</c:v>
                </c:pt>
                <c:pt idx="2117">
                  <c:v>-0.44826960563659668</c:v>
                </c:pt>
                <c:pt idx="2118">
                  <c:v>-0.89048862457275391</c:v>
                </c:pt>
                <c:pt idx="2119">
                  <c:v>-0.89753627777099609</c:v>
                </c:pt>
                <c:pt idx="2120">
                  <c:v>-0.9825294017791748</c:v>
                </c:pt>
                <c:pt idx="2121">
                  <c:v>-0.25483918190002441</c:v>
                </c:pt>
                <c:pt idx="2122">
                  <c:v>0.39220380783081055</c:v>
                </c:pt>
                <c:pt idx="2123">
                  <c:v>0.93384408950805664</c:v>
                </c:pt>
                <c:pt idx="2124">
                  <c:v>0.10151338577270508</c:v>
                </c:pt>
                <c:pt idx="2125">
                  <c:v>0.4040684700012207</c:v>
                </c:pt>
                <c:pt idx="2126">
                  <c:v>-0.13600873947143555</c:v>
                </c:pt>
                <c:pt idx="2127">
                  <c:v>0.66070318222045898</c:v>
                </c:pt>
                <c:pt idx="2128">
                  <c:v>5.1651954650878906E-2</c:v>
                </c:pt>
                <c:pt idx="2129">
                  <c:v>-0.14466142654418945</c:v>
                </c:pt>
                <c:pt idx="2130">
                  <c:v>-0.18453621864318848</c:v>
                </c:pt>
                <c:pt idx="2131">
                  <c:v>-0.85051846504211426</c:v>
                </c:pt>
                <c:pt idx="2132">
                  <c:v>-0.43568634986877441</c:v>
                </c:pt>
                <c:pt idx="2133">
                  <c:v>-0.5377345085144043</c:v>
                </c:pt>
                <c:pt idx="2134">
                  <c:v>0.43094873428344727</c:v>
                </c:pt>
                <c:pt idx="2135">
                  <c:v>0.50565147399902344</c:v>
                </c:pt>
                <c:pt idx="2136">
                  <c:v>0.25790953636169434</c:v>
                </c:pt>
                <c:pt idx="2137">
                  <c:v>-1.8861293792724609E-3</c:v>
                </c:pt>
                <c:pt idx="2138">
                  <c:v>-8.4331274032592773E-2</c:v>
                </c:pt>
                <c:pt idx="2139">
                  <c:v>0.19298124313354492</c:v>
                </c:pt>
                <c:pt idx="2140">
                  <c:v>9.0812921524047852E-2</c:v>
                </c:pt>
                <c:pt idx="2141">
                  <c:v>-4.1508913040161133E-2</c:v>
                </c:pt>
                <c:pt idx="2142">
                  <c:v>-0.20341706275939941</c:v>
                </c:pt>
                <c:pt idx="2143">
                  <c:v>-0.26427316665649414</c:v>
                </c:pt>
                <c:pt idx="2144">
                  <c:v>-0.14355754852294922</c:v>
                </c:pt>
                <c:pt idx="2145">
                  <c:v>-0.31394410133361816</c:v>
                </c:pt>
                <c:pt idx="2146">
                  <c:v>-0.4253852367401123</c:v>
                </c:pt>
                <c:pt idx="2147">
                  <c:v>0.71503710746765137</c:v>
                </c:pt>
                <c:pt idx="2148">
                  <c:v>0.50864648818969727</c:v>
                </c:pt>
                <c:pt idx="2149">
                  <c:v>0.2377936840057373</c:v>
                </c:pt>
                <c:pt idx="2150">
                  <c:v>0.21552252769470215</c:v>
                </c:pt>
                <c:pt idx="2151">
                  <c:v>8.4218263626098633E-2</c:v>
                </c:pt>
                <c:pt idx="2152">
                  <c:v>-2.7036666870117188E-4</c:v>
                </c:pt>
                <c:pt idx="2153">
                  <c:v>-0.18236017227172852</c:v>
                </c:pt>
                <c:pt idx="2154">
                  <c:v>-0.1281285285949707</c:v>
                </c:pt>
                <c:pt idx="2155">
                  <c:v>-0.22932982444763184</c:v>
                </c:pt>
                <c:pt idx="2156">
                  <c:v>-0.23018598556518555</c:v>
                </c:pt>
                <c:pt idx="2157">
                  <c:v>-0.26585030555725098</c:v>
                </c:pt>
                <c:pt idx="2158">
                  <c:v>-0.37561202049255371</c:v>
                </c:pt>
                <c:pt idx="2159">
                  <c:v>-0.34947943687438965</c:v>
                </c:pt>
                <c:pt idx="2160">
                  <c:v>2.4065110683441162</c:v>
                </c:pt>
                <c:pt idx="2161">
                  <c:v>1.8572556972503662</c:v>
                </c:pt>
                <c:pt idx="2162">
                  <c:v>0.67333388328552246</c:v>
                </c:pt>
                <c:pt idx="2163">
                  <c:v>0.51219916343688965</c:v>
                </c:pt>
                <c:pt idx="2164">
                  <c:v>0.23244428634643555</c:v>
                </c:pt>
                <c:pt idx="2165">
                  <c:v>-0.30497145652770996</c:v>
                </c:pt>
                <c:pt idx="2166">
                  <c:v>-0.26932644844055176</c:v>
                </c:pt>
                <c:pt idx="2167">
                  <c:v>-0.48233270645141602</c:v>
                </c:pt>
                <c:pt idx="2168">
                  <c:v>-0.82790637016296387</c:v>
                </c:pt>
                <c:pt idx="2169">
                  <c:v>-0.81965780258178711</c:v>
                </c:pt>
                <c:pt idx="2170">
                  <c:v>-0.87337040901184082</c:v>
                </c:pt>
                <c:pt idx="2171">
                  <c:v>-1.0919101238250732</c:v>
                </c:pt>
                <c:pt idx="2172">
                  <c:v>-1.0122673511505127</c:v>
                </c:pt>
                <c:pt idx="2173">
                  <c:v>1.0407757759094238</c:v>
                </c:pt>
                <c:pt idx="2174">
                  <c:v>1.0560946464538574</c:v>
                </c:pt>
                <c:pt idx="2175">
                  <c:v>0.64999008178710938</c:v>
                </c:pt>
                <c:pt idx="2176">
                  <c:v>0.4948582649230957</c:v>
                </c:pt>
                <c:pt idx="2177">
                  <c:v>0.23203849792480469</c:v>
                </c:pt>
                <c:pt idx="2178">
                  <c:v>0.18292832374572754</c:v>
                </c:pt>
                <c:pt idx="2179">
                  <c:v>5.9576988220214844E-2</c:v>
                </c:pt>
                <c:pt idx="2180">
                  <c:v>-0.2471771240234375</c:v>
                </c:pt>
                <c:pt idx="2181">
                  <c:v>-0.51387166976928711</c:v>
                </c:pt>
                <c:pt idx="2182">
                  <c:v>-0.55897235870361328</c:v>
                </c:pt>
                <c:pt idx="2183">
                  <c:v>-0.58389377593994141</c:v>
                </c:pt>
                <c:pt idx="2184">
                  <c:v>-0.90688514709472656</c:v>
                </c:pt>
                <c:pt idx="2185">
                  <c:v>-0.90546107292175293</c:v>
                </c:pt>
                <c:pt idx="2186">
                  <c:v>0.68029689788818359</c:v>
                </c:pt>
                <c:pt idx="2187">
                  <c:v>0.44457244873046875</c:v>
                </c:pt>
                <c:pt idx="2188">
                  <c:v>0.52576804161071777</c:v>
                </c:pt>
                <c:pt idx="2189">
                  <c:v>0.35164475440979004</c:v>
                </c:pt>
                <c:pt idx="2190">
                  <c:v>0.34737205505371094</c:v>
                </c:pt>
                <c:pt idx="2191">
                  <c:v>-5.5312395095825195E-2</c:v>
                </c:pt>
                <c:pt idx="2192">
                  <c:v>-7.9384803771972656E-2</c:v>
                </c:pt>
                <c:pt idx="2193">
                  <c:v>-8.5752010345458984E-2</c:v>
                </c:pt>
                <c:pt idx="2194">
                  <c:v>-0.23992490768432617</c:v>
                </c:pt>
                <c:pt idx="2195">
                  <c:v>-0.22050237655639648</c:v>
                </c:pt>
                <c:pt idx="2196">
                  <c:v>-0.46089053153991699</c:v>
                </c:pt>
                <c:pt idx="2197">
                  <c:v>-0.57561516761779785</c:v>
                </c:pt>
                <c:pt idx="2198">
                  <c:v>-0.63227128982543945</c:v>
                </c:pt>
                <c:pt idx="2199">
                  <c:v>1.1776857376098633</c:v>
                </c:pt>
                <c:pt idx="2200">
                  <c:v>0.73340654373168945</c:v>
                </c:pt>
                <c:pt idx="2201">
                  <c:v>0.62922525405883789</c:v>
                </c:pt>
                <c:pt idx="2202">
                  <c:v>7.6415061950683594E-2</c:v>
                </c:pt>
                <c:pt idx="2203">
                  <c:v>0.23604822158813477</c:v>
                </c:pt>
                <c:pt idx="2204">
                  <c:v>0.42457294464111328</c:v>
                </c:pt>
                <c:pt idx="2205">
                  <c:v>5.6594371795654297E-2</c:v>
                </c:pt>
                <c:pt idx="2206">
                  <c:v>-0.4603579044342041</c:v>
                </c:pt>
                <c:pt idx="2207">
                  <c:v>-0.18418598175048828</c:v>
                </c:pt>
                <c:pt idx="2208">
                  <c:v>-0.34074687957763672</c:v>
                </c:pt>
                <c:pt idx="2209">
                  <c:v>-0.68853473663330078</c:v>
                </c:pt>
                <c:pt idx="2210">
                  <c:v>-0.74840712547302246</c:v>
                </c:pt>
                <c:pt idx="2211">
                  <c:v>-0.91171622276306152</c:v>
                </c:pt>
                <c:pt idx="2212">
                  <c:v>0.72113776206970215</c:v>
                </c:pt>
                <c:pt idx="2213">
                  <c:v>1.024338960647583</c:v>
                </c:pt>
                <c:pt idx="2214">
                  <c:v>0.68811297416687012</c:v>
                </c:pt>
                <c:pt idx="2215">
                  <c:v>1.0740177631378174</c:v>
                </c:pt>
                <c:pt idx="2216">
                  <c:v>0.2473304271697998</c:v>
                </c:pt>
                <c:pt idx="2217">
                  <c:v>-7.7461957931518555E-2</c:v>
                </c:pt>
                <c:pt idx="2218">
                  <c:v>-2.13470458984375E-2</c:v>
                </c:pt>
                <c:pt idx="2219">
                  <c:v>-0.49499368667602539</c:v>
                </c:pt>
                <c:pt idx="2220">
                  <c:v>-0.40300369262695313</c:v>
                </c:pt>
                <c:pt idx="2221">
                  <c:v>-0.43582463264465332</c:v>
                </c:pt>
                <c:pt idx="2222">
                  <c:v>-0.67032885551452637</c:v>
                </c:pt>
                <c:pt idx="2223">
                  <c:v>-0.76036882400512695</c:v>
                </c:pt>
                <c:pt idx="2224">
                  <c:v>-0.89160799980163574</c:v>
                </c:pt>
                <c:pt idx="2225">
                  <c:v>0.68233942985534668</c:v>
                </c:pt>
                <c:pt idx="2226">
                  <c:v>0.42590641975402832</c:v>
                </c:pt>
                <c:pt idx="2227">
                  <c:v>0.47343087196350098</c:v>
                </c:pt>
                <c:pt idx="2228">
                  <c:v>0.50765299797058105</c:v>
                </c:pt>
                <c:pt idx="2229">
                  <c:v>0.21586394309997559</c:v>
                </c:pt>
                <c:pt idx="2230">
                  <c:v>9.4553947448730469E-2</c:v>
                </c:pt>
                <c:pt idx="2231">
                  <c:v>-3.8102626800537109E-2</c:v>
                </c:pt>
                <c:pt idx="2232">
                  <c:v>-8.2152128219604492E-2</c:v>
                </c:pt>
                <c:pt idx="2233">
                  <c:v>-0.27601456642150879</c:v>
                </c:pt>
                <c:pt idx="2234">
                  <c:v>-0.41553854942321777</c:v>
                </c:pt>
                <c:pt idx="2235">
                  <c:v>-0.4489130973815918</c:v>
                </c:pt>
                <c:pt idx="2236">
                  <c:v>-0.49531674385070801</c:v>
                </c:pt>
                <c:pt idx="2237">
                  <c:v>-0.64370870590209961</c:v>
                </c:pt>
                <c:pt idx="2238">
                  <c:v>0.36212968826293945</c:v>
                </c:pt>
                <c:pt idx="2239">
                  <c:v>0.30442047119140625</c:v>
                </c:pt>
                <c:pt idx="2240">
                  <c:v>0.41202878952026367</c:v>
                </c:pt>
                <c:pt idx="2241">
                  <c:v>0.5249326229095459</c:v>
                </c:pt>
                <c:pt idx="2242">
                  <c:v>0.17833304405212402</c:v>
                </c:pt>
                <c:pt idx="2243">
                  <c:v>0.19811129570007324</c:v>
                </c:pt>
                <c:pt idx="2244">
                  <c:v>1.7829656600952148E-2</c:v>
                </c:pt>
                <c:pt idx="2245">
                  <c:v>-5.3074836730957031E-2</c:v>
                </c:pt>
                <c:pt idx="2246">
                  <c:v>-0.20130324363708496</c:v>
                </c:pt>
                <c:pt idx="2247">
                  <c:v>-0.3144068717956543</c:v>
                </c:pt>
                <c:pt idx="2248">
                  <c:v>-0.24151706695556641</c:v>
                </c:pt>
                <c:pt idx="2249">
                  <c:v>-0.54156041145324707</c:v>
                </c:pt>
                <c:pt idx="2250">
                  <c:v>-0.64592409133911133</c:v>
                </c:pt>
                <c:pt idx="2251">
                  <c:v>0.78976321220397949</c:v>
                </c:pt>
                <c:pt idx="2252">
                  <c:v>0.61040878295898438</c:v>
                </c:pt>
                <c:pt idx="2253">
                  <c:v>0.28521394729614258</c:v>
                </c:pt>
                <c:pt idx="2254">
                  <c:v>4.7899007797241211E-2</c:v>
                </c:pt>
                <c:pt idx="2255">
                  <c:v>2.0695686340332031E-2</c:v>
                </c:pt>
                <c:pt idx="2256">
                  <c:v>0.11372780799865723</c:v>
                </c:pt>
                <c:pt idx="2257">
                  <c:v>-8.4434032440185547E-2</c:v>
                </c:pt>
                <c:pt idx="2258">
                  <c:v>-2.4904251098632813E-2</c:v>
                </c:pt>
                <c:pt idx="2259">
                  <c:v>-0.12888026237487793</c:v>
                </c:pt>
                <c:pt idx="2260">
                  <c:v>-0.17335677146911621</c:v>
                </c:pt>
                <c:pt idx="2261">
                  <c:v>-0.42896008491516113</c:v>
                </c:pt>
                <c:pt idx="2262">
                  <c:v>-0.53191590309143066</c:v>
                </c:pt>
                <c:pt idx="2263">
                  <c:v>-0.49525761604309082</c:v>
                </c:pt>
                <c:pt idx="2264">
                  <c:v>0.13269901275634766</c:v>
                </c:pt>
                <c:pt idx="2265">
                  <c:v>0.63568615913391113</c:v>
                </c:pt>
                <c:pt idx="2266">
                  <c:v>0.85557770729064941</c:v>
                </c:pt>
                <c:pt idx="2267">
                  <c:v>0.49774050712585449</c:v>
                </c:pt>
                <c:pt idx="2268">
                  <c:v>1.1572599411010742E-2</c:v>
                </c:pt>
                <c:pt idx="2269">
                  <c:v>-0.23052167892456055</c:v>
                </c:pt>
                <c:pt idx="2270">
                  <c:v>0.1603693962097168</c:v>
                </c:pt>
                <c:pt idx="2271">
                  <c:v>-0.4726719856262207</c:v>
                </c:pt>
                <c:pt idx="2272">
                  <c:v>-0.61452794075012207</c:v>
                </c:pt>
                <c:pt idx="2273">
                  <c:v>-6.0059309005737305E-2</c:v>
                </c:pt>
                <c:pt idx="2274">
                  <c:v>-0.52958393096923828</c:v>
                </c:pt>
                <c:pt idx="2275">
                  <c:v>-0.13662052154541016</c:v>
                </c:pt>
                <c:pt idx="2276">
                  <c:v>-0.24966025352478027</c:v>
                </c:pt>
                <c:pt idx="2277">
                  <c:v>0.22595381736755371</c:v>
                </c:pt>
                <c:pt idx="2278">
                  <c:v>0.37003564834594727</c:v>
                </c:pt>
                <c:pt idx="2279">
                  <c:v>0.4725039005279541</c:v>
                </c:pt>
                <c:pt idx="2280">
                  <c:v>0.26772618293762207</c:v>
                </c:pt>
                <c:pt idx="2281">
                  <c:v>0.21550607681274414</c:v>
                </c:pt>
                <c:pt idx="2282">
                  <c:v>0.10240745544433594</c:v>
                </c:pt>
                <c:pt idx="2283">
                  <c:v>-3.2723903656005859E-2</c:v>
                </c:pt>
                <c:pt idx="2284">
                  <c:v>-0.27515196800231934</c:v>
                </c:pt>
                <c:pt idx="2285">
                  <c:v>-8.8807582855224609E-2</c:v>
                </c:pt>
                <c:pt idx="2286">
                  <c:v>3.3780574798583984E-2</c:v>
                </c:pt>
                <c:pt idx="2287">
                  <c:v>-0.39451837539672852</c:v>
                </c:pt>
                <c:pt idx="2288">
                  <c:v>-0.46827483177185059</c:v>
                </c:pt>
                <c:pt idx="2289">
                  <c:v>-0.4284355640411377</c:v>
                </c:pt>
                <c:pt idx="2290">
                  <c:v>0.62645053863525391</c:v>
                </c:pt>
                <c:pt idx="2291">
                  <c:v>0.20865201950073242</c:v>
                </c:pt>
                <c:pt idx="2292">
                  <c:v>0.37879133224487305</c:v>
                </c:pt>
                <c:pt idx="2293">
                  <c:v>0.19566869735717773</c:v>
                </c:pt>
                <c:pt idx="2294">
                  <c:v>0.52850604057312012</c:v>
                </c:pt>
                <c:pt idx="2295">
                  <c:v>0.42544436454772949</c:v>
                </c:pt>
                <c:pt idx="2296">
                  <c:v>-0.12830328941345215</c:v>
                </c:pt>
                <c:pt idx="2297">
                  <c:v>-0.23432469367980957</c:v>
                </c:pt>
                <c:pt idx="2298">
                  <c:v>-0.28193998336791992</c:v>
                </c:pt>
                <c:pt idx="2299">
                  <c:v>6.3222169876098633E-2</c:v>
                </c:pt>
                <c:pt idx="2300">
                  <c:v>-0.47739291191101074</c:v>
                </c:pt>
                <c:pt idx="2301">
                  <c:v>-0.65144753456115723</c:v>
                </c:pt>
                <c:pt idx="2302">
                  <c:v>-0.65332674980163574</c:v>
                </c:pt>
                <c:pt idx="2303">
                  <c:v>0.9675743579864502</c:v>
                </c:pt>
                <c:pt idx="2304">
                  <c:v>1.2974975109100342</c:v>
                </c:pt>
                <c:pt idx="2305">
                  <c:v>0.90562605857849121</c:v>
                </c:pt>
                <c:pt idx="2306">
                  <c:v>0.31275677680969238</c:v>
                </c:pt>
                <c:pt idx="2307">
                  <c:v>0.20522379875183105</c:v>
                </c:pt>
                <c:pt idx="2308">
                  <c:v>-0.1734156608581543</c:v>
                </c:pt>
                <c:pt idx="2309">
                  <c:v>-0.16531062126159668</c:v>
                </c:pt>
                <c:pt idx="2310">
                  <c:v>-0.36991977691650391</c:v>
                </c:pt>
                <c:pt idx="2311">
                  <c:v>-0.53652286529541016</c:v>
                </c:pt>
                <c:pt idx="2312">
                  <c:v>-0.41810321807861328</c:v>
                </c:pt>
                <c:pt idx="2313">
                  <c:v>-0.50313234329223633</c:v>
                </c:pt>
                <c:pt idx="2314">
                  <c:v>-0.67640399932861328</c:v>
                </c:pt>
                <c:pt idx="2315">
                  <c:v>-0.84586954116821289</c:v>
                </c:pt>
                <c:pt idx="2316">
                  <c:v>-0.49219059944152832</c:v>
                </c:pt>
                <c:pt idx="2317">
                  <c:v>-0.19930863380432129</c:v>
                </c:pt>
                <c:pt idx="2318">
                  <c:v>-0.39472866058349609</c:v>
                </c:pt>
                <c:pt idx="2319">
                  <c:v>-0.3036503791809082</c:v>
                </c:pt>
                <c:pt idx="2320">
                  <c:v>-0.28324580192565918</c:v>
                </c:pt>
                <c:pt idx="2321">
                  <c:v>0.98998641967773438</c:v>
                </c:pt>
                <c:pt idx="2322">
                  <c:v>0.44349431991577148</c:v>
                </c:pt>
                <c:pt idx="2323">
                  <c:v>-0.23530316352844238</c:v>
                </c:pt>
                <c:pt idx="2324">
                  <c:v>-2.6644229888916016E-2</c:v>
                </c:pt>
                <c:pt idx="2325">
                  <c:v>0.27386069297790527</c:v>
                </c:pt>
                <c:pt idx="2326">
                  <c:v>-7.4783086776733398E-2</c:v>
                </c:pt>
                <c:pt idx="2327">
                  <c:v>3.6190509796142578E-2</c:v>
                </c:pt>
                <c:pt idx="2328">
                  <c:v>0.26632118225097656</c:v>
                </c:pt>
                <c:pt idx="2329">
                  <c:v>0.76245880126953125</c:v>
                </c:pt>
                <c:pt idx="2330">
                  <c:v>0.30442166328430176</c:v>
                </c:pt>
                <c:pt idx="2331">
                  <c:v>0.1913607120513916</c:v>
                </c:pt>
                <c:pt idx="2332">
                  <c:v>0.28339505195617676</c:v>
                </c:pt>
                <c:pt idx="2333">
                  <c:v>1.3219594955444336E-2</c:v>
                </c:pt>
                <c:pt idx="2334">
                  <c:v>0.17713069915771484</c:v>
                </c:pt>
                <c:pt idx="2335">
                  <c:v>-0.13160085678100586</c:v>
                </c:pt>
                <c:pt idx="2336">
                  <c:v>-0.18687176704406738</c:v>
                </c:pt>
                <c:pt idx="2337">
                  <c:v>-0.25582337379455566</c:v>
                </c:pt>
                <c:pt idx="2338">
                  <c:v>-0.26194548606872559</c:v>
                </c:pt>
                <c:pt idx="2339">
                  <c:v>-0.26929736137390137</c:v>
                </c:pt>
                <c:pt idx="2340">
                  <c:v>-0.21481800079345703</c:v>
                </c:pt>
                <c:pt idx="2341">
                  <c:v>-0.41162872314453125</c:v>
                </c:pt>
                <c:pt idx="2342">
                  <c:v>0.41757655143737793</c:v>
                </c:pt>
                <c:pt idx="2343">
                  <c:v>0.46040892601013184</c:v>
                </c:pt>
                <c:pt idx="2344">
                  <c:v>0.41358137130737305</c:v>
                </c:pt>
                <c:pt idx="2345">
                  <c:v>0.43801355361938477</c:v>
                </c:pt>
                <c:pt idx="2346">
                  <c:v>0.19943761825561523</c:v>
                </c:pt>
                <c:pt idx="2347">
                  <c:v>8.2211732864379883E-2</c:v>
                </c:pt>
                <c:pt idx="2348">
                  <c:v>-0.16678571701049805</c:v>
                </c:pt>
                <c:pt idx="2349">
                  <c:v>-0.20086836814880371</c:v>
                </c:pt>
                <c:pt idx="2350">
                  <c:v>-0.31635379791259766</c:v>
                </c:pt>
                <c:pt idx="2351">
                  <c:v>-0.21729040145874023</c:v>
                </c:pt>
                <c:pt idx="2352">
                  <c:v>-0.3144676685333252</c:v>
                </c:pt>
                <c:pt idx="2353">
                  <c:v>-0.35744667053222656</c:v>
                </c:pt>
                <c:pt idx="2354">
                  <c:v>-0.43801593780517578</c:v>
                </c:pt>
                <c:pt idx="2355">
                  <c:v>0.69067549705505371</c:v>
                </c:pt>
                <c:pt idx="2356">
                  <c:v>0.7182166576385498</c:v>
                </c:pt>
                <c:pt idx="2357">
                  <c:v>0.26984643936157227</c:v>
                </c:pt>
                <c:pt idx="2358">
                  <c:v>0.6674339771270752</c:v>
                </c:pt>
                <c:pt idx="2359">
                  <c:v>6.7617893218994141E-2</c:v>
                </c:pt>
                <c:pt idx="2360">
                  <c:v>0.15784382820129395</c:v>
                </c:pt>
                <c:pt idx="2361">
                  <c:v>0.21790742874145508</c:v>
                </c:pt>
                <c:pt idx="2362">
                  <c:v>-0.20745539665222168</c:v>
                </c:pt>
                <c:pt idx="2363">
                  <c:v>-0.1579430103302002</c:v>
                </c:pt>
                <c:pt idx="2364">
                  <c:v>-0.49834227561950684</c:v>
                </c:pt>
                <c:pt idx="2365">
                  <c:v>-0.43094015121459961</c:v>
                </c:pt>
                <c:pt idx="2366">
                  <c:v>-0.63708806037902832</c:v>
                </c:pt>
                <c:pt idx="2367">
                  <c:v>-0.8577730655670166</c:v>
                </c:pt>
                <c:pt idx="2368">
                  <c:v>0.72402119636535645</c:v>
                </c:pt>
                <c:pt idx="2369">
                  <c:v>1.1261641979217529</c:v>
                </c:pt>
                <c:pt idx="2370">
                  <c:v>0.39209675788879395</c:v>
                </c:pt>
                <c:pt idx="2371">
                  <c:v>0.53102564811706543</c:v>
                </c:pt>
                <c:pt idx="2372">
                  <c:v>-4.954981803894043E-2</c:v>
                </c:pt>
                <c:pt idx="2373">
                  <c:v>7.3773622512817383E-2</c:v>
                </c:pt>
                <c:pt idx="2374">
                  <c:v>8.6080312728881836E-2</c:v>
                </c:pt>
                <c:pt idx="2375">
                  <c:v>-0.21201944351196289</c:v>
                </c:pt>
                <c:pt idx="2376">
                  <c:v>-0.65147280693054199</c:v>
                </c:pt>
                <c:pt idx="2377">
                  <c:v>-0.23398137092590332</c:v>
                </c:pt>
                <c:pt idx="2378">
                  <c:v>-0.23107361793518066</c:v>
                </c:pt>
                <c:pt idx="2379">
                  <c:v>-0.58680272102355957</c:v>
                </c:pt>
                <c:pt idx="2380">
                  <c:v>-0.9682619571685791</c:v>
                </c:pt>
                <c:pt idx="2381">
                  <c:v>2.1035470962524414</c:v>
                </c:pt>
                <c:pt idx="2382">
                  <c:v>1.1863107681274414</c:v>
                </c:pt>
                <c:pt idx="2383">
                  <c:v>1.524540901184082</c:v>
                </c:pt>
                <c:pt idx="2384">
                  <c:v>0.44856643676757813</c:v>
                </c:pt>
                <c:pt idx="2385">
                  <c:v>1.3725457191467285</c:v>
                </c:pt>
                <c:pt idx="2386">
                  <c:v>-0.4365837574005127</c:v>
                </c:pt>
                <c:pt idx="2387">
                  <c:v>-0.86335563659667969</c:v>
                </c:pt>
                <c:pt idx="2388">
                  <c:v>-0.6636655330657959</c:v>
                </c:pt>
                <c:pt idx="2389">
                  <c:v>-0.38704586029052734</c:v>
                </c:pt>
                <c:pt idx="2390">
                  <c:v>-1.0005991458892822</c:v>
                </c:pt>
                <c:pt idx="2391">
                  <c:v>-0.8548126220703125</c:v>
                </c:pt>
                <c:pt idx="2392">
                  <c:v>-0.87696743011474609</c:v>
                </c:pt>
                <c:pt idx="2393">
                  <c:v>-1.5524802207946777</c:v>
                </c:pt>
                <c:pt idx="2394">
                  <c:v>1.0616202354431152</c:v>
                </c:pt>
                <c:pt idx="2395">
                  <c:v>1.1726365089416504</c:v>
                </c:pt>
                <c:pt idx="2396">
                  <c:v>0.72579574584960938</c:v>
                </c:pt>
                <c:pt idx="2397">
                  <c:v>0.75341415405273438</c:v>
                </c:pt>
                <c:pt idx="2398">
                  <c:v>0.33643865585327148</c:v>
                </c:pt>
                <c:pt idx="2399">
                  <c:v>-2.7051448822021484E-2</c:v>
                </c:pt>
                <c:pt idx="2400">
                  <c:v>-2.3824691772460938E-2</c:v>
                </c:pt>
                <c:pt idx="2401">
                  <c:v>-0.38411903381347656</c:v>
                </c:pt>
                <c:pt idx="2402">
                  <c:v>-0.43603801727294922</c:v>
                </c:pt>
                <c:pt idx="2403">
                  <c:v>-0.60320806503295898</c:v>
                </c:pt>
                <c:pt idx="2404">
                  <c:v>-0.90968704223632813</c:v>
                </c:pt>
                <c:pt idx="2405">
                  <c:v>-0.91056180000305176</c:v>
                </c:pt>
                <c:pt idx="2406">
                  <c:v>-0.75541329383850098</c:v>
                </c:pt>
                <c:pt idx="2407">
                  <c:v>1.3924765586853027</c:v>
                </c:pt>
                <c:pt idx="2408">
                  <c:v>3.0598454475402832</c:v>
                </c:pt>
                <c:pt idx="2409">
                  <c:v>-0.15141916275024414</c:v>
                </c:pt>
                <c:pt idx="2410">
                  <c:v>2.6515192985534668</c:v>
                </c:pt>
                <c:pt idx="2411">
                  <c:v>0.97624874114990234</c:v>
                </c:pt>
                <c:pt idx="2412">
                  <c:v>0.46863508224487305</c:v>
                </c:pt>
                <c:pt idx="2413">
                  <c:v>-8.2043647766113281E-2</c:v>
                </c:pt>
                <c:pt idx="2414">
                  <c:v>-0.25733041763305664</c:v>
                </c:pt>
                <c:pt idx="2415">
                  <c:v>-1.1317169666290283</c:v>
                </c:pt>
                <c:pt idx="2416">
                  <c:v>-1.662125825881958</c:v>
                </c:pt>
                <c:pt idx="2417">
                  <c:v>-1.3722200393676758</c:v>
                </c:pt>
                <c:pt idx="2418">
                  <c:v>-1.9866595268249512</c:v>
                </c:pt>
                <c:pt idx="2419">
                  <c:v>-1.9052121639251709</c:v>
                </c:pt>
                <c:pt idx="2420">
                  <c:v>0.42289543151855469</c:v>
                </c:pt>
                <c:pt idx="2421">
                  <c:v>0.23833942413330078</c:v>
                </c:pt>
                <c:pt idx="2422">
                  <c:v>0.60559225082397461</c:v>
                </c:pt>
                <c:pt idx="2423">
                  <c:v>1.0198812484741211</c:v>
                </c:pt>
                <c:pt idx="2424">
                  <c:v>0.60392951965332031</c:v>
                </c:pt>
                <c:pt idx="2425">
                  <c:v>0.19147348403930664</c:v>
                </c:pt>
                <c:pt idx="2426">
                  <c:v>0.23149967193603516</c:v>
                </c:pt>
                <c:pt idx="2427">
                  <c:v>-0.19430994987487793</c:v>
                </c:pt>
                <c:pt idx="2428">
                  <c:v>-0.2606348991394043</c:v>
                </c:pt>
                <c:pt idx="2429">
                  <c:v>-0.5052940845489502</c:v>
                </c:pt>
                <c:pt idx="2430">
                  <c:v>-0.65651893615722656</c:v>
                </c:pt>
                <c:pt idx="2431">
                  <c:v>-0.72342157363891602</c:v>
                </c:pt>
                <c:pt idx="2432">
                  <c:v>-0.97343349456787109</c:v>
                </c:pt>
                <c:pt idx="2433">
                  <c:v>0.47368478775024414</c:v>
                </c:pt>
                <c:pt idx="2434">
                  <c:v>0.47524905204772949</c:v>
                </c:pt>
                <c:pt idx="2435">
                  <c:v>0.92841267585754395</c:v>
                </c:pt>
                <c:pt idx="2436">
                  <c:v>7.7120065689086914E-2</c:v>
                </c:pt>
                <c:pt idx="2437">
                  <c:v>0.37007761001586914</c:v>
                </c:pt>
                <c:pt idx="2438">
                  <c:v>-0.15702247619628906</c:v>
                </c:pt>
                <c:pt idx="2439">
                  <c:v>0.18622183799743652</c:v>
                </c:pt>
                <c:pt idx="2440">
                  <c:v>-0.20068979263305664</c:v>
                </c:pt>
                <c:pt idx="2441">
                  <c:v>-9.0873003005981445E-2</c:v>
                </c:pt>
                <c:pt idx="2442">
                  <c:v>-0.23737883567810059</c:v>
                </c:pt>
                <c:pt idx="2443">
                  <c:v>-0.63917684555053711</c:v>
                </c:pt>
                <c:pt idx="2444">
                  <c:v>-0.49515843391418457</c:v>
                </c:pt>
                <c:pt idx="2445">
                  <c:v>-0.69046616554260254</c:v>
                </c:pt>
                <c:pt idx="2446">
                  <c:v>0.41265773773193359</c:v>
                </c:pt>
                <c:pt idx="2447">
                  <c:v>0.18387699127197266</c:v>
                </c:pt>
                <c:pt idx="2448">
                  <c:v>0.16082954406738281</c:v>
                </c:pt>
                <c:pt idx="2449">
                  <c:v>0.19744610786437988</c:v>
                </c:pt>
                <c:pt idx="2450">
                  <c:v>0.17339444160461426</c:v>
                </c:pt>
                <c:pt idx="2451">
                  <c:v>2.0356893539428711E-2</c:v>
                </c:pt>
                <c:pt idx="2452">
                  <c:v>1.8735885620117188E-2</c:v>
                </c:pt>
                <c:pt idx="2453">
                  <c:v>7.8939199447631836E-2</c:v>
                </c:pt>
                <c:pt idx="2454">
                  <c:v>-8.6783409118652344E-2</c:v>
                </c:pt>
                <c:pt idx="2455">
                  <c:v>-0.22891664505004883</c:v>
                </c:pt>
                <c:pt idx="2456">
                  <c:v>-0.29114532470703125</c:v>
                </c:pt>
                <c:pt idx="2457">
                  <c:v>-0.2335665225982666</c:v>
                </c:pt>
                <c:pt idx="2458">
                  <c:v>-0.40582585334777832</c:v>
                </c:pt>
                <c:pt idx="2459">
                  <c:v>0.51333189010620117</c:v>
                </c:pt>
                <c:pt idx="2460">
                  <c:v>-0.45524311065673828</c:v>
                </c:pt>
                <c:pt idx="2461">
                  <c:v>0.15625143051147461</c:v>
                </c:pt>
                <c:pt idx="2462">
                  <c:v>-0.17075538635253906</c:v>
                </c:pt>
                <c:pt idx="2463">
                  <c:v>1.215489387512207</c:v>
                </c:pt>
                <c:pt idx="2464">
                  <c:v>-0.44393467903137207</c:v>
                </c:pt>
                <c:pt idx="2465">
                  <c:v>-0.19894027709960938</c:v>
                </c:pt>
                <c:pt idx="2466">
                  <c:v>8.8927745819091797E-3</c:v>
                </c:pt>
                <c:pt idx="2467">
                  <c:v>1.5447616577148438E-2</c:v>
                </c:pt>
                <c:pt idx="2468">
                  <c:v>0.38109350204467773</c:v>
                </c:pt>
                <c:pt idx="2469">
                  <c:v>-0.18412065505981445</c:v>
                </c:pt>
                <c:pt idx="2470">
                  <c:v>-0.68165016174316406</c:v>
                </c:pt>
                <c:pt idx="2471">
                  <c:v>-0.15586328506469727</c:v>
                </c:pt>
                <c:pt idx="2472">
                  <c:v>1.5743236541748047</c:v>
                </c:pt>
                <c:pt idx="2473">
                  <c:v>0.50764131546020508</c:v>
                </c:pt>
                <c:pt idx="2474">
                  <c:v>0.65365791320800781</c:v>
                </c:pt>
                <c:pt idx="2475">
                  <c:v>0.22708940505981445</c:v>
                </c:pt>
                <c:pt idx="2476">
                  <c:v>0.1717681884765625</c:v>
                </c:pt>
                <c:pt idx="2477">
                  <c:v>0.26038169860839844</c:v>
                </c:pt>
                <c:pt idx="2478">
                  <c:v>-5.3169965744018555E-2</c:v>
                </c:pt>
                <c:pt idx="2479">
                  <c:v>-0.69297003746032715</c:v>
                </c:pt>
                <c:pt idx="2480">
                  <c:v>0.72698497772216797</c:v>
                </c:pt>
                <c:pt idx="2481">
                  <c:v>-0.80648922920227051</c:v>
                </c:pt>
                <c:pt idx="2482">
                  <c:v>-0.80735540390014648</c:v>
                </c:pt>
                <c:pt idx="2483">
                  <c:v>-1.0530631542205811</c:v>
                </c:pt>
                <c:pt idx="2484">
                  <c:v>-0.70879840850830078</c:v>
                </c:pt>
                <c:pt idx="2485">
                  <c:v>0.75647592544555664</c:v>
                </c:pt>
                <c:pt idx="2486">
                  <c:v>0.61160874366760254</c:v>
                </c:pt>
                <c:pt idx="2487">
                  <c:v>0.39606142044067383</c:v>
                </c:pt>
                <c:pt idx="2488">
                  <c:v>0.15929579734802246</c:v>
                </c:pt>
                <c:pt idx="2489">
                  <c:v>9.3458890914916992E-2</c:v>
                </c:pt>
                <c:pt idx="2490">
                  <c:v>4.2932987213134766E-2</c:v>
                </c:pt>
                <c:pt idx="2491">
                  <c:v>-4.3709278106689453E-2</c:v>
                </c:pt>
                <c:pt idx="2492">
                  <c:v>-0.23536443710327148</c:v>
                </c:pt>
                <c:pt idx="2493">
                  <c:v>-0.27122211456298828</c:v>
                </c:pt>
                <c:pt idx="2494">
                  <c:v>-0.32114052772521973</c:v>
                </c:pt>
                <c:pt idx="2495">
                  <c:v>-0.31838846206665039</c:v>
                </c:pt>
                <c:pt idx="2496">
                  <c:v>-0.41090822219848633</c:v>
                </c:pt>
                <c:pt idx="2497">
                  <c:v>-0.45910096168518066</c:v>
                </c:pt>
                <c:pt idx="2498">
                  <c:v>0.68981671333312988</c:v>
                </c:pt>
                <c:pt idx="2499">
                  <c:v>0.10943484306335449</c:v>
                </c:pt>
                <c:pt idx="2500">
                  <c:v>0.17982697486877441</c:v>
                </c:pt>
                <c:pt idx="2501">
                  <c:v>0.16846585273742676</c:v>
                </c:pt>
                <c:pt idx="2502">
                  <c:v>0.19390273094177246</c:v>
                </c:pt>
                <c:pt idx="2503">
                  <c:v>6.4358711242675781E-3</c:v>
                </c:pt>
                <c:pt idx="2504">
                  <c:v>-0.26389074325561523</c:v>
                </c:pt>
                <c:pt idx="2505">
                  <c:v>-0.16071343421936035</c:v>
                </c:pt>
                <c:pt idx="2506">
                  <c:v>-4.6796798706054688E-2</c:v>
                </c:pt>
                <c:pt idx="2507">
                  <c:v>-0.19722580909729004</c:v>
                </c:pt>
                <c:pt idx="2508">
                  <c:v>-0.30224084854125977</c:v>
                </c:pt>
                <c:pt idx="2509">
                  <c:v>-0.28018498420715332</c:v>
                </c:pt>
                <c:pt idx="2510">
                  <c:v>-9.6831798553466797E-2</c:v>
                </c:pt>
                <c:pt idx="2511">
                  <c:v>1.1281943321228027</c:v>
                </c:pt>
                <c:pt idx="2512">
                  <c:v>0.41848039627075195</c:v>
                </c:pt>
                <c:pt idx="2513">
                  <c:v>0.37897396087646484</c:v>
                </c:pt>
                <c:pt idx="2514">
                  <c:v>0.65387964248657227</c:v>
                </c:pt>
                <c:pt idx="2515">
                  <c:v>0.89323854446411133</c:v>
                </c:pt>
                <c:pt idx="2516">
                  <c:v>-6.7045450210571289E-2</c:v>
                </c:pt>
                <c:pt idx="2517">
                  <c:v>-0.28194236755371094</c:v>
                </c:pt>
                <c:pt idx="2518">
                  <c:v>-0.29231762886047363</c:v>
                </c:pt>
                <c:pt idx="2519">
                  <c:v>-1.120758056640625E-2</c:v>
                </c:pt>
                <c:pt idx="2520">
                  <c:v>-0.55416035652160645</c:v>
                </c:pt>
                <c:pt idx="2521">
                  <c:v>-0.69264984130859375</c:v>
                </c:pt>
                <c:pt idx="2522">
                  <c:v>-0.47912979125976563</c:v>
                </c:pt>
                <c:pt idx="2523">
                  <c:v>-1.0943136215209961</c:v>
                </c:pt>
                <c:pt idx="2524">
                  <c:v>0.50834250450134277</c:v>
                </c:pt>
                <c:pt idx="2525">
                  <c:v>0.67476105690002441</c:v>
                </c:pt>
                <c:pt idx="2526">
                  <c:v>0.80793237686157227</c:v>
                </c:pt>
                <c:pt idx="2527">
                  <c:v>0.26809382438659668</c:v>
                </c:pt>
                <c:pt idx="2528">
                  <c:v>0.43768048286437988</c:v>
                </c:pt>
                <c:pt idx="2529">
                  <c:v>2.4514198303222656E-3</c:v>
                </c:pt>
                <c:pt idx="2530">
                  <c:v>-5.6626796722412109E-3</c:v>
                </c:pt>
                <c:pt idx="2531">
                  <c:v>-0.33901000022888184</c:v>
                </c:pt>
                <c:pt idx="2532">
                  <c:v>-0.12244749069213867</c:v>
                </c:pt>
                <c:pt idx="2533">
                  <c:v>-0.55518126487731934</c:v>
                </c:pt>
                <c:pt idx="2534">
                  <c:v>-0.43560695648193359</c:v>
                </c:pt>
                <c:pt idx="2535">
                  <c:v>-0.61161065101623535</c:v>
                </c:pt>
                <c:pt idx="2536">
                  <c:v>-0.62974333763122559</c:v>
                </c:pt>
                <c:pt idx="2537">
                  <c:v>0.72769594192504883</c:v>
                </c:pt>
                <c:pt idx="2538">
                  <c:v>0.70898056030273438</c:v>
                </c:pt>
                <c:pt idx="2539">
                  <c:v>0.47809791564941406</c:v>
                </c:pt>
                <c:pt idx="2540">
                  <c:v>0.35750865936279297</c:v>
                </c:pt>
                <c:pt idx="2541">
                  <c:v>0.17108607292175293</c:v>
                </c:pt>
                <c:pt idx="2542">
                  <c:v>0.29312920570373535</c:v>
                </c:pt>
                <c:pt idx="2543">
                  <c:v>0.25590753555297852</c:v>
                </c:pt>
                <c:pt idx="2544">
                  <c:v>-0.29979801177978516</c:v>
                </c:pt>
                <c:pt idx="2545">
                  <c:v>-0.17011809349060059</c:v>
                </c:pt>
                <c:pt idx="2546">
                  <c:v>-0.4490196704864502</c:v>
                </c:pt>
                <c:pt idx="2547">
                  <c:v>-0.64391112327575684</c:v>
                </c:pt>
                <c:pt idx="2548">
                  <c:v>-0.68568944931030273</c:v>
                </c:pt>
                <c:pt idx="2549">
                  <c:v>-0.74386858940124512</c:v>
                </c:pt>
                <c:pt idx="2550">
                  <c:v>0.39339160919189453</c:v>
                </c:pt>
                <c:pt idx="2551">
                  <c:v>0.83783674240112305</c:v>
                </c:pt>
                <c:pt idx="2552">
                  <c:v>0.47974157333374023</c:v>
                </c:pt>
                <c:pt idx="2553">
                  <c:v>0.18238353729248047</c:v>
                </c:pt>
                <c:pt idx="2554">
                  <c:v>0.34322881698608398</c:v>
                </c:pt>
                <c:pt idx="2555">
                  <c:v>0.13354349136352539</c:v>
                </c:pt>
                <c:pt idx="2556">
                  <c:v>0.10268354415893555</c:v>
                </c:pt>
                <c:pt idx="2557">
                  <c:v>-0.5220797061920166</c:v>
                </c:pt>
                <c:pt idx="2558">
                  <c:v>-0.57637381553649902</c:v>
                </c:pt>
                <c:pt idx="2559">
                  <c:v>-0.39561104774475098</c:v>
                </c:pt>
                <c:pt idx="2560">
                  <c:v>-0.63807916641235352</c:v>
                </c:pt>
                <c:pt idx="2561">
                  <c:v>-0.36356186866760254</c:v>
                </c:pt>
                <c:pt idx="2562">
                  <c:v>2.2893905639648438E-2</c:v>
                </c:pt>
                <c:pt idx="2563">
                  <c:v>0.89854907989501953</c:v>
                </c:pt>
                <c:pt idx="2564">
                  <c:v>0.89192914962768555</c:v>
                </c:pt>
                <c:pt idx="2565">
                  <c:v>0.23682856559753418</c:v>
                </c:pt>
                <c:pt idx="2566">
                  <c:v>1.2533550262451172</c:v>
                </c:pt>
                <c:pt idx="2567">
                  <c:v>-0.1342473030090332</c:v>
                </c:pt>
                <c:pt idx="2568">
                  <c:v>0.22683954238891602</c:v>
                </c:pt>
                <c:pt idx="2569">
                  <c:v>0.19337081909179688</c:v>
                </c:pt>
                <c:pt idx="2570">
                  <c:v>-0.59042787551879883</c:v>
                </c:pt>
                <c:pt idx="2571">
                  <c:v>-0.61553049087524414</c:v>
                </c:pt>
                <c:pt idx="2572">
                  <c:v>-0.38675928115844727</c:v>
                </c:pt>
                <c:pt idx="2573">
                  <c:v>-0.37657070159912109</c:v>
                </c:pt>
                <c:pt idx="2574">
                  <c:v>-0.74558305740356445</c:v>
                </c:pt>
                <c:pt idx="2575">
                  <c:v>-0.85175275802612305</c:v>
                </c:pt>
                <c:pt idx="2576">
                  <c:v>0.72760009765625</c:v>
                </c:pt>
                <c:pt idx="2577">
                  <c:v>-0.72183513641357422</c:v>
                </c:pt>
                <c:pt idx="2578">
                  <c:v>-1.033930778503418</c:v>
                </c:pt>
                <c:pt idx="2579">
                  <c:v>1.0340824127197266</c:v>
                </c:pt>
                <c:pt idx="2580">
                  <c:v>-8.8474950790405273</c:v>
                </c:pt>
                <c:pt idx="2581">
                  <c:v>-6.7721891403198242</c:v>
                </c:pt>
                <c:pt idx="2582">
                  <c:v>-9.1080417633056641</c:v>
                </c:pt>
                <c:pt idx="2583">
                  <c:v>-1.6862392425537109E-2</c:v>
                </c:pt>
                <c:pt idx="2584">
                  <c:v>4.6612024307250977E-2</c:v>
                </c:pt>
                <c:pt idx="2585">
                  <c:v>-1.8057107925415039E-2</c:v>
                </c:pt>
                <c:pt idx="2586">
                  <c:v>5.6676626205444336E-2</c:v>
                </c:pt>
                <c:pt idx="2587">
                  <c:v>2.8024196624755859E-2</c:v>
                </c:pt>
                <c:pt idx="2588">
                  <c:v>-1.5117168426513672E-2</c:v>
                </c:pt>
                <c:pt idx="2589">
                  <c:v>-7.6107978820800781E-3</c:v>
                </c:pt>
                <c:pt idx="2590">
                  <c:v>5.0826549530029297E-2</c:v>
                </c:pt>
                <c:pt idx="2591">
                  <c:v>7.9763412475585938E-2</c:v>
                </c:pt>
                <c:pt idx="2592">
                  <c:v>-1.491236686706543E-2</c:v>
                </c:pt>
                <c:pt idx="2593">
                  <c:v>-7.5700283050537109E-3</c:v>
                </c:pt>
                <c:pt idx="2594">
                  <c:v>-7.1485280990600586E-2</c:v>
                </c:pt>
                <c:pt idx="2595">
                  <c:v>-0.11028623580932617</c:v>
                </c:pt>
                <c:pt idx="2596">
                  <c:v>0.13611865043640137</c:v>
                </c:pt>
                <c:pt idx="2597">
                  <c:v>0.13428139686584473</c:v>
                </c:pt>
                <c:pt idx="2598">
                  <c:v>3.2838582992553711E-2</c:v>
                </c:pt>
                <c:pt idx="2599">
                  <c:v>2.1031379699707031E-2</c:v>
                </c:pt>
                <c:pt idx="2600">
                  <c:v>-4.7241926193237305E-2</c:v>
                </c:pt>
                <c:pt idx="2601">
                  <c:v>3.474736213684082E-2</c:v>
                </c:pt>
                <c:pt idx="2602">
                  <c:v>4.9971342086791992E-2</c:v>
                </c:pt>
                <c:pt idx="2603">
                  <c:v>5.9447050094604492E-2</c:v>
                </c:pt>
                <c:pt idx="2604">
                  <c:v>-2.5159597396850586E-2</c:v>
                </c:pt>
                <c:pt idx="2605">
                  <c:v>-0.11159634590148926</c:v>
                </c:pt>
                <c:pt idx="2606">
                  <c:v>-4.5996189117431641E-2</c:v>
                </c:pt>
                <c:pt idx="2607">
                  <c:v>-9.6098899841308594E-2</c:v>
                </c:pt>
                <c:pt idx="2608">
                  <c:v>-0.14234399795532227</c:v>
                </c:pt>
                <c:pt idx="2609">
                  <c:v>-5.9633255004882813E-2</c:v>
                </c:pt>
                <c:pt idx="2610">
                  <c:v>-7.9836845397949219E-3</c:v>
                </c:pt>
                <c:pt idx="2611">
                  <c:v>-2.4297237396240234E-3</c:v>
                </c:pt>
                <c:pt idx="2612">
                  <c:v>-3.3768415451049805E-2</c:v>
                </c:pt>
                <c:pt idx="2613">
                  <c:v>1.3024806976318359E-2</c:v>
                </c:pt>
                <c:pt idx="2614">
                  <c:v>7.1592092514038086E-2</c:v>
                </c:pt>
                <c:pt idx="2615">
                  <c:v>5.9561491012573242E-2</c:v>
                </c:pt>
                <c:pt idx="2616">
                  <c:v>6.8219423294067383E-2</c:v>
                </c:pt>
                <c:pt idx="2617">
                  <c:v>5.5727958679199219E-3</c:v>
                </c:pt>
                <c:pt idx="2618">
                  <c:v>-7.8172683715820313E-3</c:v>
                </c:pt>
                <c:pt idx="2619">
                  <c:v>-4.6584606170654297E-3</c:v>
                </c:pt>
                <c:pt idx="2620">
                  <c:v>-3.046417236328125E-2</c:v>
                </c:pt>
                <c:pt idx="2621">
                  <c:v>-7.1214437484741211E-2</c:v>
                </c:pt>
                <c:pt idx="2622">
                  <c:v>0.13253927230834961</c:v>
                </c:pt>
                <c:pt idx="2623">
                  <c:v>0.12723302841186523</c:v>
                </c:pt>
                <c:pt idx="2624">
                  <c:v>0.17343306541442871</c:v>
                </c:pt>
                <c:pt idx="2625">
                  <c:v>8.0575227737426758E-2</c:v>
                </c:pt>
                <c:pt idx="2626">
                  <c:v>1.2300491333007813E-2</c:v>
                </c:pt>
                <c:pt idx="2627">
                  <c:v>7.4740409851074219E-2</c:v>
                </c:pt>
                <c:pt idx="2628">
                  <c:v>3.7888765335083008E-2</c:v>
                </c:pt>
                <c:pt idx="2629">
                  <c:v>-1.4247417449951172E-2</c:v>
                </c:pt>
                <c:pt idx="2630">
                  <c:v>-0.16010046005249023</c:v>
                </c:pt>
                <c:pt idx="2631">
                  <c:v>-8.9966535568237305E-2</c:v>
                </c:pt>
                <c:pt idx="2632">
                  <c:v>-0.11966586112976074</c:v>
                </c:pt>
                <c:pt idx="2633">
                  <c:v>-0.11160612106323242</c:v>
                </c:pt>
                <c:pt idx="2634">
                  <c:v>-0.14312362670898438</c:v>
                </c:pt>
                <c:pt idx="2635">
                  <c:v>-0.18944382667541504</c:v>
                </c:pt>
                <c:pt idx="2636">
                  <c:v>-0.12188005447387695</c:v>
                </c:pt>
                <c:pt idx="2637">
                  <c:v>-2.5313854217529297E-2</c:v>
                </c:pt>
                <c:pt idx="2638">
                  <c:v>0.18495917320251465</c:v>
                </c:pt>
                <c:pt idx="2639">
                  <c:v>4.1639566421508789E-2</c:v>
                </c:pt>
                <c:pt idx="2640">
                  <c:v>1.6430854797363281E-2</c:v>
                </c:pt>
                <c:pt idx="2641">
                  <c:v>6.145930290222168E-2</c:v>
                </c:pt>
                <c:pt idx="2642">
                  <c:v>5.4061174392700195E-2</c:v>
                </c:pt>
                <c:pt idx="2643">
                  <c:v>8.6320638656616211E-2</c:v>
                </c:pt>
                <c:pt idx="2644">
                  <c:v>9.7654581069946289E-2</c:v>
                </c:pt>
                <c:pt idx="2645">
                  <c:v>-7.8357219696044922E-2</c:v>
                </c:pt>
                <c:pt idx="2646">
                  <c:v>-4.5169830322265625E-2</c:v>
                </c:pt>
                <c:pt idx="2647">
                  <c:v>-8.2359552383422852E-2</c:v>
                </c:pt>
                <c:pt idx="2648">
                  <c:v>0.28237342834472656</c:v>
                </c:pt>
                <c:pt idx="2649">
                  <c:v>0.3082432746887207</c:v>
                </c:pt>
                <c:pt idx="2650">
                  <c:v>0.18761920928955078</c:v>
                </c:pt>
                <c:pt idx="2651">
                  <c:v>0.17520356178283691</c:v>
                </c:pt>
                <c:pt idx="2652">
                  <c:v>0.14200901985168457</c:v>
                </c:pt>
                <c:pt idx="2653">
                  <c:v>0.1712186336517334</c:v>
                </c:pt>
                <c:pt idx="2654">
                  <c:v>4.7178506851196289E-2</c:v>
                </c:pt>
                <c:pt idx="2655">
                  <c:v>-6.4892292022705078E-2</c:v>
                </c:pt>
                <c:pt idx="2656">
                  <c:v>-0.1505734920501709</c:v>
                </c:pt>
                <c:pt idx="2657">
                  <c:v>-0.14242672920227051</c:v>
                </c:pt>
                <c:pt idx="2658">
                  <c:v>-0.25107455253601074</c:v>
                </c:pt>
                <c:pt idx="2659">
                  <c:v>-0.32544469833374023</c:v>
                </c:pt>
                <c:pt idx="2660">
                  <c:v>-0.37943315505981445</c:v>
                </c:pt>
                <c:pt idx="2661">
                  <c:v>1.83868408203125E-2</c:v>
                </c:pt>
                <c:pt idx="2662">
                  <c:v>4.2855262756347656E-2</c:v>
                </c:pt>
                <c:pt idx="2663">
                  <c:v>1.7447233200073242E-2</c:v>
                </c:pt>
                <c:pt idx="2664">
                  <c:v>4.7777414321899414E-2</c:v>
                </c:pt>
                <c:pt idx="2665">
                  <c:v>6.7145109176635742E-2</c:v>
                </c:pt>
                <c:pt idx="2666">
                  <c:v>8.4779977798461914E-2</c:v>
                </c:pt>
                <c:pt idx="2667">
                  <c:v>4.5177459716796875E-2</c:v>
                </c:pt>
                <c:pt idx="2668">
                  <c:v>-1.0094642639160156E-3</c:v>
                </c:pt>
                <c:pt idx="2669">
                  <c:v>-2.4679899215698242E-2</c:v>
                </c:pt>
                <c:pt idx="2670">
                  <c:v>-4.9378156661987305E-2</c:v>
                </c:pt>
                <c:pt idx="2671">
                  <c:v>-5.1102161407470703E-2</c:v>
                </c:pt>
                <c:pt idx="2672">
                  <c:v>-7.4318647384643555E-2</c:v>
                </c:pt>
                <c:pt idx="2673">
                  <c:v>-0.12308096885681152</c:v>
                </c:pt>
                <c:pt idx="2674">
                  <c:v>0.27295541763305664</c:v>
                </c:pt>
                <c:pt idx="2675">
                  <c:v>4.1391849517822266E-3</c:v>
                </c:pt>
                <c:pt idx="2676">
                  <c:v>0.27929210662841797</c:v>
                </c:pt>
                <c:pt idx="2677">
                  <c:v>0.21471071243286133</c:v>
                </c:pt>
                <c:pt idx="2678">
                  <c:v>4.5479297637939453E-2</c:v>
                </c:pt>
                <c:pt idx="2679">
                  <c:v>0.20461416244506836</c:v>
                </c:pt>
                <c:pt idx="2680">
                  <c:v>8.3395957946777344E-2</c:v>
                </c:pt>
                <c:pt idx="2681">
                  <c:v>-1.0022640228271484E-2</c:v>
                </c:pt>
                <c:pt idx="2682">
                  <c:v>7.7648162841796875E-3</c:v>
                </c:pt>
                <c:pt idx="2683">
                  <c:v>-0.12903141975402832</c:v>
                </c:pt>
                <c:pt idx="2684">
                  <c:v>-0.21124434471130371</c:v>
                </c:pt>
                <c:pt idx="2685">
                  <c:v>-0.3271489143371582</c:v>
                </c:pt>
                <c:pt idx="2686">
                  <c:v>-0.43490481376647949</c:v>
                </c:pt>
                <c:pt idx="2687">
                  <c:v>0.24709796905517578</c:v>
                </c:pt>
              </c:numCache>
            </c:numRef>
          </c:xVal>
          <c:yVal>
            <c:numRef>
              <c:f>'Log LP and IQR'!$A$2:$A$2689</c:f>
              <c:numCache>
                <c:formatCode>General</c:formatCode>
                <c:ptCount val="2688"/>
                <c:pt idx="0">
                  <c:v>-0.64362812042236328</c:v>
                </c:pt>
                <c:pt idx="1">
                  <c:v>-3.9005279541015625E-4</c:v>
                </c:pt>
                <c:pt idx="2">
                  <c:v>-0.22434043884277344</c:v>
                </c:pt>
                <c:pt idx="3">
                  <c:v>0.25845909118652344</c:v>
                </c:pt>
                <c:pt idx="4">
                  <c:v>-1.6230583190917969E-2</c:v>
                </c:pt>
                <c:pt idx="5">
                  <c:v>-0.146484375</c:v>
                </c:pt>
                <c:pt idx="6">
                  <c:v>0.28318023681640625</c:v>
                </c:pt>
                <c:pt idx="7">
                  <c:v>-5.0402641296386719E-2</c:v>
                </c:pt>
                <c:pt idx="8">
                  <c:v>-0.29054737091064453</c:v>
                </c:pt>
                <c:pt idx="9">
                  <c:v>-0.39095687866210938</c:v>
                </c:pt>
                <c:pt idx="10">
                  <c:v>0.23766708374023438</c:v>
                </c:pt>
                <c:pt idx="11">
                  <c:v>0.70512676239013672</c:v>
                </c:pt>
                <c:pt idx="12">
                  <c:v>0.27854537963867188</c:v>
                </c:pt>
                <c:pt idx="13">
                  <c:v>-0.19781017303466797</c:v>
                </c:pt>
                <c:pt idx="14">
                  <c:v>-0.27579689025878906</c:v>
                </c:pt>
                <c:pt idx="15">
                  <c:v>-9.57489013671875E-4</c:v>
                </c:pt>
                <c:pt idx="16">
                  <c:v>-0.15606975555419922</c:v>
                </c:pt>
                <c:pt idx="17">
                  <c:v>-6.5640449523925781E-2</c:v>
                </c:pt>
                <c:pt idx="18">
                  <c:v>-0.24043083190917969</c:v>
                </c:pt>
                <c:pt idx="19">
                  <c:v>0.11212635040283203</c:v>
                </c:pt>
                <c:pt idx="20">
                  <c:v>-0.25792503356933594</c:v>
                </c:pt>
                <c:pt idx="21">
                  <c:v>0.12856292724609375</c:v>
                </c:pt>
                <c:pt idx="22">
                  <c:v>0.28324222564697266</c:v>
                </c:pt>
                <c:pt idx="23">
                  <c:v>0.39308452606201172</c:v>
                </c:pt>
                <c:pt idx="24">
                  <c:v>0.31146526336669922</c:v>
                </c:pt>
                <c:pt idx="25">
                  <c:v>-3.3844947814941406E-2</c:v>
                </c:pt>
                <c:pt idx="26">
                  <c:v>-0.64914989471435547</c:v>
                </c:pt>
                <c:pt idx="27">
                  <c:v>0.55562305450439453</c:v>
                </c:pt>
                <c:pt idx="28">
                  <c:v>-0.77143383026123047</c:v>
                </c:pt>
                <c:pt idx="29">
                  <c:v>-1.6680126190185547</c:v>
                </c:pt>
                <c:pt idx="30">
                  <c:v>-0.95147800445556641</c:v>
                </c:pt>
                <c:pt idx="31">
                  <c:v>-0.70597171783447266</c:v>
                </c:pt>
                <c:pt idx="32">
                  <c:v>1.2180566787719727</c:v>
                </c:pt>
                <c:pt idx="33">
                  <c:v>0.93178367614746094</c:v>
                </c:pt>
                <c:pt idx="34">
                  <c:v>1.5382318496704102</c:v>
                </c:pt>
                <c:pt idx="35">
                  <c:v>1.2282123565673828</c:v>
                </c:pt>
                <c:pt idx="36">
                  <c:v>-3.0801267623901367</c:v>
                </c:pt>
                <c:pt idx="37">
                  <c:v>1.1164674758911133</c:v>
                </c:pt>
                <c:pt idx="38">
                  <c:v>1.2378005981445312</c:v>
                </c:pt>
                <c:pt idx="39">
                  <c:v>0.2479095458984375</c:v>
                </c:pt>
                <c:pt idx="40">
                  <c:v>-0.74732303619384766</c:v>
                </c:pt>
                <c:pt idx="41">
                  <c:v>0.22926425933837891</c:v>
                </c:pt>
                <c:pt idx="42">
                  <c:v>-9.1698646545410156E-2</c:v>
                </c:pt>
                <c:pt idx="43">
                  <c:v>0.18362331390380859</c:v>
                </c:pt>
                <c:pt idx="44">
                  <c:v>-0.36893367767333984</c:v>
                </c:pt>
                <c:pt idx="45">
                  <c:v>-4.03594970703125E-3</c:v>
                </c:pt>
                <c:pt idx="46">
                  <c:v>6.9026947021484375E-2</c:v>
                </c:pt>
                <c:pt idx="47">
                  <c:v>0.30419349670410156</c:v>
                </c:pt>
                <c:pt idx="48">
                  <c:v>0.43569850921630859</c:v>
                </c:pt>
                <c:pt idx="49">
                  <c:v>-0.12301158905029297</c:v>
                </c:pt>
                <c:pt idx="50">
                  <c:v>-0.64381217956542969</c:v>
                </c:pt>
                <c:pt idx="51">
                  <c:v>0.50910377502441406</c:v>
                </c:pt>
                <c:pt idx="52">
                  <c:v>0.27926445007324219</c:v>
                </c:pt>
                <c:pt idx="53">
                  <c:v>3.3834457397460938E-2</c:v>
                </c:pt>
                <c:pt idx="54">
                  <c:v>3.6581993103027344E-2</c:v>
                </c:pt>
                <c:pt idx="55">
                  <c:v>-1.2562398910522461</c:v>
                </c:pt>
                <c:pt idx="56">
                  <c:v>-0.58563232421875</c:v>
                </c:pt>
                <c:pt idx="57">
                  <c:v>-0.45371150970458984</c:v>
                </c:pt>
                <c:pt idx="58">
                  <c:v>0.14871025085449219</c:v>
                </c:pt>
                <c:pt idx="59">
                  <c:v>0.27692317962646484</c:v>
                </c:pt>
                <c:pt idx="60">
                  <c:v>0.70311832427978516</c:v>
                </c:pt>
                <c:pt idx="61">
                  <c:v>0.53530025482177734</c:v>
                </c:pt>
                <c:pt idx="62">
                  <c:v>-0.25204181671142578</c:v>
                </c:pt>
                <c:pt idx="63">
                  <c:v>0.43238544464111328</c:v>
                </c:pt>
                <c:pt idx="64">
                  <c:v>0.10150718688964844</c:v>
                </c:pt>
                <c:pt idx="65">
                  <c:v>-0.47485828399658203</c:v>
                </c:pt>
                <c:pt idx="66">
                  <c:v>0.70798397064208984</c:v>
                </c:pt>
                <c:pt idx="67">
                  <c:v>1.1850719451904297</c:v>
                </c:pt>
                <c:pt idx="68">
                  <c:v>0.52414608001708984</c:v>
                </c:pt>
                <c:pt idx="69">
                  <c:v>0.80744266510009766</c:v>
                </c:pt>
                <c:pt idx="70">
                  <c:v>0.92438220977783203</c:v>
                </c:pt>
                <c:pt idx="71">
                  <c:v>-0.12588691711425781</c:v>
                </c:pt>
                <c:pt idx="72">
                  <c:v>6.8892478942871094E-2</c:v>
                </c:pt>
                <c:pt idx="73">
                  <c:v>0.84736061096191406</c:v>
                </c:pt>
                <c:pt idx="74">
                  <c:v>-1.3109197616577148</c:v>
                </c:pt>
                <c:pt idx="75">
                  <c:v>-1.3306026458740234</c:v>
                </c:pt>
                <c:pt idx="76">
                  <c:v>-1.8426389694213867</c:v>
                </c:pt>
                <c:pt idx="77">
                  <c:v>1.9624710083007813E-2</c:v>
                </c:pt>
                <c:pt idx="78">
                  <c:v>-0.56411266326904297</c:v>
                </c:pt>
                <c:pt idx="79">
                  <c:v>-0.29137611389160156</c:v>
                </c:pt>
                <c:pt idx="80">
                  <c:v>-9.984588623046875E-2</c:v>
                </c:pt>
                <c:pt idx="81">
                  <c:v>-6.0669898986816406E-2</c:v>
                </c:pt>
                <c:pt idx="82">
                  <c:v>-0.320556640625</c:v>
                </c:pt>
                <c:pt idx="83">
                  <c:v>-0.26098918914794922</c:v>
                </c:pt>
                <c:pt idx="84">
                  <c:v>2.2011756896972656E-2</c:v>
                </c:pt>
                <c:pt idx="85">
                  <c:v>0.20954418182373047</c:v>
                </c:pt>
                <c:pt idx="86">
                  <c:v>0.36715984344482422</c:v>
                </c:pt>
                <c:pt idx="87">
                  <c:v>0.41228866577148438</c:v>
                </c:pt>
                <c:pt idx="88">
                  <c:v>7.2806358337402344E-2</c:v>
                </c:pt>
                <c:pt idx="89">
                  <c:v>0.26166534423828125</c:v>
                </c:pt>
                <c:pt idx="90">
                  <c:v>0.25207996368408203</c:v>
                </c:pt>
                <c:pt idx="91">
                  <c:v>0.28992080688476563</c:v>
                </c:pt>
                <c:pt idx="92">
                  <c:v>0.1167755126953125</c:v>
                </c:pt>
                <c:pt idx="93">
                  <c:v>0.21848487854003906</c:v>
                </c:pt>
                <c:pt idx="94">
                  <c:v>0.25278759002685547</c:v>
                </c:pt>
                <c:pt idx="95">
                  <c:v>0.1576080322265625</c:v>
                </c:pt>
                <c:pt idx="96">
                  <c:v>0.24352264404296875</c:v>
                </c:pt>
                <c:pt idx="97">
                  <c:v>-0.74814701080322266</c:v>
                </c:pt>
                <c:pt idx="98">
                  <c:v>-1.0925188064575195</c:v>
                </c:pt>
                <c:pt idx="99">
                  <c:v>0.27772045135498047</c:v>
                </c:pt>
                <c:pt idx="100">
                  <c:v>-7.4291229248046875E-3</c:v>
                </c:pt>
                <c:pt idx="101">
                  <c:v>0.21120357513427734</c:v>
                </c:pt>
                <c:pt idx="102">
                  <c:v>0.70001411437988281</c:v>
                </c:pt>
                <c:pt idx="103">
                  <c:v>-0.61993885040283203</c:v>
                </c:pt>
                <c:pt idx="104">
                  <c:v>-0.29872417449951172</c:v>
                </c:pt>
                <c:pt idx="105">
                  <c:v>-0.16097736358642578</c:v>
                </c:pt>
                <c:pt idx="106">
                  <c:v>5.9841156005859375E-2</c:v>
                </c:pt>
                <c:pt idx="107">
                  <c:v>0.35546302795410156</c:v>
                </c:pt>
                <c:pt idx="108">
                  <c:v>0.19705867767333984</c:v>
                </c:pt>
                <c:pt idx="109">
                  <c:v>-5.1250457763671875E-2</c:v>
                </c:pt>
                <c:pt idx="110">
                  <c:v>7.3447227478027344E-2</c:v>
                </c:pt>
                <c:pt idx="111">
                  <c:v>0.39785385131835938</c:v>
                </c:pt>
                <c:pt idx="112">
                  <c:v>6.9688796997070313E-2</c:v>
                </c:pt>
                <c:pt idx="113">
                  <c:v>-0.20357418060302734</c:v>
                </c:pt>
                <c:pt idx="114">
                  <c:v>6.6790580749511719E-2</c:v>
                </c:pt>
                <c:pt idx="115">
                  <c:v>-0.95743179321289063</c:v>
                </c:pt>
                <c:pt idx="116">
                  <c:v>0.45181751251220703</c:v>
                </c:pt>
                <c:pt idx="117">
                  <c:v>0.25545883178710938</c:v>
                </c:pt>
                <c:pt idx="118">
                  <c:v>0.15440750122070313</c:v>
                </c:pt>
                <c:pt idx="119">
                  <c:v>0.28948497772216797</c:v>
                </c:pt>
                <c:pt idx="120">
                  <c:v>0.30172824859619141</c:v>
                </c:pt>
                <c:pt idx="121">
                  <c:v>0.10826587677001953</c:v>
                </c:pt>
                <c:pt idx="122">
                  <c:v>0.33345222473144531</c:v>
                </c:pt>
                <c:pt idx="123">
                  <c:v>4.5484542846679688E-2</c:v>
                </c:pt>
                <c:pt idx="124">
                  <c:v>0.28215408325195313</c:v>
                </c:pt>
                <c:pt idx="125">
                  <c:v>0.29445362091064453</c:v>
                </c:pt>
                <c:pt idx="126">
                  <c:v>3.5681724548339844E-2</c:v>
                </c:pt>
                <c:pt idx="127">
                  <c:v>0.38820743560791016</c:v>
                </c:pt>
                <c:pt idx="128">
                  <c:v>0.17483806610107422</c:v>
                </c:pt>
                <c:pt idx="129">
                  <c:v>-2.6636180877685547</c:v>
                </c:pt>
                <c:pt idx="130">
                  <c:v>-0.79580307006835938</c:v>
                </c:pt>
                <c:pt idx="131">
                  <c:v>-0.42628192901611328</c:v>
                </c:pt>
                <c:pt idx="132">
                  <c:v>-0.42638301849365234</c:v>
                </c:pt>
                <c:pt idx="133">
                  <c:v>3.7229537963867188E-2</c:v>
                </c:pt>
                <c:pt idx="134">
                  <c:v>4.9495697021484375E-2</c:v>
                </c:pt>
                <c:pt idx="135">
                  <c:v>0.19172000885009766</c:v>
                </c:pt>
                <c:pt idx="136">
                  <c:v>0.11991500854492188</c:v>
                </c:pt>
                <c:pt idx="137">
                  <c:v>4.1208267211914063E-3</c:v>
                </c:pt>
                <c:pt idx="138">
                  <c:v>0.3112640380859375</c:v>
                </c:pt>
                <c:pt idx="139">
                  <c:v>0.37979030609130859</c:v>
                </c:pt>
                <c:pt idx="140">
                  <c:v>0.15845489501953125</c:v>
                </c:pt>
                <c:pt idx="141">
                  <c:v>8.0813407897949219E-2</c:v>
                </c:pt>
                <c:pt idx="142">
                  <c:v>0.31566619873046875</c:v>
                </c:pt>
                <c:pt idx="143">
                  <c:v>-0.25639247894287109</c:v>
                </c:pt>
                <c:pt idx="144">
                  <c:v>-0.28094482421875</c:v>
                </c:pt>
                <c:pt idx="145">
                  <c:v>-0.22161579132080078</c:v>
                </c:pt>
                <c:pt idx="146">
                  <c:v>-0.16062736511230469</c:v>
                </c:pt>
                <c:pt idx="147">
                  <c:v>-0.10043525695800781</c:v>
                </c:pt>
                <c:pt idx="148">
                  <c:v>-4.1780471801757813E-2</c:v>
                </c:pt>
                <c:pt idx="149">
                  <c:v>7.096099853515625E-2</c:v>
                </c:pt>
                <c:pt idx="150">
                  <c:v>0.14383316040039063</c:v>
                </c:pt>
                <c:pt idx="151">
                  <c:v>6.0091972351074219E-2</c:v>
                </c:pt>
                <c:pt idx="152">
                  <c:v>9.3951225280761719E-2</c:v>
                </c:pt>
                <c:pt idx="153">
                  <c:v>0.18847942352294922</c:v>
                </c:pt>
                <c:pt idx="154">
                  <c:v>0.24516201019287109</c:v>
                </c:pt>
                <c:pt idx="155">
                  <c:v>0.25932025909423828</c:v>
                </c:pt>
                <c:pt idx="156">
                  <c:v>-0.29917335510253906</c:v>
                </c:pt>
                <c:pt idx="157">
                  <c:v>-0.17642688751220703</c:v>
                </c:pt>
                <c:pt idx="158">
                  <c:v>-1.9372940063476563E-2</c:v>
                </c:pt>
                <c:pt idx="159">
                  <c:v>0.12350368499755859</c:v>
                </c:pt>
                <c:pt idx="160">
                  <c:v>0.14924812316894531</c:v>
                </c:pt>
                <c:pt idx="161">
                  <c:v>0.11211395263671875</c:v>
                </c:pt>
                <c:pt idx="162">
                  <c:v>-0.10593414306640625</c:v>
                </c:pt>
                <c:pt idx="163">
                  <c:v>2.4366378784179688E-2</c:v>
                </c:pt>
                <c:pt idx="164">
                  <c:v>0.15863609313964844</c:v>
                </c:pt>
                <c:pt idx="165">
                  <c:v>-0.12437057495117188</c:v>
                </c:pt>
                <c:pt idx="166">
                  <c:v>-0.27552127838134766</c:v>
                </c:pt>
                <c:pt idx="167">
                  <c:v>0.10168743133544922</c:v>
                </c:pt>
                <c:pt idx="168">
                  <c:v>0.33124256134033203</c:v>
                </c:pt>
                <c:pt idx="169">
                  <c:v>-0.44332695007324219</c:v>
                </c:pt>
                <c:pt idx="170">
                  <c:v>0.21698284149169922</c:v>
                </c:pt>
                <c:pt idx="171">
                  <c:v>-3.7197113037109375E-2</c:v>
                </c:pt>
                <c:pt idx="172">
                  <c:v>-8.194732666015625E-2</c:v>
                </c:pt>
                <c:pt idx="173">
                  <c:v>5.18951416015625E-2</c:v>
                </c:pt>
                <c:pt idx="174">
                  <c:v>-0.3087921142578125</c:v>
                </c:pt>
                <c:pt idx="175">
                  <c:v>-0.48090839385986328</c:v>
                </c:pt>
                <c:pt idx="176">
                  <c:v>-0.20263481140136719</c:v>
                </c:pt>
                <c:pt idx="177">
                  <c:v>-0.23733234405517578</c:v>
                </c:pt>
                <c:pt idx="178">
                  <c:v>7.5703620910644531E-2</c:v>
                </c:pt>
                <c:pt idx="179">
                  <c:v>0.87443923950195313</c:v>
                </c:pt>
                <c:pt idx="180">
                  <c:v>0.34711360931396484</c:v>
                </c:pt>
                <c:pt idx="181">
                  <c:v>0.22600746154785156</c:v>
                </c:pt>
                <c:pt idx="182">
                  <c:v>0.31014633178710938</c:v>
                </c:pt>
                <c:pt idx="183">
                  <c:v>0.18029308319091797</c:v>
                </c:pt>
                <c:pt idx="184">
                  <c:v>0.12162876129150391</c:v>
                </c:pt>
                <c:pt idx="185">
                  <c:v>-0.14168930053710938</c:v>
                </c:pt>
                <c:pt idx="186">
                  <c:v>1.451873779296875E-2</c:v>
                </c:pt>
                <c:pt idx="187">
                  <c:v>-0.64382076263427734</c:v>
                </c:pt>
                <c:pt idx="188">
                  <c:v>-1.3394613265991211</c:v>
                </c:pt>
                <c:pt idx="189">
                  <c:v>-0.28369998931884766</c:v>
                </c:pt>
                <c:pt idx="190">
                  <c:v>0.54854488372802734</c:v>
                </c:pt>
                <c:pt idx="191">
                  <c:v>0.68130397796630859</c:v>
                </c:pt>
                <c:pt idx="192">
                  <c:v>5.1007270812988281E-2</c:v>
                </c:pt>
                <c:pt idx="193">
                  <c:v>0.26440334320068359</c:v>
                </c:pt>
                <c:pt idx="194">
                  <c:v>0.23682880401611328</c:v>
                </c:pt>
                <c:pt idx="195">
                  <c:v>-0.28223419189453125</c:v>
                </c:pt>
                <c:pt idx="196">
                  <c:v>-0.40505695343017578</c:v>
                </c:pt>
                <c:pt idx="197">
                  <c:v>-0.1828765869140625</c:v>
                </c:pt>
                <c:pt idx="198">
                  <c:v>-0.191436767578125</c:v>
                </c:pt>
                <c:pt idx="199">
                  <c:v>-0.14251995086669922</c:v>
                </c:pt>
                <c:pt idx="200">
                  <c:v>-0.13330841064453125</c:v>
                </c:pt>
                <c:pt idx="201">
                  <c:v>-5.94329833984375E-2</c:v>
                </c:pt>
                <c:pt idx="202">
                  <c:v>-3.2536506652832031E-2</c:v>
                </c:pt>
                <c:pt idx="203">
                  <c:v>0.21641159057617188</c:v>
                </c:pt>
                <c:pt idx="204">
                  <c:v>0.15231513977050781</c:v>
                </c:pt>
                <c:pt idx="205">
                  <c:v>0.18148517608642578</c:v>
                </c:pt>
                <c:pt idx="206">
                  <c:v>0.34407997131347656</c:v>
                </c:pt>
                <c:pt idx="207">
                  <c:v>0.53511238098144531</c:v>
                </c:pt>
                <c:pt idx="208">
                  <c:v>0.33941364288330078</c:v>
                </c:pt>
                <c:pt idx="209">
                  <c:v>-0.21001720428466797</c:v>
                </c:pt>
                <c:pt idx="210">
                  <c:v>0.16156864166259766</c:v>
                </c:pt>
                <c:pt idx="211">
                  <c:v>1.8193244934082031E-2</c:v>
                </c:pt>
                <c:pt idx="212">
                  <c:v>0.11252880096435547</c:v>
                </c:pt>
                <c:pt idx="213">
                  <c:v>-0.19192314147949219</c:v>
                </c:pt>
                <c:pt idx="214">
                  <c:v>3.7062644958496094E-2</c:v>
                </c:pt>
                <c:pt idx="215">
                  <c:v>1.6663551330566406E-2</c:v>
                </c:pt>
                <c:pt idx="216">
                  <c:v>0.27833652496337891</c:v>
                </c:pt>
                <c:pt idx="217">
                  <c:v>5.8961868286132813E-2</c:v>
                </c:pt>
                <c:pt idx="218">
                  <c:v>-0.42045783996582031</c:v>
                </c:pt>
                <c:pt idx="219">
                  <c:v>-8.737945556640625E-2</c:v>
                </c:pt>
                <c:pt idx="220">
                  <c:v>-0.24958038330078125</c:v>
                </c:pt>
                <c:pt idx="221">
                  <c:v>0.47604274749755859</c:v>
                </c:pt>
                <c:pt idx="222">
                  <c:v>-0.13857746124267578</c:v>
                </c:pt>
                <c:pt idx="223">
                  <c:v>-0.30397129058837891</c:v>
                </c:pt>
                <c:pt idx="224">
                  <c:v>-2.6276588439941406E-2</c:v>
                </c:pt>
                <c:pt idx="225">
                  <c:v>-0.27560901641845703</c:v>
                </c:pt>
                <c:pt idx="226">
                  <c:v>-3.6144256591796875E-3</c:v>
                </c:pt>
                <c:pt idx="227">
                  <c:v>0.10321426391601562</c:v>
                </c:pt>
                <c:pt idx="228">
                  <c:v>0.17701435089111328</c:v>
                </c:pt>
                <c:pt idx="229">
                  <c:v>0.10006523132324219</c:v>
                </c:pt>
                <c:pt idx="230">
                  <c:v>0.18442726135253906</c:v>
                </c:pt>
                <c:pt idx="231">
                  <c:v>-6.8378448486328125E-3</c:v>
                </c:pt>
                <c:pt idx="232">
                  <c:v>0.19185733795166016</c:v>
                </c:pt>
                <c:pt idx="233">
                  <c:v>0.14967536926269531</c:v>
                </c:pt>
                <c:pt idx="234">
                  <c:v>-0.1513671875</c:v>
                </c:pt>
                <c:pt idx="235">
                  <c:v>-0.40780925750732422</c:v>
                </c:pt>
                <c:pt idx="236">
                  <c:v>-0.55038738250732422</c:v>
                </c:pt>
                <c:pt idx="237">
                  <c:v>0.3134613037109375</c:v>
                </c:pt>
                <c:pt idx="238">
                  <c:v>-0.25478363037109375</c:v>
                </c:pt>
                <c:pt idx="239">
                  <c:v>0.3699798583984375</c:v>
                </c:pt>
                <c:pt idx="240">
                  <c:v>-0.6163177490234375</c:v>
                </c:pt>
                <c:pt idx="241">
                  <c:v>-0.48841381072998047</c:v>
                </c:pt>
                <c:pt idx="242">
                  <c:v>0.16107940673828125</c:v>
                </c:pt>
                <c:pt idx="243">
                  <c:v>0.38223552703857422</c:v>
                </c:pt>
                <c:pt idx="244">
                  <c:v>0.51167201995849609</c:v>
                </c:pt>
                <c:pt idx="245">
                  <c:v>0.4529876708984375</c:v>
                </c:pt>
                <c:pt idx="246">
                  <c:v>-0.13629531860351563</c:v>
                </c:pt>
                <c:pt idx="247">
                  <c:v>0.26259326934814453</c:v>
                </c:pt>
                <c:pt idx="248">
                  <c:v>-0.221343994140625</c:v>
                </c:pt>
                <c:pt idx="249">
                  <c:v>7.0140838623046875E-2</c:v>
                </c:pt>
                <c:pt idx="250">
                  <c:v>-0.48886489868164063</c:v>
                </c:pt>
                <c:pt idx="251">
                  <c:v>-0.10639858245849609</c:v>
                </c:pt>
                <c:pt idx="252">
                  <c:v>0.12403297424316406</c:v>
                </c:pt>
                <c:pt idx="253">
                  <c:v>0.10517215728759766</c:v>
                </c:pt>
                <c:pt idx="254">
                  <c:v>-9.4859123229980469E-2</c:v>
                </c:pt>
                <c:pt idx="255">
                  <c:v>0.15822601318359375</c:v>
                </c:pt>
                <c:pt idx="256">
                  <c:v>0.647003173828125</c:v>
                </c:pt>
                <c:pt idx="257">
                  <c:v>0.15134811401367188</c:v>
                </c:pt>
                <c:pt idx="258">
                  <c:v>9.4594001770019531E-2</c:v>
                </c:pt>
                <c:pt idx="259">
                  <c:v>-0.81236362457275391</c:v>
                </c:pt>
                <c:pt idx="260">
                  <c:v>0.37331581115722656</c:v>
                </c:pt>
                <c:pt idx="261">
                  <c:v>-0.50729560852050781</c:v>
                </c:pt>
                <c:pt idx="262">
                  <c:v>-0.3429107666015625</c:v>
                </c:pt>
                <c:pt idx="263">
                  <c:v>-0.11272430419921875</c:v>
                </c:pt>
                <c:pt idx="264">
                  <c:v>-0.11670684814453125</c:v>
                </c:pt>
                <c:pt idx="265">
                  <c:v>6.2763214111328125E-2</c:v>
                </c:pt>
                <c:pt idx="266">
                  <c:v>0.27149486541748047</c:v>
                </c:pt>
                <c:pt idx="267">
                  <c:v>3.5505294799804688E-2</c:v>
                </c:pt>
                <c:pt idx="268">
                  <c:v>-4.4706344604492188E-2</c:v>
                </c:pt>
                <c:pt idx="269">
                  <c:v>0.32232856750488281</c:v>
                </c:pt>
                <c:pt idx="270">
                  <c:v>0.30490493774414063</c:v>
                </c:pt>
                <c:pt idx="271">
                  <c:v>0.23569202423095703</c:v>
                </c:pt>
                <c:pt idx="272">
                  <c:v>-0.10572719573974609</c:v>
                </c:pt>
                <c:pt idx="273">
                  <c:v>-2.6216506958007813E-3</c:v>
                </c:pt>
                <c:pt idx="274">
                  <c:v>-0.26606464385986328</c:v>
                </c:pt>
                <c:pt idx="275">
                  <c:v>-6.4505577087402344E-2</c:v>
                </c:pt>
                <c:pt idx="276">
                  <c:v>0.55645179748535156</c:v>
                </c:pt>
                <c:pt idx="277">
                  <c:v>-1.2059211730957031E-2</c:v>
                </c:pt>
                <c:pt idx="278">
                  <c:v>-0.29922103881835938</c:v>
                </c:pt>
                <c:pt idx="279">
                  <c:v>0.65664577484130859</c:v>
                </c:pt>
                <c:pt idx="280">
                  <c:v>-0.35828399658203125</c:v>
                </c:pt>
                <c:pt idx="281">
                  <c:v>0.15638256072998047</c:v>
                </c:pt>
                <c:pt idx="282">
                  <c:v>0.1668853759765625</c:v>
                </c:pt>
                <c:pt idx="283">
                  <c:v>0.30103969573974609</c:v>
                </c:pt>
                <c:pt idx="284">
                  <c:v>-0.21790599822998047</c:v>
                </c:pt>
                <c:pt idx="285">
                  <c:v>-0.53292083740234375</c:v>
                </c:pt>
                <c:pt idx="286">
                  <c:v>-8.6447715759277344E-2</c:v>
                </c:pt>
                <c:pt idx="287">
                  <c:v>9.275054931640625E-2</c:v>
                </c:pt>
                <c:pt idx="288">
                  <c:v>6.6082954406738281E-2</c:v>
                </c:pt>
                <c:pt idx="289">
                  <c:v>2.7249336242675781E-2</c:v>
                </c:pt>
                <c:pt idx="290">
                  <c:v>3.8537979125976563E-3</c:v>
                </c:pt>
                <c:pt idx="291">
                  <c:v>-0.38558578491210938</c:v>
                </c:pt>
                <c:pt idx="292">
                  <c:v>-0.25644397735595703</c:v>
                </c:pt>
                <c:pt idx="293">
                  <c:v>-0.36192417144775391</c:v>
                </c:pt>
                <c:pt idx="294">
                  <c:v>-4.8359870910644531E-2</c:v>
                </c:pt>
                <c:pt idx="295">
                  <c:v>0.25589847564697266</c:v>
                </c:pt>
                <c:pt idx="296">
                  <c:v>0.10262012481689453</c:v>
                </c:pt>
                <c:pt idx="297">
                  <c:v>0.10626316070556641</c:v>
                </c:pt>
                <c:pt idx="298">
                  <c:v>7.0859909057617188E-2</c:v>
                </c:pt>
                <c:pt idx="299">
                  <c:v>0.32673454284667969</c:v>
                </c:pt>
                <c:pt idx="300">
                  <c:v>1.1236734390258789</c:v>
                </c:pt>
                <c:pt idx="301">
                  <c:v>1.0200014114379883</c:v>
                </c:pt>
                <c:pt idx="302">
                  <c:v>1.015324592590332</c:v>
                </c:pt>
                <c:pt idx="303">
                  <c:v>0.72701072692871094</c:v>
                </c:pt>
                <c:pt idx="304">
                  <c:v>0.90031719207763672</c:v>
                </c:pt>
                <c:pt idx="305">
                  <c:v>1.0034046173095703</c:v>
                </c:pt>
                <c:pt idx="306">
                  <c:v>-0.68188285827636719</c:v>
                </c:pt>
                <c:pt idx="307">
                  <c:v>-1.9843616485595703</c:v>
                </c:pt>
                <c:pt idx="308">
                  <c:v>-1.1290245056152344</c:v>
                </c:pt>
                <c:pt idx="309">
                  <c:v>-2.3493824005126953</c:v>
                </c:pt>
                <c:pt idx="310">
                  <c:v>-1.9486551284790039</c:v>
                </c:pt>
                <c:pt idx="311">
                  <c:v>1.0646276473999023</c:v>
                </c:pt>
                <c:pt idx="312">
                  <c:v>1.2389411926269531</c:v>
                </c:pt>
                <c:pt idx="313">
                  <c:v>-0.17339992523193359</c:v>
                </c:pt>
                <c:pt idx="314">
                  <c:v>-0.22939968109130859</c:v>
                </c:pt>
                <c:pt idx="315">
                  <c:v>-0.10027027130126953</c:v>
                </c:pt>
                <c:pt idx="316">
                  <c:v>-0.17289161682128906</c:v>
                </c:pt>
                <c:pt idx="317">
                  <c:v>-0.16284275054931641</c:v>
                </c:pt>
                <c:pt idx="318">
                  <c:v>2.193450927734375E-5</c:v>
                </c:pt>
                <c:pt idx="319">
                  <c:v>-2.7425765991210938E-2</c:v>
                </c:pt>
                <c:pt idx="320">
                  <c:v>2.2400856018066406E-2</c:v>
                </c:pt>
                <c:pt idx="321">
                  <c:v>8.1398963928222656E-2</c:v>
                </c:pt>
                <c:pt idx="322">
                  <c:v>0.14059352874755859</c:v>
                </c:pt>
                <c:pt idx="323">
                  <c:v>0.17873287200927734</c:v>
                </c:pt>
                <c:pt idx="324">
                  <c:v>0.16582012176513672</c:v>
                </c:pt>
                <c:pt idx="325">
                  <c:v>0.27725982666015625</c:v>
                </c:pt>
                <c:pt idx="326">
                  <c:v>-0.25593280792236328</c:v>
                </c:pt>
                <c:pt idx="327">
                  <c:v>-0.19637107849121094</c:v>
                </c:pt>
                <c:pt idx="328">
                  <c:v>-0.11695003509521484</c:v>
                </c:pt>
                <c:pt idx="329">
                  <c:v>-0.23109626770019531</c:v>
                </c:pt>
                <c:pt idx="330">
                  <c:v>-3.0622482299804688E-3</c:v>
                </c:pt>
                <c:pt idx="331">
                  <c:v>4.8031806945800781E-2</c:v>
                </c:pt>
                <c:pt idx="332">
                  <c:v>-0.507415771484375</c:v>
                </c:pt>
                <c:pt idx="333">
                  <c:v>0.235992431640625</c:v>
                </c:pt>
                <c:pt idx="334">
                  <c:v>0.22773361206054688</c:v>
                </c:pt>
                <c:pt idx="335">
                  <c:v>2.7914047241210938E-3</c:v>
                </c:pt>
                <c:pt idx="336">
                  <c:v>0.140533447265625</c:v>
                </c:pt>
                <c:pt idx="337">
                  <c:v>0.21776390075683594</c:v>
                </c:pt>
                <c:pt idx="338">
                  <c:v>0.43798255920410156</c:v>
                </c:pt>
                <c:pt idx="339">
                  <c:v>3.130340576171875E-2</c:v>
                </c:pt>
                <c:pt idx="340">
                  <c:v>-5.6810379028320313E-2</c:v>
                </c:pt>
                <c:pt idx="341">
                  <c:v>0.10732555389404297</c:v>
                </c:pt>
                <c:pt idx="342">
                  <c:v>0.16666603088378906</c:v>
                </c:pt>
                <c:pt idx="343">
                  <c:v>7.4949264526367188E-3</c:v>
                </c:pt>
                <c:pt idx="344">
                  <c:v>3.8016319274902344E-2</c:v>
                </c:pt>
                <c:pt idx="345">
                  <c:v>-4.460906982421875E-2</c:v>
                </c:pt>
                <c:pt idx="346">
                  <c:v>-0.21075820922851563</c:v>
                </c:pt>
                <c:pt idx="347">
                  <c:v>7.7527046203613281E-2</c:v>
                </c:pt>
                <c:pt idx="348">
                  <c:v>1.993560791015625E-2</c:v>
                </c:pt>
                <c:pt idx="349">
                  <c:v>6.1881065368652344E-2</c:v>
                </c:pt>
                <c:pt idx="350">
                  <c:v>3.1325340270996094E-2</c:v>
                </c:pt>
                <c:pt idx="351">
                  <c:v>-0.22930049896240234</c:v>
                </c:pt>
                <c:pt idx="352">
                  <c:v>-0.2124176025390625</c:v>
                </c:pt>
                <c:pt idx="353">
                  <c:v>-0.21598052978515625</c:v>
                </c:pt>
                <c:pt idx="354">
                  <c:v>-9.4133377075195313E-2</c:v>
                </c:pt>
                <c:pt idx="355">
                  <c:v>-1.7817497253417969E-2</c:v>
                </c:pt>
                <c:pt idx="356">
                  <c:v>0.14239406585693359</c:v>
                </c:pt>
                <c:pt idx="357">
                  <c:v>0.23291397094726563</c:v>
                </c:pt>
                <c:pt idx="358">
                  <c:v>0.33705997467041016</c:v>
                </c:pt>
                <c:pt idx="359">
                  <c:v>8.5757255554199219E-2</c:v>
                </c:pt>
                <c:pt idx="360">
                  <c:v>0.179656982421875</c:v>
                </c:pt>
                <c:pt idx="361">
                  <c:v>7.8476905822753906E-2</c:v>
                </c:pt>
                <c:pt idx="362">
                  <c:v>-0.1307830810546875</c:v>
                </c:pt>
                <c:pt idx="363">
                  <c:v>1.5597343444824219E-2</c:v>
                </c:pt>
                <c:pt idx="364">
                  <c:v>-0.40072441101074219</c:v>
                </c:pt>
                <c:pt idx="365">
                  <c:v>-0.90445804595947266</c:v>
                </c:pt>
                <c:pt idx="366">
                  <c:v>-1.3428506851196289</c:v>
                </c:pt>
                <c:pt idx="367">
                  <c:v>0.25852775573730469</c:v>
                </c:pt>
                <c:pt idx="368">
                  <c:v>0.34395885467529297</c:v>
                </c:pt>
                <c:pt idx="369">
                  <c:v>0.14384269714355469</c:v>
                </c:pt>
                <c:pt idx="370">
                  <c:v>0.19399833679199219</c:v>
                </c:pt>
                <c:pt idx="371">
                  <c:v>0.24971294403076172</c:v>
                </c:pt>
                <c:pt idx="372">
                  <c:v>-0.32965469360351563</c:v>
                </c:pt>
                <c:pt idx="373">
                  <c:v>-7.7314376831054688E-2</c:v>
                </c:pt>
                <c:pt idx="374">
                  <c:v>0.17973899841308594</c:v>
                </c:pt>
                <c:pt idx="375">
                  <c:v>0.44626808166503906</c:v>
                </c:pt>
                <c:pt idx="376">
                  <c:v>0.45109272003173828</c:v>
                </c:pt>
                <c:pt idx="377">
                  <c:v>0.38714313507080078</c:v>
                </c:pt>
                <c:pt idx="378">
                  <c:v>0.46537494659423828</c:v>
                </c:pt>
                <c:pt idx="379">
                  <c:v>-0.52123069763183594</c:v>
                </c:pt>
                <c:pt idx="380">
                  <c:v>-0.91506671905517578</c:v>
                </c:pt>
                <c:pt idx="381">
                  <c:v>-0.73272132873535156</c:v>
                </c:pt>
                <c:pt idx="382">
                  <c:v>-1.306330680847168</c:v>
                </c:pt>
                <c:pt idx="383">
                  <c:v>-0.74459457397460938</c:v>
                </c:pt>
                <c:pt idx="384">
                  <c:v>0.35923099517822266</c:v>
                </c:pt>
                <c:pt idx="385">
                  <c:v>0.51271343231201172</c:v>
                </c:pt>
                <c:pt idx="386">
                  <c:v>0.52882480621337891</c:v>
                </c:pt>
                <c:pt idx="387">
                  <c:v>0.63193988800048828</c:v>
                </c:pt>
                <c:pt idx="388">
                  <c:v>0.63819789886474609</c:v>
                </c:pt>
                <c:pt idx="389">
                  <c:v>0.58169937133789063</c:v>
                </c:pt>
                <c:pt idx="390">
                  <c:v>0.50196647644042969</c:v>
                </c:pt>
                <c:pt idx="391">
                  <c:v>-2.2437095642089844E-2</c:v>
                </c:pt>
                <c:pt idx="392">
                  <c:v>-3.4780502319335938E-2</c:v>
                </c:pt>
                <c:pt idx="393">
                  <c:v>-0.11593723297119141</c:v>
                </c:pt>
                <c:pt idx="394">
                  <c:v>-5.1424026489257813E-2</c:v>
                </c:pt>
                <c:pt idx="395">
                  <c:v>2.025604248046875E-3</c:v>
                </c:pt>
                <c:pt idx="396">
                  <c:v>6.777191162109375E-2</c:v>
                </c:pt>
                <c:pt idx="397">
                  <c:v>6.1994552612304688E-2</c:v>
                </c:pt>
                <c:pt idx="398">
                  <c:v>4.3701171875E-2</c:v>
                </c:pt>
                <c:pt idx="399">
                  <c:v>-0.14880657196044922</c:v>
                </c:pt>
                <c:pt idx="400">
                  <c:v>0.13201141357421875</c:v>
                </c:pt>
                <c:pt idx="401">
                  <c:v>3.9415359497070313E-3</c:v>
                </c:pt>
                <c:pt idx="402">
                  <c:v>-4.3401718139648438E-2</c:v>
                </c:pt>
                <c:pt idx="403">
                  <c:v>0.10534095764160156</c:v>
                </c:pt>
                <c:pt idx="404">
                  <c:v>-0.31941509246826172</c:v>
                </c:pt>
                <c:pt idx="405">
                  <c:v>-0.1524658203125</c:v>
                </c:pt>
                <c:pt idx="406">
                  <c:v>0.16177082061767578</c:v>
                </c:pt>
                <c:pt idx="407">
                  <c:v>-0.89434146881103516</c:v>
                </c:pt>
                <c:pt idx="408">
                  <c:v>0.35777759552001953</c:v>
                </c:pt>
                <c:pt idx="409">
                  <c:v>0.38032913208007813</c:v>
                </c:pt>
                <c:pt idx="410">
                  <c:v>-0.16923618316650391</c:v>
                </c:pt>
                <c:pt idx="411">
                  <c:v>3.069305419921875E-2</c:v>
                </c:pt>
                <c:pt idx="412">
                  <c:v>0.35541343688964844</c:v>
                </c:pt>
                <c:pt idx="413">
                  <c:v>7.657623291015625E-2</c:v>
                </c:pt>
                <c:pt idx="414">
                  <c:v>-0.21889495849609375</c:v>
                </c:pt>
                <c:pt idx="415">
                  <c:v>0.325836181640625</c:v>
                </c:pt>
                <c:pt idx="416">
                  <c:v>6.5957069396972656E-2</c:v>
                </c:pt>
                <c:pt idx="417">
                  <c:v>1.65557861328125E-2</c:v>
                </c:pt>
                <c:pt idx="418">
                  <c:v>0.17807579040527344</c:v>
                </c:pt>
                <c:pt idx="419">
                  <c:v>0.3061981201171875</c:v>
                </c:pt>
                <c:pt idx="420">
                  <c:v>1.4027595520019531E-2</c:v>
                </c:pt>
                <c:pt idx="421">
                  <c:v>-0.35968685150146484</c:v>
                </c:pt>
                <c:pt idx="422">
                  <c:v>-0.55583381652832031</c:v>
                </c:pt>
                <c:pt idx="423">
                  <c:v>2.9757499694824219E-2</c:v>
                </c:pt>
                <c:pt idx="424">
                  <c:v>-0.26024913787841797</c:v>
                </c:pt>
                <c:pt idx="425">
                  <c:v>0.10767269134521484</c:v>
                </c:pt>
                <c:pt idx="426">
                  <c:v>0.15404701232910156</c:v>
                </c:pt>
                <c:pt idx="427">
                  <c:v>0.39528465270996094</c:v>
                </c:pt>
                <c:pt idx="428">
                  <c:v>0.13670253753662109</c:v>
                </c:pt>
                <c:pt idx="429">
                  <c:v>-0.16255760192871094</c:v>
                </c:pt>
                <c:pt idx="430">
                  <c:v>0.40679359436035156</c:v>
                </c:pt>
                <c:pt idx="431">
                  <c:v>0.71089076995849609</c:v>
                </c:pt>
                <c:pt idx="432">
                  <c:v>0.86021518707275391</c:v>
                </c:pt>
                <c:pt idx="433">
                  <c:v>-0.55441951751708984</c:v>
                </c:pt>
                <c:pt idx="434">
                  <c:v>-0.46967124938964844</c:v>
                </c:pt>
                <c:pt idx="435">
                  <c:v>0.28070163726806641</c:v>
                </c:pt>
                <c:pt idx="436">
                  <c:v>-6.5724372863769531E-2</c:v>
                </c:pt>
                <c:pt idx="437">
                  <c:v>-2.0561599731445313</c:v>
                </c:pt>
                <c:pt idx="438">
                  <c:v>1.023737907409668</c:v>
                </c:pt>
                <c:pt idx="439">
                  <c:v>0.94887924194335938</c:v>
                </c:pt>
                <c:pt idx="440">
                  <c:v>-1.1205101013183594</c:v>
                </c:pt>
                <c:pt idx="441">
                  <c:v>0.60582733154296875</c:v>
                </c:pt>
                <c:pt idx="442">
                  <c:v>-0.57055854797363281</c:v>
                </c:pt>
                <c:pt idx="443">
                  <c:v>-8.6430549621582031E-2</c:v>
                </c:pt>
                <c:pt idx="444">
                  <c:v>5.6069374084472656E-2</c:v>
                </c:pt>
                <c:pt idx="445">
                  <c:v>0.57421398162841797</c:v>
                </c:pt>
                <c:pt idx="446">
                  <c:v>0.75820827484130859</c:v>
                </c:pt>
                <c:pt idx="447">
                  <c:v>0.63839626312255859</c:v>
                </c:pt>
                <c:pt idx="448">
                  <c:v>0.38290882110595703</c:v>
                </c:pt>
                <c:pt idx="449">
                  <c:v>0.44344139099121094</c:v>
                </c:pt>
                <c:pt idx="450">
                  <c:v>4.9490928649902344E-2</c:v>
                </c:pt>
                <c:pt idx="451">
                  <c:v>0.18796730041503906</c:v>
                </c:pt>
                <c:pt idx="452">
                  <c:v>0.34061050415039063</c:v>
                </c:pt>
                <c:pt idx="453">
                  <c:v>-0.44732856750488281</c:v>
                </c:pt>
                <c:pt idx="454">
                  <c:v>-2.5624246597290039</c:v>
                </c:pt>
                <c:pt idx="455">
                  <c:v>-0.33511924743652344</c:v>
                </c:pt>
                <c:pt idx="456">
                  <c:v>-2.4810066223144531</c:v>
                </c:pt>
                <c:pt idx="457">
                  <c:v>-0.30608558654785156</c:v>
                </c:pt>
                <c:pt idx="458">
                  <c:v>-0.31894969940185547</c:v>
                </c:pt>
                <c:pt idx="459">
                  <c:v>0.73339366912841797</c:v>
                </c:pt>
                <c:pt idx="460">
                  <c:v>0.7511444091796875</c:v>
                </c:pt>
                <c:pt idx="461">
                  <c:v>0.12501907348632813</c:v>
                </c:pt>
                <c:pt idx="462">
                  <c:v>9.8760604858398438E-2</c:v>
                </c:pt>
                <c:pt idx="463">
                  <c:v>-1.70135498046875E-3</c:v>
                </c:pt>
                <c:pt idx="464">
                  <c:v>0.20662784576416016</c:v>
                </c:pt>
                <c:pt idx="465">
                  <c:v>0.40357017517089844</c:v>
                </c:pt>
                <c:pt idx="466">
                  <c:v>0.78922653198242188</c:v>
                </c:pt>
                <c:pt idx="467">
                  <c:v>-1.2102665901184082</c:v>
                </c:pt>
                <c:pt idx="468">
                  <c:v>-1.5387740135192871</c:v>
                </c:pt>
                <c:pt idx="469">
                  <c:v>-9.8410606384277344E-2</c:v>
                </c:pt>
                <c:pt idx="470">
                  <c:v>0.38906192779541016</c:v>
                </c:pt>
                <c:pt idx="471">
                  <c:v>-2.3681344985961914</c:v>
                </c:pt>
                <c:pt idx="472">
                  <c:v>-1.0731186866760254</c:v>
                </c:pt>
                <c:pt idx="473">
                  <c:v>1.467987060546875</c:v>
                </c:pt>
                <c:pt idx="474">
                  <c:v>0.77144050598144531</c:v>
                </c:pt>
                <c:pt idx="475">
                  <c:v>0.68376922607421875</c:v>
                </c:pt>
                <c:pt idx="476">
                  <c:v>0.66228199005126953</c:v>
                </c:pt>
                <c:pt idx="477">
                  <c:v>0.56551551818847656</c:v>
                </c:pt>
                <c:pt idx="478">
                  <c:v>1.2848596572875977</c:v>
                </c:pt>
                <c:pt idx="479">
                  <c:v>0.46378326416015625</c:v>
                </c:pt>
                <c:pt idx="480">
                  <c:v>-0.70243167877197266</c:v>
                </c:pt>
                <c:pt idx="481">
                  <c:v>-0.21642780303955078</c:v>
                </c:pt>
                <c:pt idx="482">
                  <c:v>-0.12488460540771484</c:v>
                </c:pt>
                <c:pt idx="483">
                  <c:v>-5.2559852600097656E-2</c:v>
                </c:pt>
                <c:pt idx="484">
                  <c:v>-0.42849636077880859</c:v>
                </c:pt>
                <c:pt idx="485">
                  <c:v>-4.7455787658691406E-2</c:v>
                </c:pt>
                <c:pt idx="486">
                  <c:v>0.1259918212890625</c:v>
                </c:pt>
                <c:pt idx="487">
                  <c:v>0.36144828796386719</c:v>
                </c:pt>
                <c:pt idx="488">
                  <c:v>0.45006179809570313</c:v>
                </c:pt>
                <c:pt idx="489">
                  <c:v>0.26247882843017578</c:v>
                </c:pt>
                <c:pt idx="490">
                  <c:v>0.11201763153076172</c:v>
                </c:pt>
                <c:pt idx="491">
                  <c:v>8.0486297607421875E-2</c:v>
                </c:pt>
                <c:pt idx="492">
                  <c:v>0.17977333068847656</c:v>
                </c:pt>
                <c:pt idx="493">
                  <c:v>8.5527420043945313E-2</c:v>
                </c:pt>
                <c:pt idx="494">
                  <c:v>-4.9429893493652344E-2</c:v>
                </c:pt>
                <c:pt idx="495">
                  <c:v>0.36913585662841797</c:v>
                </c:pt>
                <c:pt idx="496">
                  <c:v>-0.51373195648193359</c:v>
                </c:pt>
                <c:pt idx="497">
                  <c:v>-0.22600746154785156</c:v>
                </c:pt>
                <c:pt idx="498">
                  <c:v>-0.58345794677734375</c:v>
                </c:pt>
                <c:pt idx="499">
                  <c:v>-0.31425380706787109</c:v>
                </c:pt>
                <c:pt idx="500">
                  <c:v>-0.16517066955566406</c:v>
                </c:pt>
                <c:pt idx="501">
                  <c:v>-9.0551376342773438E-3</c:v>
                </c:pt>
                <c:pt idx="502">
                  <c:v>0.19517135620117188</c:v>
                </c:pt>
                <c:pt idx="503">
                  <c:v>0.36172294616699219</c:v>
                </c:pt>
                <c:pt idx="504">
                  <c:v>0.34443759918212891</c:v>
                </c:pt>
                <c:pt idx="505">
                  <c:v>0.50511264801025391</c:v>
                </c:pt>
                <c:pt idx="506">
                  <c:v>2.6625633239746094E-2</c:v>
                </c:pt>
                <c:pt idx="507">
                  <c:v>-1.4835357666015625E-2</c:v>
                </c:pt>
                <c:pt idx="508">
                  <c:v>1.5643119812011719E-2</c:v>
                </c:pt>
                <c:pt idx="509">
                  <c:v>0.12002754211425781</c:v>
                </c:pt>
                <c:pt idx="510">
                  <c:v>0.1707763671875</c:v>
                </c:pt>
                <c:pt idx="511">
                  <c:v>-0.28122043609619141</c:v>
                </c:pt>
                <c:pt idx="512">
                  <c:v>0.18365669250488281</c:v>
                </c:pt>
                <c:pt idx="513">
                  <c:v>9.7019195556640625E-2</c:v>
                </c:pt>
                <c:pt idx="514">
                  <c:v>-0.16940784454345703</c:v>
                </c:pt>
                <c:pt idx="515">
                  <c:v>-6.9143295288085938E-2</c:v>
                </c:pt>
                <c:pt idx="516">
                  <c:v>-0.24586868286132813</c:v>
                </c:pt>
                <c:pt idx="517">
                  <c:v>6.3348770141601563E-2</c:v>
                </c:pt>
                <c:pt idx="518">
                  <c:v>0.10338401794433594</c:v>
                </c:pt>
                <c:pt idx="519">
                  <c:v>-0.36143589019775391</c:v>
                </c:pt>
                <c:pt idx="520">
                  <c:v>-0.16315650939941406</c:v>
                </c:pt>
                <c:pt idx="521">
                  <c:v>6.5412521362304688E-3</c:v>
                </c:pt>
                <c:pt idx="522">
                  <c:v>-0.23349475860595703</c:v>
                </c:pt>
                <c:pt idx="523">
                  <c:v>7.8366279602050781E-2</c:v>
                </c:pt>
                <c:pt idx="524">
                  <c:v>0.18392276763916016</c:v>
                </c:pt>
                <c:pt idx="525">
                  <c:v>0.18295383453369141</c:v>
                </c:pt>
                <c:pt idx="526">
                  <c:v>-1.8575668334960938E-2</c:v>
                </c:pt>
                <c:pt idx="527">
                  <c:v>0.16024112701416016</c:v>
                </c:pt>
                <c:pt idx="528">
                  <c:v>-3.1722068786621094E-2</c:v>
                </c:pt>
                <c:pt idx="529">
                  <c:v>3.9771080017089844E-2</c:v>
                </c:pt>
                <c:pt idx="530">
                  <c:v>5.11627197265625E-2</c:v>
                </c:pt>
                <c:pt idx="531">
                  <c:v>0.10542488098144531</c:v>
                </c:pt>
                <c:pt idx="532">
                  <c:v>-0.23765850067138672</c:v>
                </c:pt>
                <c:pt idx="533">
                  <c:v>-0.58251476287841797</c:v>
                </c:pt>
                <c:pt idx="534">
                  <c:v>-0.27792930603027344</c:v>
                </c:pt>
                <c:pt idx="535">
                  <c:v>0.16404056549072266</c:v>
                </c:pt>
                <c:pt idx="536">
                  <c:v>-4.5560836791992188E-2</c:v>
                </c:pt>
                <c:pt idx="537">
                  <c:v>0.17454242706298828</c:v>
                </c:pt>
                <c:pt idx="538">
                  <c:v>-0.31466388702392578</c:v>
                </c:pt>
                <c:pt idx="539">
                  <c:v>-0.43217754364013672</c:v>
                </c:pt>
                <c:pt idx="540">
                  <c:v>0.34104156494140625</c:v>
                </c:pt>
                <c:pt idx="541">
                  <c:v>0.42160320281982422</c:v>
                </c:pt>
                <c:pt idx="542">
                  <c:v>7.2163581848144531E-2</c:v>
                </c:pt>
                <c:pt idx="543">
                  <c:v>0.43666934967041016</c:v>
                </c:pt>
                <c:pt idx="544">
                  <c:v>0.28043937683105469</c:v>
                </c:pt>
                <c:pt idx="545">
                  <c:v>-0.21682167053222656</c:v>
                </c:pt>
                <c:pt idx="546">
                  <c:v>-0.11214160919189453</c:v>
                </c:pt>
                <c:pt idx="547">
                  <c:v>6.1779975891113281E-2</c:v>
                </c:pt>
                <c:pt idx="548">
                  <c:v>8.8576316833496094E-2</c:v>
                </c:pt>
                <c:pt idx="549">
                  <c:v>-0.24079704284667969</c:v>
                </c:pt>
                <c:pt idx="550">
                  <c:v>0.40653228759765625</c:v>
                </c:pt>
                <c:pt idx="551">
                  <c:v>0.24072074890136719</c:v>
                </c:pt>
                <c:pt idx="552">
                  <c:v>-4.9473762512207031E-2</c:v>
                </c:pt>
                <c:pt idx="553">
                  <c:v>-0.51972293853759766</c:v>
                </c:pt>
                <c:pt idx="554">
                  <c:v>0.32790660858154297</c:v>
                </c:pt>
                <c:pt idx="555">
                  <c:v>2.1590232849121094E-2</c:v>
                </c:pt>
                <c:pt idx="556">
                  <c:v>-8.3214759826660156E-2</c:v>
                </c:pt>
                <c:pt idx="557">
                  <c:v>7.5062751770019531E-2</c:v>
                </c:pt>
                <c:pt idx="558">
                  <c:v>-0.15588283538818359</c:v>
                </c:pt>
                <c:pt idx="559">
                  <c:v>-0.24186515808105469</c:v>
                </c:pt>
                <c:pt idx="560">
                  <c:v>-2.0388975143432617</c:v>
                </c:pt>
                <c:pt idx="561">
                  <c:v>-0.35924625396728516</c:v>
                </c:pt>
                <c:pt idx="562">
                  <c:v>8.2492828369140625E-2</c:v>
                </c:pt>
                <c:pt idx="563">
                  <c:v>9.1176033020019531E-2</c:v>
                </c:pt>
                <c:pt idx="564">
                  <c:v>0.19760799407958984</c:v>
                </c:pt>
                <c:pt idx="565">
                  <c:v>0.19103527069091797</c:v>
                </c:pt>
                <c:pt idx="566">
                  <c:v>0.48334884643554688</c:v>
                </c:pt>
                <c:pt idx="567">
                  <c:v>0.35974693298339844</c:v>
                </c:pt>
                <c:pt idx="568">
                  <c:v>0.50339317321777344</c:v>
                </c:pt>
                <c:pt idx="569">
                  <c:v>0.53895282745361328</c:v>
                </c:pt>
                <c:pt idx="570">
                  <c:v>0.34813594818115234</c:v>
                </c:pt>
                <c:pt idx="571">
                  <c:v>-0.10417556762695312</c:v>
                </c:pt>
                <c:pt idx="572">
                  <c:v>-0.10787296295166016</c:v>
                </c:pt>
                <c:pt idx="573">
                  <c:v>-4.4286727905273438E-2</c:v>
                </c:pt>
                <c:pt idx="574">
                  <c:v>-0.13165950775146484</c:v>
                </c:pt>
                <c:pt idx="575">
                  <c:v>-0.28413105010986328</c:v>
                </c:pt>
                <c:pt idx="576">
                  <c:v>-0.16820430755615234</c:v>
                </c:pt>
                <c:pt idx="577">
                  <c:v>-9.3337059020996094E-2</c:v>
                </c:pt>
                <c:pt idx="578">
                  <c:v>-5.8735847473144531E-2</c:v>
                </c:pt>
                <c:pt idx="579">
                  <c:v>0.21188259124755859</c:v>
                </c:pt>
                <c:pt idx="580">
                  <c:v>0.31866455078125</c:v>
                </c:pt>
                <c:pt idx="581">
                  <c:v>0.29887008666992188</c:v>
                </c:pt>
                <c:pt idx="582">
                  <c:v>-9.3667984008789063E-2</c:v>
                </c:pt>
                <c:pt idx="583">
                  <c:v>0.25665760040283203</c:v>
                </c:pt>
                <c:pt idx="584">
                  <c:v>-0.36466312408447266</c:v>
                </c:pt>
                <c:pt idx="585">
                  <c:v>-9.5415115356445313E-2</c:v>
                </c:pt>
                <c:pt idx="586">
                  <c:v>-0.28121280670166016</c:v>
                </c:pt>
                <c:pt idx="587">
                  <c:v>-0.21670627593994141</c:v>
                </c:pt>
                <c:pt idx="588">
                  <c:v>0.15994644165039063</c:v>
                </c:pt>
                <c:pt idx="589">
                  <c:v>0.23273944854736328</c:v>
                </c:pt>
                <c:pt idx="590">
                  <c:v>0.22602272033691406</c:v>
                </c:pt>
                <c:pt idx="591">
                  <c:v>-0.57493495941162109</c:v>
                </c:pt>
                <c:pt idx="592">
                  <c:v>0.16167259216308594</c:v>
                </c:pt>
                <c:pt idx="593">
                  <c:v>0.13668918609619141</c:v>
                </c:pt>
                <c:pt idx="594">
                  <c:v>0.28873157501220703</c:v>
                </c:pt>
                <c:pt idx="595">
                  <c:v>0.299163818359375</c:v>
                </c:pt>
                <c:pt idx="596">
                  <c:v>2.7964591979980469E-2</c:v>
                </c:pt>
                <c:pt idx="597">
                  <c:v>-0.15925407409667969</c:v>
                </c:pt>
                <c:pt idx="598">
                  <c:v>-6.6461563110351563E-2</c:v>
                </c:pt>
                <c:pt idx="599">
                  <c:v>-4.4004440307617188E-2</c:v>
                </c:pt>
                <c:pt idx="600">
                  <c:v>-0.1141815185546875</c:v>
                </c:pt>
                <c:pt idx="601">
                  <c:v>-2.353668212890625E-3</c:v>
                </c:pt>
                <c:pt idx="602">
                  <c:v>7.5034141540527344E-2</c:v>
                </c:pt>
                <c:pt idx="603">
                  <c:v>5.5697441101074219E-2</c:v>
                </c:pt>
                <c:pt idx="604">
                  <c:v>-7.3866844177246094E-2</c:v>
                </c:pt>
                <c:pt idx="605">
                  <c:v>-2.667999267578125E-2</c:v>
                </c:pt>
                <c:pt idx="606">
                  <c:v>1.6884803771972656E-2</c:v>
                </c:pt>
                <c:pt idx="607">
                  <c:v>0.12665748596191406</c:v>
                </c:pt>
                <c:pt idx="608">
                  <c:v>9.9478721618652344E-2</c:v>
                </c:pt>
                <c:pt idx="609">
                  <c:v>0.11304473876953125</c:v>
                </c:pt>
                <c:pt idx="610">
                  <c:v>-0.25089836120605469</c:v>
                </c:pt>
                <c:pt idx="611">
                  <c:v>-2.7392387390136719E-2</c:v>
                </c:pt>
                <c:pt idx="612">
                  <c:v>-0.37667369842529297</c:v>
                </c:pt>
                <c:pt idx="613">
                  <c:v>-0.4208831787109375</c:v>
                </c:pt>
                <c:pt idx="614">
                  <c:v>-0.14999485015869141</c:v>
                </c:pt>
                <c:pt idx="615">
                  <c:v>-8.54339599609375E-2</c:v>
                </c:pt>
                <c:pt idx="616">
                  <c:v>6.5921783447265625E-2</c:v>
                </c:pt>
                <c:pt idx="617">
                  <c:v>1.2746810913085938E-2</c:v>
                </c:pt>
                <c:pt idx="618">
                  <c:v>0.28013324737548828</c:v>
                </c:pt>
                <c:pt idx="619">
                  <c:v>0.20882892608642578</c:v>
                </c:pt>
                <c:pt idx="620">
                  <c:v>0.20582771301269531</c:v>
                </c:pt>
                <c:pt idx="621">
                  <c:v>0.37647819519042969</c:v>
                </c:pt>
                <c:pt idx="622">
                  <c:v>0.16133785247802734</c:v>
                </c:pt>
                <c:pt idx="623">
                  <c:v>-0.31900691986083984</c:v>
                </c:pt>
                <c:pt idx="624">
                  <c:v>-6.9836616516113281E-2</c:v>
                </c:pt>
                <c:pt idx="625">
                  <c:v>-0.21344947814941406</c:v>
                </c:pt>
                <c:pt idx="626">
                  <c:v>-0.27642250061035156</c:v>
                </c:pt>
                <c:pt idx="627">
                  <c:v>-0.35085582733154297</c:v>
                </c:pt>
                <c:pt idx="628">
                  <c:v>-6.0728073120117188E-2</c:v>
                </c:pt>
                <c:pt idx="629">
                  <c:v>-7.3798179626464844E-2</c:v>
                </c:pt>
                <c:pt idx="630">
                  <c:v>-4.6863555908203125E-2</c:v>
                </c:pt>
                <c:pt idx="631">
                  <c:v>0.20974636077880859</c:v>
                </c:pt>
                <c:pt idx="632">
                  <c:v>0.28159332275390625</c:v>
                </c:pt>
                <c:pt idx="633">
                  <c:v>0.22658729553222656</c:v>
                </c:pt>
                <c:pt idx="634">
                  <c:v>0.24479866027832031</c:v>
                </c:pt>
                <c:pt idx="635">
                  <c:v>0.44824123382568359</c:v>
                </c:pt>
                <c:pt idx="636">
                  <c:v>-0.20397758483886719</c:v>
                </c:pt>
                <c:pt idx="637">
                  <c:v>-3.1015396118164063E-2</c:v>
                </c:pt>
                <c:pt idx="638">
                  <c:v>0.22459697723388672</c:v>
                </c:pt>
                <c:pt idx="639">
                  <c:v>4.2359352111816406E-2</c:v>
                </c:pt>
                <c:pt idx="640">
                  <c:v>0.26887798309326172</c:v>
                </c:pt>
                <c:pt idx="641">
                  <c:v>0.16011142730712891</c:v>
                </c:pt>
                <c:pt idx="642">
                  <c:v>4.1769981384277344E-2</c:v>
                </c:pt>
                <c:pt idx="643">
                  <c:v>-2.695225715637207</c:v>
                </c:pt>
                <c:pt idx="644">
                  <c:v>0.372650146484375</c:v>
                </c:pt>
                <c:pt idx="645">
                  <c:v>0.30126667022705078</c:v>
                </c:pt>
                <c:pt idx="646">
                  <c:v>0.39037704467773438</c:v>
                </c:pt>
                <c:pt idx="647">
                  <c:v>0.47445774078369141</c:v>
                </c:pt>
                <c:pt idx="648">
                  <c:v>0.65375518798828125</c:v>
                </c:pt>
                <c:pt idx="649">
                  <c:v>-0.11722087860107422</c:v>
                </c:pt>
                <c:pt idx="650">
                  <c:v>-0.21067237854003906</c:v>
                </c:pt>
                <c:pt idx="651">
                  <c:v>-0.36657905578613281</c:v>
                </c:pt>
                <c:pt idx="652">
                  <c:v>-0.15885639190673828</c:v>
                </c:pt>
                <c:pt idx="653">
                  <c:v>-0.14448642730712891</c:v>
                </c:pt>
                <c:pt idx="654">
                  <c:v>-7.5980186462402344E-2</c:v>
                </c:pt>
                <c:pt idx="655">
                  <c:v>-3.5611152648925781E-2</c:v>
                </c:pt>
                <c:pt idx="656">
                  <c:v>-0.23546886444091797</c:v>
                </c:pt>
                <c:pt idx="657">
                  <c:v>0.26218128204345703</c:v>
                </c:pt>
                <c:pt idx="658">
                  <c:v>0.15194988250732422</c:v>
                </c:pt>
                <c:pt idx="659">
                  <c:v>0.1212005615234375</c:v>
                </c:pt>
                <c:pt idx="660">
                  <c:v>0.34730339050292969</c:v>
                </c:pt>
                <c:pt idx="661">
                  <c:v>0.46224594116210938</c:v>
                </c:pt>
                <c:pt idx="662">
                  <c:v>-0.79732513427734375</c:v>
                </c:pt>
                <c:pt idx="663">
                  <c:v>-0.78099155426025391</c:v>
                </c:pt>
                <c:pt idx="664">
                  <c:v>3.79638671875E-2</c:v>
                </c:pt>
                <c:pt idx="665">
                  <c:v>-5.4203987121582031E-2</c:v>
                </c:pt>
                <c:pt idx="666">
                  <c:v>-9.6134185791015625E-2</c:v>
                </c:pt>
                <c:pt idx="667">
                  <c:v>0.17833900451660156</c:v>
                </c:pt>
                <c:pt idx="668">
                  <c:v>2.9395103454589844E-2</c:v>
                </c:pt>
                <c:pt idx="669">
                  <c:v>0.13906097412109375</c:v>
                </c:pt>
                <c:pt idx="670">
                  <c:v>0.26115798950195313</c:v>
                </c:pt>
                <c:pt idx="671">
                  <c:v>0.18946266174316406</c:v>
                </c:pt>
                <c:pt idx="672">
                  <c:v>0.39857006072998047</c:v>
                </c:pt>
                <c:pt idx="673">
                  <c:v>0.30253505706787109</c:v>
                </c:pt>
                <c:pt idx="674">
                  <c:v>0.19217109680175781</c:v>
                </c:pt>
                <c:pt idx="675">
                  <c:v>-3.3566455841064453</c:v>
                </c:pt>
                <c:pt idx="676">
                  <c:v>-4.0867209434509277</c:v>
                </c:pt>
                <c:pt idx="677">
                  <c:v>0.76555538177490234</c:v>
                </c:pt>
                <c:pt idx="678">
                  <c:v>0.87633228302001953</c:v>
                </c:pt>
                <c:pt idx="679">
                  <c:v>0.77408313751220703</c:v>
                </c:pt>
                <c:pt idx="680">
                  <c:v>0.91354084014892578</c:v>
                </c:pt>
                <c:pt idx="681">
                  <c:v>0.86029624938964844</c:v>
                </c:pt>
                <c:pt idx="682">
                  <c:v>0.43914699554443359</c:v>
                </c:pt>
                <c:pt idx="683">
                  <c:v>0.76692676544189453</c:v>
                </c:pt>
                <c:pt idx="684">
                  <c:v>0.3925933837890625</c:v>
                </c:pt>
                <c:pt idx="685">
                  <c:v>0.48095035552978516</c:v>
                </c:pt>
                <c:pt idx="686">
                  <c:v>0.53528499603271484</c:v>
                </c:pt>
                <c:pt idx="687">
                  <c:v>0.63865184783935547</c:v>
                </c:pt>
                <c:pt idx="688">
                  <c:v>-6.02874755859375E-2</c:v>
                </c:pt>
                <c:pt idx="689">
                  <c:v>0.23716640472412109</c:v>
                </c:pt>
                <c:pt idx="690">
                  <c:v>0.27527618408203125</c:v>
                </c:pt>
                <c:pt idx="691">
                  <c:v>0.16151237487792969</c:v>
                </c:pt>
                <c:pt idx="692">
                  <c:v>0.40361118316650391</c:v>
                </c:pt>
                <c:pt idx="693">
                  <c:v>0.34339523315429688</c:v>
                </c:pt>
                <c:pt idx="694">
                  <c:v>0.53559970855712891</c:v>
                </c:pt>
                <c:pt idx="695">
                  <c:v>0.59821891784667969</c:v>
                </c:pt>
                <c:pt idx="696">
                  <c:v>0.41455078125</c:v>
                </c:pt>
                <c:pt idx="697">
                  <c:v>0.13699531555175781</c:v>
                </c:pt>
                <c:pt idx="698">
                  <c:v>-3.2444157600402832</c:v>
                </c:pt>
                <c:pt idx="699">
                  <c:v>0.16068553924560547</c:v>
                </c:pt>
                <c:pt idx="700">
                  <c:v>3.7695884704589844E-2</c:v>
                </c:pt>
                <c:pt idx="701">
                  <c:v>-0.11940288543701172</c:v>
                </c:pt>
                <c:pt idx="702">
                  <c:v>0.18195438385009766</c:v>
                </c:pt>
                <c:pt idx="703">
                  <c:v>3.9322853088378906E-2</c:v>
                </c:pt>
                <c:pt idx="704">
                  <c:v>0.10897636413574219</c:v>
                </c:pt>
                <c:pt idx="705">
                  <c:v>6.5776824951171875E-2</c:v>
                </c:pt>
                <c:pt idx="706">
                  <c:v>-0.33107757568359375</c:v>
                </c:pt>
                <c:pt idx="707">
                  <c:v>-0.35107517242431641</c:v>
                </c:pt>
                <c:pt idx="708">
                  <c:v>8.1087112426757813E-2</c:v>
                </c:pt>
                <c:pt idx="709">
                  <c:v>0.10577392578125</c:v>
                </c:pt>
                <c:pt idx="710">
                  <c:v>7.114410400390625E-2</c:v>
                </c:pt>
                <c:pt idx="711">
                  <c:v>-9.6970558166503906E-2</c:v>
                </c:pt>
                <c:pt idx="712">
                  <c:v>2.8835296630859375E-2</c:v>
                </c:pt>
                <c:pt idx="713">
                  <c:v>0.21565914154052734</c:v>
                </c:pt>
                <c:pt idx="714">
                  <c:v>-2.0418667793273926</c:v>
                </c:pt>
                <c:pt idx="715">
                  <c:v>-2.1494340896606445</c:v>
                </c:pt>
                <c:pt idx="716">
                  <c:v>-1.1711816787719727</c:v>
                </c:pt>
                <c:pt idx="717">
                  <c:v>2.5536518096923828</c:v>
                </c:pt>
                <c:pt idx="718">
                  <c:v>-0.21294116973876953</c:v>
                </c:pt>
                <c:pt idx="719">
                  <c:v>-0.19426536560058594</c:v>
                </c:pt>
                <c:pt idx="720">
                  <c:v>6.5692901611328125E-2</c:v>
                </c:pt>
                <c:pt idx="721">
                  <c:v>0.29217338562011719</c:v>
                </c:pt>
                <c:pt idx="722">
                  <c:v>0.62024211883544922</c:v>
                </c:pt>
                <c:pt idx="723">
                  <c:v>1.7745151519775391</c:v>
                </c:pt>
                <c:pt idx="724">
                  <c:v>1.6022968292236328</c:v>
                </c:pt>
                <c:pt idx="725">
                  <c:v>-0.62118244171142578</c:v>
                </c:pt>
                <c:pt idx="726">
                  <c:v>-0.51770401000976563</c:v>
                </c:pt>
                <c:pt idx="727">
                  <c:v>0.50195789337158203</c:v>
                </c:pt>
                <c:pt idx="728">
                  <c:v>0.29491615295410156</c:v>
                </c:pt>
                <c:pt idx="729">
                  <c:v>0.81982231140136719</c:v>
                </c:pt>
                <c:pt idx="730">
                  <c:v>-4.2453222274780273</c:v>
                </c:pt>
                <c:pt idx="731">
                  <c:v>-2.6233587265014648</c:v>
                </c:pt>
                <c:pt idx="732">
                  <c:v>0.32725620269775391</c:v>
                </c:pt>
                <c:pt idx="733">
                  <c:v>0.85967540740966797</c:v>
                </c:pt>
                <c:pt idx="734">
                  <c:v>0.603485107421875</c:v>
                </c:pt>
                <c:pt idx="735">
                  <c:v>0.61490345001220703</c:v>
                </c:pt>
                <c:pt idx="736">
                  <c:v>0.65129756927490234</c:v>
                </c:pt>
                <c:pt idx="737">
                  <c:v>0.81334877014160156</c:v>
                </c:pt>
                <c:pt idx="738">
                  <c:v>0.60091114044189453</c:v>
                </c:pt>
                <c:pt idx="739">
                  <c:v>0.78110504150390625</c:v>
                </c:pt>
                <c:pt idx="740">
                  <c:v>-4.3630599975585938E-3</c:v>
                </c:pt>
                <c:pt idx="741">
                  <c:v>9.7891807556152344E-2</c:v>
                </c:pt>
                <c:pt idx="742">
                  <c:v>2.7559280395507813E-2</c:v>
                </c:pt>
                <c:pt idx="743">
                  <c:v>3.8960456848144531E-2</c:v>
                </c:pt>
                <c:pt idx="744">
                  <c:v>-0.1448822021484375</c:v>
                </c:pt>
                <c:pt idx="745">
                  <c:v>0.29663276672363281</c:v>
                </c:pt>
                <c:pt idx="746">
                  <c:v>0.10439205169677734</c:v>
                </c:pt>
                <c:pt idx="747">
                  <c:v>0.22205352783203125</c:v>
                </c:pt>
                <c:pt idx="748">
                  <c:v>0.17010593414306641</c:v>
                </c:pt>
                <c:pt idx="749">
                  <c:v>-0.35102367401123047</c:v>
                </c:pt>
                <c:pt idx="750">
                  <c:v>-7.6313018798828125E-2</c:v>
                </c:pt>
                <c:pt idx="751">
                  <c:v>-0.20872116088867188</c:v>
                </c:pt>
                <c:pt idx="752">
                  <c:v>-0.17229843139648438</c:v>
                </c:pt>
                <c:pt idx="753">
                  <c:v>-0.31178474426269531</c:v>
                </c:pt>
                <c:pt idx="754">
                  <c:v>-0.13806343078613281</c:v>
                </c:pt>
                <c:pt idx="755">
                  <c:v>-0.16155052185058594</c:v>
                </c:pt>
                <c:pt idx="756">
                  <c:v>7.8215599060058594E-2</c:v>
                </c:pt>
                <c:pt idx="757">
                  <c:v>5.0198554992675781E-2</c:v>
                </c:pt>
                <c:pt idx="758">
                  <c:v>6.9494247436523438E-3</c:v>
                </c:pt>
                <c:pt idx="759">
                  <c:v>2.4143218994140625E-2</c:v>
                </c:pt>
                <c:pt idx="760">
                  <c:v>0.12146759033203125</c:v>
                </c:pt>
                <c:pt idx="761">
                  <c:v>0.17025470733642578</c:v>
                </c:pt>
                <c:pt idx="762">
                  <c:v>9.4321250915527344E-2</c:v>
                </c:pt>
                <c:pt idx="763">
                  <c:v>3.6665916442871094E-2</c:v>
                </c:pt>
                <c:pt idx="764">
                  <c:v>0.15708446502685547</c:v>
                </c:pt>
                <c:pt idx="765">
                  <c:v>-0.12789630889892578</c:v>
                </c:pt>
                <c:pt idx="766">
                  <c:v>-0.54965877532958984</c:v>
                </c:pt>
                <c:pt idx="767">
                  <c:v>-0.12603950500488281</c:v>
                </c:pt>
                <c:pt idx="768">
                  <c:v>-0.41128730773925781</c:v>
                </c:pt>
                <c:pt idx="769">
                  <c:v>-0.30222988128662109</c:v>
                </c:pt>
                <c:pt idx="770">
                  <c:v>-1.238250732421875E-2</c:v>
                </c:pt>
                <c:pt idx="771">
                  <c:v>-0.20092582702636719</c:v>
                </c:pt>
                <c:pt idx="772">
                  <c:v>0.17880439758300781</c:v>
                </c:pt>
                <c:pt idx="773">
                  <c:v>0.25232887268066406</c:v>
                </c:pt>
                <c:pt idx="774">
                  <c:v>0.21126270294189453</c:v>
                </c:pt>
                <c:pt idx="775">
                  <c:v>0.18053913116455078</c:v>
                </c:pt>
                <c:pt idx="776">
                  <c:v>0.23907661437988281</c:v>
                </c:pt>
                <c:pt idx="777">
                  <c:v>0.20777225494384766</c:v>
                </c:pt>
                <c:pt idx="778">
                  <c:v>0.33273696899414063</c:v>
                </c:pt>
                <c:pt idx="779">
                  <c:v>-0.16556930541992188</c:v>
                </c:pt>
                <c:pt idx="780">
                  <c:v>-0.19051170349121094</c:v>
                </c:pt>
                <c:pt idx="781">
                  <c:v>2.8023719787597656E-2</c:v>
                </c:pt>
                <c:pt idx="782">
                  <c:v>-0.10593700408935547</c:v>
                </c:pt>
                <c:pt idx="783">
                  <c:v>-0.19656467437744141</c:v>
                </c:pt>
                <c:pt idx="784">
                  <c:v>8.7266921997070313E-2</c:v>
                </c:pt>
                <c:pt idx="785">
                  <c:v>0.12261772155761719</c:v>
                </c:pt>
                <c:pt idx="786">
                  <c:v>-2.028656005859375E-2</c:v>
                </c:pt>
                <c:pt idx="787">
                  <c:v>4.00543212890625E-2</c:v>
                </c:pt>
                <c:pt idx="788">
                  <c:v>9.4935417175292969E-2</c:v>
                </c:pt>
                <c:pt idx="789">
                  <c:v>2.1914482116699219E-2</c:v>
                </c:pt>
                <c:pt idx="790">
                  <c:v>0.13941860198974609</c:v>
                </c:pt>
                <c:pt idx="791">
                  <c:v>0.14463329315185547</c:v>
                </c:pt>
                <c:pt idx="792">
                  <c:v>-0.3260650634765625</c:v>
                </c:pt>
                <c:pt idx="793">
                  <c:v>-0.28744125366210938</c:v>
                </c:pt>
                <c:pt idx="794">
                  <c:v>-0.15108108520507813</c:v>
                </c:pt>
                <c:pt idx="795">
                  <c:v>-0.38085174560546875</c:v>
                </c:pt>
                <c:pt idx="796">
                  <c:v>-0.3095703125</c:v>
                </c:pt>
                <c:pt idx="797">
                  <c:v>-8.8415145874023438E-2</c:v>
                </c:pt>
                <c:pt idx="798">
                  <c:v>-3.2526016235351563E-2</c:v>
                </c:pt>
                <c:pt idx="799">
                  <c:v>0.13353443145751953</c:v>
                </c:pt>
                <c:pt idx="800">
                  <c:v>0.22563838958740234</c:v>
                </c:pt>
                <c:pt idx="801">
                  <c:v>0.2331085205078125</c:v>
                </c:pt>
                <c:pt idx="802">
                  <c:v>0.36223793029785156</c:v>
                </c:pt>
                <c:pt idx="803">
                  <c:v>0.27661895751953125</c:v>
                </c:pt>
                <c:pt idx="804">
                  <c:v>0.34480953216552734</c:v>
                </c:pt>
                <c:pt idx="805">
                  <c:v>7.1257591247558594E-2</c:v>
                </c:pt>
                <c:pt idx="806">
                  <c:v>-0.32406425476074219</c:v>
                </c:pt>
                <c:pt idx="807">
                  <c:v>-0.86626815795898438</c:v>
                </c:pt>
                <c:pt idx="808">
                  <c:v>-7.7795028686523438E-2</c:v>
                </c:pt>
                <c:pt idx="809">
                  <c:v>-5.9495925903320313E-2</c:v>
                </c:pt>
                <c:pt idx="810">
                  <c:v>-4.66156005859375E-2</c:v>
                </c:pt>
                <c:pt idx="811">
                  <c:v>0.26284122467041016</c:v>
                </c:pt>
                <c:pt idx="812">
                  <c:v>0.35362339019775391</c:v>
                </c:pt>
                <c:pt idx="813">
                  <c:v>1.4590263366699219E-2</c:v>
                </c:pt>
                <c:pt idx="814">
                  <c:v>6.8606376647949219E-2</c:v>
                </c:pt>
                <c:pt idx="815">
                  <c:v>0.13265323638916016</c:v>
                </c:pt>
                <c:pt idx="816">
                  <c:v>0.153778076171875</c:v>
                </c:pt>
                <c:pt idx="817">
                  <c:v>0.31688785552978516</c:v>
                </c:pt>
                <c:pt idx="818">
                  <c:v>-8.7040901184082031E-2</c:v>
                </c:pt>
                <c:pt idx="819">
                  <c:v>-2.1105766296386719E-2</c:v>
                </c:pt>
                <c:pt idx="820">
                  <c:v>2.9729843139648438E-2</c:v>
                </c:pt>
                <c:pt idx="821">
                  <c:v>-7.427978515625E-2</c:v>
                </c:pt>
                <c:pt idx="822">
                  <c:v>0.11184024810791016</c:v>
                </c:pt>
                <c:pt idx="823">
                  <c:v>0.14195537567138672</c:v>
                </c:pt>
                <c:pt idx="824">
                  <c:v>7.9913139343261719E-2</c:v>
                </c:pt>
                <c:pt idx="825">
                  <c:v>-7.7840805053710938E-2</c:v>
                </c:pt>
                <c:pt idx="826">
                  <c:v>0.30722904205322266</c:v>
                </c:pt>
                <c:pt idx="827">
                  <c:v>-9.1653823852539063E-2</c:v>
                </c:pt>
                <c:pt idx="828">
                  <c:v>-0.18609142303466797</c:v>
                </c:pt>
                <c:pt idx="829">
                  <c:v>-3.4450531005859375E-2</c:v>
                </c:pt>
                <c:pt idx="830">
                  <c:v>-9.8209381103515625E-2</c:v>
                </c:pt>
                <c:pt idx="831">
                  <c:v>-0.30602359771728516</c:v>
                </c:pt>
                <c:pt idx="832">
                  <c:v>-0.10456466674804687</c:v>
                </c:pt>
                <c:pt idx="833">
                  <c:v>-3.7840843200683594E-2</c:v>
                </c:pt>
                <c:pt idx="834">
                  <c:v>-0.2152557373046875</c:v>
                </c:pt>
                <c:pt idx="835">
                  <c:v>6.2664985656738281E-2</c:v>
                </c:pt>
                <c:pt idx="836">
                  <c:v>2.854156494140625E-2</c:v>
                </c:pt>
                <c:pt idx="837">
                  <c:v>0.11760139465332031</c:v>
                </c:pt>
                <c:pt idx="838">
                  <c:v>7.3238372802734375E-2</c:v>
                </c:pt>
                <c:pt idx="839">
                  <c:v>8.8002204895019531E-2</c:v>
                </c:pt>
                <c:pt idx="840">
                  <c:v>0.13288211822509766</c:v>
                </c:pt>
                <c:pt idx="841">
                  <c:v>8.1870079040527344E-2</c:v>
                </c:pt>
                <c:pt idx="842">
                  <c:v>0.1512451171875</c:v>
                </c:pt>
                <c:pt idx="843">
                  <c:v>-7.2365760803222656E-2</c:v>
                </c:pt>
                <c:pt idx="844">
                  <c:v>0.11383533477783203</c:v>
                </c:pt>
                <c:pt idx="845">
                  <c:v>5.0557136535644531E-2</c:v>
                </c:pt>
                <c:pt idx="846">
                  <c:v>-1.8047332763671875E-2</c:v>
                </c:pt>
                <c:pt idx="847">
                  <c:v>6.7134857177734375E-2</c:v>
                </c:pt>
                <c:pt idx="848">
                  <c:v>-3.266143798828125E-2</c:v>
                </c:pt>
                <c:pt idx="849">
                  <c:v>-1.2362480163574219E-2</c:v>
                </c:pt>
                <c:pt idx="850">
                  <c:v>0.10496044158935547</c:v>
                </c:pt>
                <c:pt idx="851">
                  <c:v>-0.54300975799560547</c:v>
                </c:pt>
                <c:pt idx="852">
                  <c:v>0.30630111694335938</c:v>
                </c:pt>
                <c:pt idx="853">
                  <c:v>-3.5535812377929688E-2</c:v>
                </c:pt>
                <c:pt idx="854">
                  <c:v>-0.22324943542480469</c:v>
                </c:pt>
                <c:pt idx="855">
                  <c:v>2.1940231323242188E-2</c:v>
                </c:pt>
                <c:pt idx="856">
                  <c:v>0.20014286041259766</c:v>
                </c:pt>
                <c:pt idx="857">
                  <c:v>-0.57421588897705078</c:v>
                </c:pt>
                <c:pt idx="858">
                  <c:v>-0.44818496704101563</c:v>
                </c:pt>
                <c:pt idx="859">
                  <c:v>-0.10582447052001953</c:v>
                </c:pt>
                <c:pt idx="860">
                  <c:v>-0.24732112884521484</c:v>
                </c:pt>
                <c:pt idx="861">
                  <c:v>-0.13396263122558594</c:v>
                </c:pt>
                <c:pt idx="862">
                  <c:v>1.7884254455566406E-2</c:v>
                </c:pt>
                <c:pt idx="863">
                  <c:v>0.17371463775634766</c:v>
                </c:pt>
                <c:pt idx="864">
                  <c:v>-0.17257595062255859</c:v>
                </c:pt>
                <c:pt idx="865">
                  <c:v>0.35498332977294922</c:v>
                </c:pt>
                <c:pt idx="866">
                  <c:v>0.24290847778320313</c:v>
                </c:pt>
                <c:pt idx="867">
                  <c:v>0.28925514221191406</c:v>
                </c:pt>
                <c:pt idx="868">
                  <c:v>0.33397769927978516</c:v>
                </c:pt>
                <c:pt idx="869">
                  <c:v>0.26936054229736328</c:v>
                </c:pt>
                <c:pt idx="870">
                  <c:v>-4.8938751220703125E-2</c:v>
                </c:pt>
                <c:pt idx="871">
                  <c:v>-0.25663185119628906</c:v>
                </c:pt>
                <c:pt idx="872">
                  <c:v>-0.11662578582763672</c:v>
                </c:pt>
                <c:pt idx="873">
                  <c:v>-0.22549343109130859</c:v>
                </c:pt>
                <c:pt idx="874">
                  <c:v>-0.12155628204345703</c:v>
                </c:pt>
                <c:pt idx="875">
                  <c:v>-9.6826553344726563E-3</c:v>
                </c:pt>
                <c:pt idx="876">
                  <c:v>1.2089729309082031E-2</c:v>
                </c:pt>
                <c:pt idx="877">
                  <c:v>-9.876251220703125E-3</c:v>
                </c:pt>
                <c:pt idx="878">
                  <c:v>8.7968826293945313E-2</c:v>
                </c:pt>
                <c:pt idx="879">
                  <c:v>6.5546989440917969E-2</c:v>
                </c:pt>
                <c:pt idx="880">
                  <c:v>-2.5458335876464844E-2</c:v>
                </c:pt>
                <c:pt idx="881">
                  <c:v>0.30630970001220703</c:v>
                </c:pt>
                <c:pt idx="882">
                  <c:v>0.34235191345214844</c:v>
                </c:pt>
                <c:pt idx="883">
                  <c:v>-0.29318809509277344</c:v>
                </c:pt>
                <c:pt idx="884">
                  <c:v>-0.22249221801757813</c:v>
                </c:pt>
                <c:pt idx="885">
                  <c:v>-0.18737030029296875</c:v>
                </c:pt>
                <c:pt idx="886">
                  <c:v>-0.29388523101806641</c:v>
                </c:pt>
                <c:pt idx="887">
                  <c:v>-0.15159797668457031</c:v>
                </c:pt>
                <c:pt idx="888">
                  <c:v>-0.11763572692871094</c:v>
                </c:pt>
                <c:pt idx="889">
                  <c:v>0.10148048400878906</c:v>
                </c:pt>
                <c:pt idx="890">
                  <c:v>-2.8207778930664063E-2</c:v>
                </c:pt>
                <c:pt idx="891">
                  <c:v>0.11965847015380859</c:v>
                </c:pt>
                <c:pt idx="892">
                  <c:v>0.24606609344482422</c:v>
                </c:pt>
                <c:pt idx="893">
                  <c:v>0.28400421142578125</c:v>
                </c:pt>
                <c:pt idx="894">
                  <c:v>0.26569843292236328</c:v>
                </c:pt>
                <c:pt idx="895">
                  <c:v>0.27747344970703125</c:v>
                </c:pt>
                <c:pt idx="896">
                  <c:v>0.88737773895263672</c:v>
                </c:pt>
                <c:pt idx="897">
                  <c:v>0.11895179748535156</c:v>
                </c:pt>
                <c:pt idx="898">
                  <c:v>-1.456171989440918</c:v>
                </c:pt>
                <c:pt idx="899">
                  <c:v>-1.4342813491821289</c:v>
                </c:pt>
                <c:pt idx="900">
                  <c:v>0.10435199737548828</c:v>
                </c:pt>
                <c:pt idx="901">
                  <c:v>0.54546070098876953</c:v>
                </c:pt>
                <c:pt idx="902">
                  <c:v>0.15380859375</c:v>
                </c:pt>
                <c:pt idx="903">
                  <c:v>0.14725112915039063</c:v>
                </c:pt>
                <c:pt idx="904">
                  <c:v>0.30955123901367188</c:v>
                </c:pt>
                <c:pt idx="905">
                  <c:v>0.67467975616455078</c:v>
                </c:pt>
                <c:pt idx="906">
                  <c:v>0.61534214019775391</c:v>
                </c:pt>
                <c:pt idx="907">
                  <c:v>-0.70205211639404297</c:v>
                </c:pt>
                <c:pt idx="908">
                  <c:v>3.5725593566894531E-2</c:v>
                </c:pt>
                <c:pt idx="909">
                  <c:v>-2.9659271240234375E-2</c:v>
                </c:pt>
                <c:pt idx="910">
                  <c:v>-9.3470573425292969E-2</c:v>
                </c:pt>
                <c:pt idx="911">
                  <c:v>-4.7115325927734375E-2</c:v>
                </c:pt>
                <c:pt idx="912">
                  <c:v>-7.1023941040039063E-2</c:v>
                </c:pt>
                <c:pt idx="913">
                  <c:v>-4.2201995849609375E-2</c:v>
                </c:pt>
                <c:pt idx="914">
                  <c:v>-0.43491363525390625</c:v>
                </c:pt>
                <c:pt idx="915">
                  <c:v>-3.1035423278808594E-2</c:v>
                </c:pt>
                <c:pt idx="916">
                  <c:v>9.12628173828125E-2</c:v>
                </c:pt>
                <c:pt idx="917">
                  <c:v>1.3336181640625E-2</c:v>
                </c:pt>
                <c:pt idx="918">
                  <c:v>0.12009620666503906</c:v>
                </c:pt>
                <c:pt idx="919">
                  <c:v>9.1654777526855469E-2</c:v>
                </c:pt>
                <c:pt idx="920">
                  <c:v>0.24468421936035156</c:v>
                </c:pt>
                <c:pt idx="921">
                  <c:v>0.18838119506835938</c:v>
                </c:pt>
                <c:pt idx="922">
                  <c:v>-0.75681781768798828</c:v>
                </c:pt>
                <c:pt idx="923">
                  <c:v>-2.7308363914489746</c:v>
                </c:pt>
                <c:pt idx="924">
                  <c:v>0.95790004730224609</c:v>
                </c:pt>
                <c:pt idx="925">
                  <c:v>-0.93227386474609375</c:v>
                </c:pt>
                <c:pt idx="926">
                  <c:v>0.84729862213134766</c:v>
                </c:pt>
                <c:pt idx="927">
                  <c:v>-1.0589256286621094</c:v>
                </c:pt>
                <c:pt idx="928">
                  <c:v>-0.45954227447509766</c:v>
                </c:pt>
                <c:pt idx="929">
                  <c:v>-0.3004608154296875</c:v>
                </c:pt>
                <c:pt idx="930">
                  <c:v>1.1087226867675781</c:v>
                </c:pt>
                <c:pt idx="931">
                  <c:v>7.0776939392089844E-2</c:v>
                </c:pt>
                <c:pt idx="932">
                  <c:v>1.3181324005126953</c:v>
                </c:pt>
                <c:pt idx="933">
                  <c:v>1.3326053619384766</c:v>
                </c:pt>
                <c:pt idx="934">
                  <c:v>0.60341644287109375</c:v>
                </c:pt>
                <c:pt idx="935">
                  <c:v>0.20136451721191406</c:v>
                </c:pt>
                <c:pt idx="936">
                  <c:v>0.19346237182617188</c:v>
                </c:pt>
                <c:pt idx="937">
                  <c:v>0.30195331573486328</c:v>
                </c:pt>
                <c:pt idx="938">
                  <c:v>9.8508834838867188E-2</c:v>
                </c:pt>
                <c:pt idx="939">
                  <c:v>0.39462757110595703</c:v>
                </c:pt>
                <c:pt idx="940">
                  <c:v>0.10570716857910156</c:v>
                </c:pt>
                <c:pt idx="941">
                  <c:v>0.27845096588134766</c:v>
                </c:pt>
                <c:pt idx="942">
                  <c:v>-0.113067626953125</c:v>
                </c:pt>
                <c:pt idx="943">
                  <c:v>0.32084178924560547</c:v>
                </c:pt>
                <c:pt idx="944">
                  <c:v>-0.26954364776611328</c:v>
                </c:pt>
                <c:pt idx="945">
                  <c:v>-0.34012508392333984</c:v>
                </c:pt>
                <c:pt idx="946">
                  <c:v>-0.50797748565673828</c:v>
                </c:pt>
                <c:pt idx="947">
                  <c:v>-0.6641998291015625</c:v>
                </c:pt>
                <c:pt idx="948">
                  <c:v>-2.3680133819580078</c:v>
                </c:pt>
                <c:pt idx="949">
                  <c:v>-0.48941516876220703</c:v>
                </c:pt>
                <c:pt idx="950">
                  <c:v>-0.39018535614013672</c:v>
                </c:pt>
                <c:pt idx="951">
                  <c:v>0.36452198028564453</c:v>
                </c:pt>
                <c:pt idx="952">
                  <c:v>0.25942039489746094</c:v>
                </c:pt>
                <c:pt idx="953">
                  <c:v>7.0839881896972656E-2</c:v>
                </c:pt>
                <c:pt idx="954">
                  <c:v>0.25001811981201172</c:v>
                </c:pt>
                <c:pt idx="955">
                  <c:v>6.8278312683105469E-2</c:v>
                </c:pt>
                <c:pt idx="956">
                  <c:v>0.27370929718017578</c:v>
                </c:pt>
                <c:pt idx="957">
                  <c:v>0.39318943023681641</c:v>
                </c:pt>
                <c:pt idx="958">
                  <c:v>0.42111110687255859</c:v>
                </c:pt>
                <c:pt idx="959">
                  <c:v>0.56442451477050781</c:v>
                </c:pt>
                <c:pt idx="960">
                  <c:v>0.58210182189941406</c:v>
                </c:pt>
                <c:pt idx="961">
                  <c:v>-0.94574069976806641</c:v>
                </c:pt>
                <c:pt idx="962">
                  <c:v>1.99432373046875E-2</c:v>
                </c:pt>
                <c:pt idx="963">
                  <c:v>7.3266983032226563E-2</c:v>
                </c:pt>
                <c:pt idx="964">
                  <c:v>5.1021575927734375E-4</c:v>
                </c:pt>
                <c:pt idx="965">
                  <c:v>-0.23867225646972656</c:v>
                </c:pt>
                <c:pt idx="966">
                  <c:v>1.2460708618164063E-2</c:v>
                </c:pt>
                <c:pt idx="967">
                  <c:v>0.17097091674804688</c:v>
                </c:pt>
                <c:pt idx="968">
                  <c:v>-0.28342056274414063</c:v>
                </c:pt>
                <c:pt idx="969">
                  <c:v>-0.18898582458496094</c:v>
                </c:pt>
                <c:pt idx="970">
                  <c:v>0.19982433319091797</c:v>
                </c:pt>
                <c:pt idx="971">
                  <c:v>0.28936862945556641</c:v>
                </c:pt>
                <c:pt idx="972">
                  <c:v>0.36999702453613281</c:v>
                </c:pt>
                <c:pt idx="973">
                  <c:v>0.52047252655029297</c:v>
                </c:pt>
                <c:pt idx="974">
                  <c:v>-2.3563423156738281</c:v>
                </c:pt>
                <c:pt idx="975">
                  <c:v>-0.27048110961914063</c:v>
                </c:pt>
                <c:pt idx="976">
                  <c:v>0.59860610961914063</c:v>
                </c:pt>
                <c:pt idx="977">
                  <c:v>0.64694595336914063</c:v>
                </c:pt>
                <c:pt idx="978">
                  <c:v>0.12713909149169922</c:v>
                </c:pt>
                <c:pt idx="979">
                  <c:v>0.15123176574707031</c:v>
                </c:pt>
                <c:pt idx="980">
                  <c:v>-0.44648551940917969</c:v>
                </c:pt>
                <c:pt idx="981">
                  <c:v>0.15655136108398438</c:v>
                </c:pt>
                <c:pt idx="982">
                  <c:v>0.12243556976318359</c:v>
                </c:pt>
                <c:pt idx="983">
                  <c:v>0.52305030822753906</c:v>
                </c:pt>
                <c:pt idx="984">
                  <c:v>0.24254512786865234</c:v>
                </c:pt>
                <c:pt idx="985">
                  <c:v>0.14164352416992188</c:v>
                </c:pt>
                <c:pt idx="986">
                  <c:v>0.36316585540771484</c:v>
                </c:pt>
                <c:pt idx="987">
                  <c:v>-0.35087013244628906</c:v>
                </c:pt>
                <c:pt idx="988">
                  <c:v>-0.42225360870361328</c:v>
                </c:pt>
                <c:pt idx="989">
                  <c:v>-0.25745201110839844</c:v>
                </c:pt>
                <c:pt idx="990">
                  <c:v>-0.11146450042724609</c:v>
                </c:pt>
                <c:pt idx="991">
                  <c:v>-0.21764945983886719</c:v>
                </c:pt>
                <c:pt idx="992">
                  <c:v>8.8755607604980469E-2</c:v>
                </c:pt>
                <c:pt idx="993">
                  <c:v>-0.11988258361816406</c:v>
                </c:pt>
                <c:pt idx="994">
                  <c:v>0.11773204803466797</c:v>
                </c:pt>
                <c:pt idx="995">
                  <c:v>0.17178249359130859</c:v>
                </c:pt>
                <c:pt idx="996">
                  <c:v>0.11622428894042969</c:v>
                </c:pt>
                <c:pt idx="997">
                  <c:v>0.45635032653808594</c:v>
                </c:pt>
                <c:pt idx="998">
                  <c:v>0.36583709716796875</c:v>
                </c:pt>
                <c:pt idx="999">
                  <c:v>0.16289043426513672</c:v>
                </c:pt>
                <c:pt idx="1000">
                  <c:v>-0.51912307739257813</c:v>
                </c:pt>
                <c:pt idx="1001">
                  <c:v>-0.25390529632568359</c:v>
                </c:pt>
                <c:pt idx="1002">
                  <c:v>-0.27587795257568359</c:v>
                </c:pt>
                <c:pt idx="1003">
                  <c:v>-0.61359214782714844</c:v>
                </c:pt>
                <c:pt idx="1004">
                  <c:v>-0.49161148071289063</c:v>
                </c:pt>
                <c:pt idx="1005">
                  <c:v>-0.20469474792480469</c:v>
                </c:pt>
                <c:pt idx="1006">
                  <c:v>7.0427894592285156E-2</c:v>
                </c:pt>
                <c:pt idx="1007">
                  <c:v>0.24949264526367188</c:v>
                </c:pt>
                <c:pt idx="1008">
                  <c:v>0.29333972930908203</c:v>
                </c:pt>
                <c:pt idx="1009">
                  <c:v>0.42693138122558594</c:v>
                </c:pt>
                <c:pt idx="1010">
                  <c:v>0.56419277191162109</c:v>
                </c:pt>
                <c:pt idx="1011">
                  <c:v>0.25551509857177734</c:v>
                </c:pt>
                <c:pt idx="1012">
                  <c:v>0.49890232086181641</c:v>
                </c:pt>
                <c:pt idx="1013">
                  <c:v>-1.8848114013671875</c:v>
                </c:pt>
                <c:pt idx="1014">
                  <c:v>3.1564712524414063E-2</c:v>
                </c:pt>
                <c:pt idx="1015">
                  <c:v>0.10547828674316406</c:v>
                </c:pt>
                <c:pt idx="1016">
                  <c:v>2.7699470520019531E-2</c:v>
                </c:pt>
                <c:pt idx="1017">
                  <c:v>0.56050300598144531</c:v>
                </c:pt>
                <c:pt idx="1018">
                  <c:v>0.54943180084228516</c:v>
                </c:pt>
                <c:pt idx="1019">
                  <c:v>0.32517910003662109</c:v>
                </c:pt>
                <c:pt idx="1020">
                  <c:v>0.14265632629394531</c:v>
                </c:pt>
                <c:pt idx="1021">
                  <c:v>0.19915771484375</c:v>
                </c:pt>
                <c:pt idx="1022">
                  <c:v>0.21144199371337891</c:v>
                </c:pt>
                <c:pt idx="1023">
                  <c:v>0.25606727600097656</c:v>
                </c:pt>
                <c:pt idx="1024">
                  <c:v>5.2639007568359375E-2</c:v>
                </c:pt>
                <c:pt idx="1025">
                  <c:v>-0.57701206207275391</c:v>
                </c:pt>
                <c:pt idx="1026">
                  <c:v>-1.0661754608154297</c:v>
                </c:pt>
                <c:pt idx="1027">
                  <c:v>0.41277027130126953</c:v>
                </c:pt>
                <c:pt idx="1028">
                  <c:v>-0.88994789123535156</c:v>
                </c:pt>
                <c:pt idx="1029">
                  <c:v>0.49410247802734375</c:v>
                </c:pt>
                <c:pt idx="1030">
                  <c:v>0.29829978942871094</c:v>
                </c:pt>
                <c:pt idx="1031">
                  <c:v>6.3066482543945313E-2</c:v>
                </c:pt>
                <c:pt idx="1032">
                  <c:v>0.18143463134765625</c:v>
                </c:pt>
                <c:pt idx="1033">
                  <c:v>-0.37333869934082031</c:v>
                </c:pt>
                <c:pt idx="1034">
                  <c:v>0.16077232360839844</c:v>
                </c:pt>
                <c:pt idx="1035">
                  <c:v>6.3505172729492188E-3</c:v>
                </c:pt>
                <c:pt idx="1036">
                  <c:v>0.2259979248046875</c:v>
                </c:pt>
                <c:pt idx="1037">
                  <c:v>0.14906787872314453</c:v>
                </c:pt>
                <c:pt idx="1038">
                  <c:v>0.33759403228759766</c:v>
                </c:pt>
                <c:pt idx="1039">
                  <c:v>-0.5517578125</c:v>
                </c:pt>
                <c:pt idx="1040">
                  <c:v>-0.61749649047851563</c:v>
                </c:pt>
                <c:pt idx="1041">
                  <c:v>-0.36179447174072266</c:v>
                </c:pt>
                <c:pt idx="1042">
                  <c:v>4.6991348266601563E-2</c:v>
                </c:pt>
                <c:pt idx="1043">
                  <c:v>-0.22472953796386719</c:v>
                </c:pt>
                <c:pt idx="1044">
                  <c:v>-0.38236904144287109</c:v>
                </c:pt>
                <c:pt idx="1045">
                  <c:v>2.5986671447753906E-2</c:v>
                </c:pt>
                <c:pt idx="1046">
                  <c:v>0.11418342590332031</c:v>
                </c:pt>
                <c:pt idx="1047">
                  <c:v>0.22150421142578125</c:v>
                </c:pt>
                <c:pt idx="1048">
                  <c:v>0.36731243133544922</c:v>
                </c:pt>
                <c:pt idx="1049">
                  <c:v>0.56037330627441406</c:v>
                </c:pt>
                <c:pt idx="1050">
                  <c:v>0.37439250946044922</c:v>
                </c:pt>
                <c:pt idx="1051">
                  <c:v>0.42740917205810547</c:v>
                </c:pt>
                <c:pt idx="1052">
                  <c:v>0.13594818115234375</c:v>
                </c:pt>
                <c:pt idx="1053">
                  <c:v>9.0028762817382813E-2</c:v>
                </c:pt>
                <c:pt idx="1054">
                  <c:v>-0.29401111602783203</c:v>
                </c:pt>
                <c:pt idx="1055">
                  <c:v>0.18657398223876953</c:v>
                </c:pt>
                <c:pt idx="1056">
                  <c:v>0.23637008666992188</c:v>
                </c:pt>
                <c:pt idx="1057">
                  <c:v>-9.1924667358398438E-3</c:v>
                </c:pt>
                <c:pt idx="1058">
                  <c:v>0.20147037506103516</c:v>
                </c:pt>
                <c:pt idx="1059">
                  <c:v>-0.54960060119628906</c:v>
                </c:pt>
                <c:pt idx="1060">
                  <c:v>-0.65430068969726563</c:v>
                </c:pt>
                <c:pt idx="1061">
                  <c:v>-0.14302921295166016</c:v>
                </c:pt>
                <c:pt idx="1062">
                  <c:v>0.36743736267089844</c:v>
                </c:pt>
                <c:pt idx="1063">
                  <c:v>0.21959400177001953</c:v>
                </c:pt>
                <c:pt idx="1064">
                  <c:v>0.21271038055419922</c:v>
                </c:pt>
                <c:pt idx="1065">
                  <c:v>-0.20384025573730469</c:v>
                </c:pt>
                <c:pt idx="1066">
                  <c:v>0.11562633514404297</c:v>
                </c:pt>
                <c:pt idx="1067">
                  <c:v>0.64776325225830078</c:v>
                </c:pt>
                <c:pt idx="1068">
                  <c:v>0.62191200256347656</c:v>
                </c:pt>
                <c:pt idx="1069">
                  <c:v>0.77683639526367188</c:v>
                </c:pt>
                <c:pt idx="1070">
                  <c:v>1.0051546096801758</c:v>
                </c:pt>
                <c:pt idx="1071">
                  <c:v>1.0478954315185547</c:v>
                </c:pt>
                <c:pt idx="1072">
                  <c:v>0.91258049011230469</c:v>
                </c:pt>
                <c:pt idx="1073">
                  <c:v>0.59642314910888672</c:v>
                </c:pt>
                <c:pt idx="1074">
                  <c:v>0.39926910400390625</c:v>
                </c:pt>
                <c:pt idx="1075">
                  <c:v>-0.48271274566650391</c:v>
                </c:pt>
                <c:pt idx="1076">
                  <c:v>-2.9992485046386719</c:v>
                </c:pt>
                <c:pt idx="1077">
                  <c:v>-2.4376606941223145</c:v>
                </c:pt>
                <c:pt idx="1078">
                  <c:v>-0.71720790863037109</c:v>
                </c:pt>
                <c:pt idx="1079">
                  <c:v>-0.88553810119628906</c:v>
                </c:pt>
                <c:pt idx="1080">
                  <c:v>-0.4530792236328125</c:v>
                </c:pt>
                <c:pt idx="1081">
                  <c:v>-6.7652702331542969E-2</c:v>
                </c:pt>
                <c:pt idx="1082">
                  <c:v>4.9448013305664063E-2</c:v>
                </c:pt>
                <c:pt idx="1083">
                  <c:v>0.16758441925048828</c:v>
                </c:pt>
                <c:pt idx="1084">
                  <c:v>0.20563316345214844</c:v>
                </c:pt>
                <c:pt idx="1085">
                  <c:v>0.19085025787353516</c:v>
                </c:pt>
                <c:pt idx="1086">
                  <c:v>0.31528854370117188</c:v>
                </c:pt>
                <c:pt idx="1087">
                  <c:v>0.40035915374755859</c:v>
                </c:pt>
                <c:pt idx="1088">
                  <c:v>0.28433036804199219</c:v>
                </c:pt>
                <c:pt idx="1089">
                  <c:v>0.21519565582275391</c:v>
                </c:pt>
                <c:pt idx="1090">
                  <c:v>0.29479408264160156</c:v>
                </c:pt>
                <c:pt idx="1091">
                  <c:v>-0.81678867340087891</c:v>
                </c:pt>
                <c:pt idx="1092">
                  <c:v>-0.74964714050292969</c:v>
                </c:pt>
                <c:pt idx="1093">
                  <c:v>-0.21871185302734375</c:v>
                </c:pt>
                <c:pt idx="1094">
                  <c:v>-0.11827945709228516</c:v>
                </c:pt>
                <c:pt idx="1095">
                  <c:v>3.8858413696289063E-2</c:v>
                </c:pt>
                <c:pt idx="1096">
                  <c:v>0.10688591003417969</c:v>
                </c:pt>
                <c:pt idx="1097">
                  <c:v>0.14969539642333984</c:v>
                </c:pt>
                <c:pt idx="1098">
                  <c:v>0.11333274841308594</c:v>
                </c:pt>
                <c:pt idx="1099">
                  <c:v>0.32479763031005859</c:v>
                </c:pt>
                <c:pt idx="1100">
                  <c:v>0.33934497833251953</c:v>
                </c:pt>
                <c:pt idx="1101">
                  <c:v>0.37862110137939453</c:v>
                </c:pt>
                <c:pt idx="1102">
                  <c:v>0.31524848937988281</c:v>
                </c:pt>
                <c:pt idx="1103">
                  <c:v>0.13663959503173828</c:v>
                </c:pt>
                <c:pt idx="1104">
                  <c:v>-0.45905399322509766</c:v>
                </c:pt>
                <c:pt idx="1105">
                  <c:v>-0.40881252288818359</c:v>
                </c:pt>
                <c:pt idx="1106">
                  <c:v>-0.23253059387207031</c:v>
                </c:pt>
                <c:pt idx="1107">
                  <c:v>-0.10835647583007813</c:v>
                </c:pt>
                <c:pt idx="1108">
                  <c:v>-0.1353302001953125</c:v>
                </c:pt>
                <c:pt idx="1109">
                  <c:v>-0.11014175415039063</c:v>
                </c:pt>
                <c:pt idx="1110">
                  <c:v>7.3087692260742188E-2</c:v>
                </c:pt>
                <c:pt idx="1111">
                  <c:v>1.706695556640625E-2</c:v>
                </c:pt>
                <c:pt idx="1112">
                  <c:v>0.19059085845947266</c:v>
                </c:pt>
                <c:pt idx="1113">
                  <c:v>0.27023029327392578</c:v>
                </c:pt>
                <c:pt idx="1114">
                  <c:v>0.17773723602294922</c:v>
                </c:pt>
                <c:pt idx="1115">
                  <c:v>0.35929203033447266</c:v>
                </c:pt>
                <c:pt idx="1116">
                  <c:v>0.36621570587158203</c:v>
                </c:pt>
                <c:pt idx="1117">
                  <c:v>-0.25728416442871094</c:v>
                </c:pt>
                <c:pt idx="1118">
                  <c:v>2.1915435791015625E-2</c:v>
                </c:pt>
                <c:pt idx="1119">
                  <c:v>-0.23249626159667969</c:v>
                </c:pt>
                <c:pt idx="1120">
                  <c:v>-0.38132286071777344</c:v>
                </c:pt>
                <c:pt idx="1121">
                  <c:v>-0.14111137390136719</c:v>
                </c:pt>
                <c:pt idx="1122">
                  <c:v>-3.3992767333984375E-2</c:v>
                </c:pt>
                <c:pt idx="1123">
                  <c:v>-0.12062740325927734</c:v>
                </c:pt>
                <c:pt idx="1124">
                  <c:v>0.29323196411132813</c:v>
                </c:pt>
                <c:pt idx="1125">
                  <c:v>0.20037460327148438</c:v>
                </c:pt>
                <c:pt idx="1126">
                  <c:v>0.27806377410888672</c:v>
                </c:pt>
                <c:pt idx="1127">
                  <c:v>0.18262767791748047</c:v>
                </c:pt>
                <c:pt idx="1128">
                  <c:v>0.23678684234619141</c:v>
                </c:pt>
                <c:pt idx="1129">
                  <c:v>-4.6163558959960938E-2</c:v>
                </c:pt>
                <c:pt idx="1130">
                  <c:v>-9.8193168640136719E-2</c:v>
                </c:pt>
                <c:pt idx="1131">
                  <c:v>-0.29069137573242188</c:v>
                </c:pt>
                <c:pt idx="1132">
                  <c:v>-0.32824611663818359</c:v>
                </c:pt>
                <c:pt idx="1133">
                  <c:v>-0.15225124359130859</c:v>
                </c:pt>
                <c:pt idx="1134">
                  <c:v>6.6576004028320313E-2</c:v>
                </c:pt>
                <c:pt idx="1135">
                  <c:v>7.9227447509765625E-2</c:v>
                </c:pt>
                <c:pt idx="1136">
                  <c:v>8.1501007080078125E-3</c:v>
                </c:pt>
                <c:pt idx="1137">
                  <c:v>-8.9651107788085938E-2</c:v>
                </c:pt>
                <c:pt idx="1138">
                  <c:v>0.27281475067138672</c:v>
                </c:pt>
                <c:pt idx="1139">
                  <c:v>9.0334892272949219E-2</c:v>
                </c:pt>
                <c:pt idx="1140">
                  <c:v>1.1138916015625E-3</c:v>
                </c:pt>
                <c:pt idx="1141">
                  <c:v>0.25072860717773438</c:v>
                </c:pt>
                <c:pt idx="1142">
                  <c:v>0.19008636474609375</c:v>
                </c:pt>
                <c:pt idx="1143">
                  <c:v>-0.36285018920898438</c:v>
                </c:pt>
                <c:pt idx="1144">
                  <c:v>-0.77740287780761719</c:v>
                </c:pt>
                <c:pt idx="1145">
                  <c:v>-0.76854896545410156</c:v>
                </c:pt>
                <c:pt idx="1146">
                  <c:v>-0.26011466979980469</c:v>
                </c:pt>
                <c:pt idx="1147">
                  <c:v>-0.54987525939941406</c:v>
                </c:pt>
                <c:pt idx="1148">
                  <c:v>0.26954555511474609</c:v>
                </c:pt>
                <c:pt idx="1149">
                  <c:v>0.21288394927978516</c:v>
                </c:pt>
                <c:pt idx="1150">
                  <c:v>0.49202632904052734</c:v>
                </c:pt>
                <c:pt idx="1151">
                  <c:v>0.30458641052246094</c:v>
                </c:pt>
                <c:pt idx="1152">
                  <c:v>0.38195896148681641</c:v>
                </c:pt>
                <c:pt idx="1153">
                  <c:v>0.24983310699462891</c:v>
                </c:pt>
                <c:pt idx="1154">
                  <c:v>0.38117790222167969</c:v>
                </c:pt>
                <c:pt idx="1155">
                  <c:v>0.42677497863769531</c:v>
                </c:pt>
                <c:pt idx="1156">
                  <c:v>0.14971065521240234</c:v>
                </c:pt>
                <c:pt idx="1157">
                  <c:v>6.9732666015625E-2</c:v>
                </c:pt>
                <c:pt idx="1158">
                  <c:v>-8.0029487609863281E-2</c:v>
                </c:pt>
                <c:pt idx="1159">
                  <c:v>-0.46111488342285156</c:v>
                </c:pt>
                <c:pt idx="1160">
                  <c:v>-3.2118797302246094E-2</c:v>
                </c:pt>
                <c:pt idx="1161">
                  <c:v>0.28856563568115234</c:v>
                </c:pt>
                <c:pt idx="1162">
                  <c:v>0.22969722747802734</c:v>
                </c:pt>
                <c:pt idx="1163">
                  <c:v>-0.25301551818847656</c:v>
                </c:pt>
                <c:pt idx="1164">
                  <c:v>-6.84661865234375E-2</c:v>
                </c:pt>
                <c:pt idx="1165">
                  <c:v>-0.15372276306152344</c:v>
                </c:pt>
                <c:pt idx="1166">
                  <c:v>0.2401275634765625</c:v>
                </c:pt>
                <c:pt idx="1167">
                  <c:v>0.19804096221923828</c:v>
                </c:pt>
                <c:pt idx="1168">
                  <c:v>-0.12740516662597656</c:v>
                </c:pt>
                <c:pt idx="1169">
                  <c:v>7.4846267700195313E-2</c:v>
                </c:pt>
                <c:pt idx="1170">
                  <c:v>-4.0863990783691406E-2</c:v>
                </c:pt>
                <c:pt idx="1171">
                  <c:v>6.0242652893066406E-2</c:v>
                </c:pt>
                <c:pt idx="1172">
                  <c:v>8.1948280334472656E-2</c:v>
                </c:pt>
                <c:pt idx="1173">
                  <c:v>8.9327812194824219E-2</c:v>
                </c:pt>
                <c:pt idx="1174">
                  <c:v>-4.4768333435058594E-2</c:v>
                </c:pt>
                <c:pt idx="1175">
                  <c:v>0.10337257385253906</c:v>
                </c:pt>
                <c:pt idx="1176">
                  <c:v>0.40347385406494141</c:v>
                </c:pt>
                <c:pt idx="1177">
                  <c:v>0.51436328887939453</c:v>
                </c:pt>
                <c:pt idx="1178">
                  <c:v>-0.33826255798339844</c:v>
                </c:pt>
                <c:pt idx="1179">
                  <c:v>-0.10004043579101562</c:v>
                </c:pt>
                <c:pt idx="1180">
                  <c:v>-0.47904396057128906</c:v>
                </c:pt>
                <c:pt idx="1181">
                  <c:v>-0.32459163665771484</c:v>
                </c:pt>
                <c:pt idx="1182">
                  <c:v>-0.15246868133544922</c:v>
                </c:pt>
                <c:pt idx="1183">
                  <c:v>-0.11096286773681641</c:v>
                </c:pt>
                <c:pt idx="1184">
                  <c:v>-0.18096160888671875</c:v>
                </c:pt>
                <c:pt idx="1185">
                  <c:v>-0.22921085357666016</c:v>
                </c:pt>
                <c:pt idx="1186">
                  <c:v>-6.4825057983398438E-2</c:v>
                </c:pt>
                <c:pt idx="1187">
                  <c:v>1.3743400573730469E-2</c:v>
                </c:pt>
                <c:pt idx="1188">
                  <c:v>2.0842552185058594E-2</c:v>
                </c:pt>
                <c:pt idx="1189">
                  <c:v>2.911376953125E-2</c:v>
                </c:pt>
                <c:pt idx="1190">
                  <c:v>0.10988330841064453</c:v>
                </c:pt>
                <c:pt idx="1191">
                  <c:v>0.12080669403076172</c:v>
                </c:pt>
                <c:pt idx="1192">
                  <c:v>9.4830513000488281E-2</c:v>
                </c:pt>
                <c:pt idx="1193">
                  <c:v>0.22773265838623047</c:v>
                </c:pt>
                <c:pt idx="1194">
                  <c:v>0.12147998809814453</c:v>
                </c:pt>
                <c:pt idx="1195">
                  <c:v>-0.76905059814453125</c:v>
                </c:pt>
                <c:pt idx="1196">
                  <c:v>-0.22285938262939453</c:v>
                </c:pt>
                <c:pt idx="1197">
                  <c:v>-0.43355941772460938</c:v>
                </c:pt>
                <c:pt idx="1198">
                  <c:v>-0.3467559814453125</c:v>
                </c:pt>
                <c:pt idx="1199">
                  <c:v>-0.25413990020751953</c:v>
                </c:pt>
                <c:pt idx="1200">
                  <c:v>0.24397087097167969</c:v>
                </c:pt>
                <c:pt idx="1201">
                  <c:v>0.20044803619384766</c:v>
                </c:pt>
                <c:pt idx="1202">
                  <c:v>0.1296844482421875</c:v>
                </c:pt>
                <c:pt idx="1203">
                  <c:v>0.48357295989990234</c:v>
                </c:pt>
                <c:pt idx="1204">
                  <c:v>0.12586879730224609</c:v>
                </c:pt>
                <c:pt idx="1205">
                  <c:v>0.38761520385742188</c:v>
                </c:pt>
                <c:pt idx="1206">
                  <c:v>0.27312850952148438</c:v>
                </c:pt>
                <c:pt idx="1207">
                  <c:v>0.18207359313964844</c:v>
                </c:pt>
                <c:pt idx="1208">
                  <c:v>-5.7995796203613281E-2</c:v>
                </c:pt>
                <c:pt idx="1209">
                  <c:v>-0.37887668609619141</c:v>
                </c:pt>
                <c:pt idx="1210">
                  <c:v>-0.22170448303222656</c:v>
                </c:pt>
                <c:pt idx="1211">
                  <c:v>-0.72492790222167969</c:v>
                </c:pt>
                <c:pt idx="1212">
                  <c:v>0.10497856140136719</c:v>
                </c:pt>
                <c:pt idx="1213">
                  <c:v>-0.6312255859375</c:v>
                </c:pt>
                <c:pt idx="1214">
                  <c:v>-0.24250984191894531</c:v>
                </c:pt>
                <c:pt idx="1215">
                  <c:v>0.41426181793212891</c:v>
                </c:pt>
                <c:pt idx="1216">
                  <c:v>0.37626361846923828</c:v>
                </c:pt>
                <c:pt idx="1217">
                  <c:v>0.32944869995117188</c:v>
                </c:pt>
                <c:pt idx="1218">
                  <c:v>0.29667854309082031</c:v>
                </c:pt>
                <c:pt idx="1219">
                  <c:v>0.49798583984375</c:v>
                </c:pt>
                <c:pt idx="1220">
                  <c:v>0.23762226104736328</c:v>
                </c:pt>
                <c:pt idx="1221">
                  <c:v>-0.43247222900390625</c:v>
                </c:pt>
                <c:pt idx="1222">
                  <c:v>-0.1046905517578125</c:v>
                </c:pt>
                <c:pt idx="1223">
                  <c:v>-7.6160430908203125E-3</c:v>
                </c:pt>
                <c:pt idx="1224">
                  <c:v>-0.77055835723876953</c:v>
                </c:pt>
                <c:pt idx="1225">
                  <c:v>-0.195037841796875</c:v>
                </c:pt>
                <c:pt idx="1226">
                  <c:v>0.15372657775878906</c:v>
                </c:pt>
                <c:pt idx="1227">
                  <c:v>0.41171646118164063</c:v>
                </c:pt>
                <c:pt idx="1228">
                  <c:v>0.34976768493652344</c:v>
                </c:pt>
                <c:pt idx="1229">
                  <c:v>0.34890651702880859</c:v>
                </c:pt>
                <c:pt idx="1230">
                  <c:v>0.32552719116210938</c:v>
                </c:pt>
                <c:pt idx="1231">
                  <c:v>0.19174385070800781</c:v>
                </c:pt>
                <c:pt idx="1232">
                  <c:v>9.1870307922363281E-2</c:v>
                </c:pt>
                <c:pt idx="1233">
                  <c:v>-0.36288928985595703</c:v>
                </c:pt>
                <c:pt idx="1234">
                  <c:v>-0.20986366271972656</c:v>
                </c:pt>
                <c:pt idx="1235">
                  <c:v>-0.37060451507568359</c:v>
                </c:pt>
                <c:pt idx="1236">
                  <c:v>-0.24940204620361328</c:v>
                </c:pt>
                <c:pt idx="1237">
                  <c:v>-0.11408805847167969</c:v>
                </c:pt>
                <c:pt idx="1238">
                  <c:v>-0.14647006988525391</c:v>
                </c:pt>
                <c:pt idx="1239">
                  <c:v>-0.11277484893798828</c:v>
                </c:pt>
                <c:pt idx="1240">
                  <c:v>-2.8716087341308594E-2</c:v>
                </c:pt>
                <c:pt idx="1241">
                  <c:v>0.13409614562988281</c:v>
                </c:pt>
                <c:pt idx="1242">
                  <c:v>0.16552162170410156</c:v>
                </c:pt>
                <c:pt idx="1243">
                  <c:v>0.26177406311035156</c:v>
                </c:pt>
                <c:pt idx="1244">
                  <c:v>0.25096511840820313</c:v>
                </c:pt>
                <c:pt idx="1245">
                  <c:v>0.18932914733886719</c:v>
                </c:pt>
                <c:pt idx="1246">
                  <c:v>0.23022747039794922</c:v>
                </c:pt>
                <c:pt idx="1247">
                  <c:v>-0.18491458892822266</c:v>
                </c:pt>
                <c:pt idx="1248">
                  <c:v>-0.10134220123291016</c:v>
                </c:pt>
                <c:pt idx="1249">
                  <c:v>-0.33650875091552734</c:v>
                </c:pt>
                <c:pt idx="1250">
                  <c:v>-0.15454578399658203</c:v>
                </c:pt>
                <c:pt idx="1251">
                  <c:v>-6.5387725830078125E-2</c:v>
                </c:pt>
                <c:pt idx="1252">
                  <c:v>5.2511215209960938E-2</c:v>
                </c:pt>
                <c:pt idx="1253">
                  <c:v>0.11220264434814453</c:v>
                </c:pt>
                <c:pt idx="1254">
                  <c:v>-8.8160514831542969E-2</c:v>
                </c:pt>
                <c:pt idx="1255">
                  <c:v>-0.12424945831298828</c:v>
                </c:pt>
                <c:pt idx="1256">
                  <c:v>0.15408039093017578</c:v>
                </c:pt>
                <c:pt idx="1257">
                  <c:v>0.32811164855957031</c:v>
                </c:pt>
                <c:pt idx="1258">
                  <c:v>0.18610954284667969</c:v>
                </c:pt>
                <c:pt idx="1259">
                  <c:v>0.22208881378173828</c:v>
                </c:pt>
                <c:pt idx="1260">
                  <c:v>6.6994667053222656E-2</c:v>
                </c:pt>
                <c:pt idx="1261">
                  <c:v>-0.26477813720703125</c:v>
                </c:pt>
                <c:pt idx="1262">
                  <c:v>-0.31698513031005859</c:v>
                </c:pt>
                <c:pt idx="1263">
                  <c:v>-2.0330429077148438E-2</c:v>
                </c:pt>
                <c:pt idx="1264">
                  <c:v>6.1483383178710938E-2</c:v>
                </c:pt>
                <c:pt idx="1265">
                  <c:v>0.1912078857421875</c:v>
                </c:pt>
                <c:pt idx="1266">
                  <c:v>-6.866455078125E-4</c:v>
                </c:pt>
                <c:pt idx="1267">
                  <c:v>2.6920318603515625E-2</c:v>
                </c:pt>
                <c:pt idx="1268">
                  <c:v>6.0681343078613281E-2</c:v>
                </c:pt>
                <c:pt idx="1269">
                  <c:v>3.0412673950195313E-2</c:v>
                </c:pt>
                <c:pt idx="1270">
                  <c:v>7.5679779052734375E-2</c:v>
                </c:pt>
                <c:pt idx="1271">
                  <c:v>1.0134696960449219E-2</c:v>
                </c:pt>
                <c:pt idx="1272">
                  <c:v>7.9266548156738281E-2</c:v>
                </c:pt>
                <c:pt idx="1273">
                  <c:v>-0.74755477905273438</c:v>
                </c:pt>
                <c:pt idx="1274">
                  <c:v>-1.5171308517456055</c:v>
                </c:pt>
                <c:pt idx="1275">
                  <c:v>-8.493804931640625E-2</c:v>
                </c:pt>
                <c:pt idx="1276">
                  <c:v>-0.84021759033203125</c:v>
                </c:pt>
                <c:pt idx="1277">
                  <c:v>-1.125335693359375E-4</c:v>
                </c:pt>
                <c:pt idx="1278">
                  <c:v>0.22850608825683594</c:v>
                </c:pt>
                <c:pt idx="1279">
                  <c:v>4.5989990234375E-2</c:v>
                </c:pt>
                <c:pt idx="1280">
                  <c:v>0.56559658050537109</c:v>
                </c:pt>
                <c:pt idx="1281">
                  <c:v>-0.14113521575927734</c:v>
                </c:pt>
                <c:pt idx="1282">
                  <c:v>0.824249267578125</c:v>
                </c:pt>
                <c:pt idx="1283">
                  <c:v>0.84630107879638672</c:v>
                </c:pt>
                <c:pt idx="1284">
                  <c:v>-0.10760879516601563</c:v>
                </c:pt>
                <c:pt idx="1285">
                  <c:v>0.92805004119873047</c:v>
                </c:pt>
                <c:pt idx="1286">
                  <c:v>-0.69259738922119141</c:v>
                </c:pt>
                <c:pt idx="1287">
                  <c:v>-0.35645008087158203</c:v>
                </c:pt>
                <c:pt idx="1288">
                  <c:v>-0.13857841491699219</c:v>
                </c:pt>
                <c:pt idx="1289">
                  <c:v>-0.16392135620117188</c:v>
                </c:pt>
                <c:pt idx="1290">
                  <c:v>-0.16102218627929688</c:v>
                </c:pt>
                <c:pt idx="1291">
                  <c:v>-0.23520183563232422</c:v>
                </c:pt>
                <c:pt idx="1292">
                  <c:v>0.16470432281494141</c:v>
                </c:pt>
                <c:pt idx="1293">
                  <c:v>0.10138130187988281</c:v>
                </c:pt>
                <c:pt idx="1294">
                  <c:v>0.29910182952880859</c:v>
                </c:pt>
                <c:pt idx="1295">
                  <c:v>0.32189559936523438</c:v>
                </c:pt>
                <c:pt idx="1296">
                  <c:v>0.27731609344482422</c:v>
                </c:pt>
                <c:pt idx="1297">
                  <c:v>0.30542564392089844</c:v>
                </c:pt>
                <c:pt idx="1298">
                  <c:v>0.27794742584228516</c:v>
                </c:pt>
                <c:pt idx="1299">
                  <c:v>-0.51864242553710938</c:v>
                </c:pt>
                <c:pt idx="1300">
                  <c:v>-0.285430908203125</c:v>
                </c:pt>
                <c:pt idx="1301">
                  <c:v>-0.25014209747314453</c:v>
                </c:pt>
                <c:pt idx="1302">
                  <c:v>-6.1395645141601563E-2</c:v>
                </c:pt>
                <c:pt idx="1303">
                  <c:v>-0.26390743255615234</c:v>
                </c:pt>
                <c:pt idx="1304">
                  <c:v>-6.4505577087402344E-2</c:v>
                </c:pt>
                <c:pt idx="1305">
                  <c:v>-7.3419570922851563E-2</c:v>
                </c:pt>
                <c:pt idx="1306">
                  <c:v>0.10469245910644531</c:v>
                </c:pt>
                <c:pt idx="1307">
                  <c:v>0.24331283569335938</c:v>
                </c:pt>
                <c:pt idx="1308">
                  <c:v>0.25070285797119141</c:v>
                </c:pt>
                <c:pt idx="1309">
                  <c:v>0.43633079528808594</c:v>
                </c:pt>
                <c:pt idx="1310">
                  <c:v>0.26440525054931641</c:v>
                </c:pt>
                <c:pt idx="1311">
                  <c:v>0.21799945831298828</c:v>
                </c:pt>
                <c:pt idx="1312">
                  <c:v>-0.43210887908935547</c:v>
                </c:pt>
                <c:pt idx="1313">
                  <c:v>-0.43328857421875</c:v>
                </c:pt>
                <c:pt idx="1314">
                  <c:v>-0.40871143341064453</c:v>
                </c:pt>
                <c:pt idx="1315">
                  <c:v>-0.33140182495117188</c:v>
                </c:pt>
                <c:pt idx="1316">
                  <c:v>4.9023628234863281E-2</c:v>
                </c:pt>
                <c:pt idx="1317">
                  <c:v>0.11181068420410156</c:v>
                </c:pt>
                <c:pt idx="1318">
                  <c:v>-9.1076850891113281E-2</c:v>
                </c:pt>
                <c:pt idx="1319">
                  <c:v>0.19802665710449219</c:v>
                </c:pt>
                <c:pt idx="1320">
                  <c:v>0.29551315307617188</c:v>
                </c:pt>
                <c:pt idx="1321">
                  <c:v>-1.430511474609375E-4</c:v>
                </c:pt>
                <c:pt idx="1322">
                  <c:v>0.24129295349121094</c:v>
                </c:pt>
                <c:pt idx="1323">
                  <c:v>0.44073295593261719</c:v>
                </c:pt>
                <c:pt idx="1324">
                  <c:v>0.36033344268798828</c:v>
                </c:pt>
                <c:pt idx="1325">
                  <c:v>-1.1331672668457031</c:v>
                </c:pt>
                <c:pt idx="1326">
                  <c:v>-1.5883398056030273</c:v>
                </c:pt>
                <c:pt idx="1327">
                  <c:v>-0.31637382507324219</c:v>
                </c:pt>
                <c:pt idx="1328">
                  <c:v>-0.79221248626708984</c:v>
                </c:pt>
                <c:pt idx="1329">
                  <c:v>-0.26526165008544922</c:v>
                </c:pt>
                <c:pt idx="1330">
                  <c:v>0.19630527496337891</c:v>
                </c:pt>
                <c:pt idx="1331">
                  <c:v>0.12774181365966797</c:v>
                </c:pt>
                <c:pt idx="1332">
                  <c:v>3.9694786071777344E-2</c:v>
                </c:pt>
                <c:pt idx="1333">
                  <c:v>0.74884319305419922</c:v>
                </c:pt>
                <c:pt idx="1334">
                  <c:v>0.44951152801513672</c:v>
                </c:pt>
                <c:pt idx="1335">
                  <c:v>0.77049064636230469</c:v>
                </c:pt>
                <c:pt idx="1336">
                  <c:v>0.89489269256591797</c:v>
                </c:pt>
                <c:pt idx="1337">
                  <c:v>0.86787319183349609</c:v>
                </c:pt>
                <c:pt idx="1338">
                  <c:v>-0.98437118530273438</c:v>
                </c:pt>
                <c:pt idx="1339">
                  <c:v>-0.5037078857421875</c:v>
                </c:pt>
                <c:pt idx="1340">
                  <c:v>-0.66301250457763672</c:v>
                </c:pt>
                <c:pt idx="1341">
                  <c:v>-4.1695594787597656E-2</c:v>
                </c:pt>
                <c:pt idx="1342">
                  <c:v>0.55931282043457031</c:v>
                </c:pt>
                <c:pt idx="1343">
                  <c:v>0.22846508026123047</c:v>
                </c:pt>
                <c:pt idx="1344">
                  <c:v>0.36934185028076172</c:v>
                </c:pt>
                <c:pt idx="1345">
                  <c:v>0.38331794738769531</c:v>
                </c:pt>
                <c:pt idx="1346">
                  <c:v>0.63271045684814453</c:v>
                </c:pt>
                <c:pt idx="1347">
                  <c:v>-0.30336189270019531</c:v>
                </c:pt>
                <c:pt idx="1348">
                  <c:v>-8.104705810546875E-2</c:v>
                </c:pt>
                <c:pt idx="1349">
                  <c:v>-9.2746734619140625E-2</c:v>
                </c:pt>
                <c:pt idx="1350">
                  <c:v>0.49679279327392578</c:v>
                </c:pt>
                <c:pt idx="1351">
                  <c:v>-1.767326831817627</c:v>
                </c:pt>
                <c:pt idx="1352">
                  <c:v>-1.3972926139831543</c:v>
                </c:pt>
                <c:pt idx="1353">
                  <c:v>-0.98664045333862305</c:v>
                </c:pt>
                <c:pt idx="1354">
                  <c:v>-0.33284378051757813</c:v>
                </c:pt>
                <c:pt idx="1355">
                  <c:v>-0.64238643646240234</c:v>
                </c:pt>
                <c:pt idx="1356">
                  <c:v>-0.64534282684326172</c:v>
                </c:pt>
                <c:pt idx="1357">
                  <c:v>-0.12810516357421875</c:v>
                </c:pt>
                <c:pt idx="1358">
                  <c:v>-1.2717247009277344E-2</c:v>
                </c:pt>
                <c:pt idx="1359">
                  <c:v>0.14816188812255859</c:v>
                </c:pt>
                <c:pt idx="1360">
                  <c:v>1.4143123626708984</c:v>
                </c:pt>
                <c:pt idx="1361">
                  <c:v>0.72282505035400391</c:v>
                </c:pt>
                <c:pt idx="1362">
                  <c:v>1.8767871856689453</c:v>
                </c:pt>
                <c:pt idx="1363">
                  <c:v>1.7505731582641602</c:v>
                </c:pt>
                <c:pt idx="1364">
                  <c:v>-0.10163974761962891</c:v>
                </c:pt>
                <c:pt idx="1365">
                  <c:v>-0.232940673828125</c:v>
                </c:pt>
                <c:pt idx="1366">
                  <c:v>-0.34287166595458984</c:v>
                </c:pt>
                <c:pt idx="1367">
                  <c:v>-8.6156845092773438E-2</c:v>
                </c:pt>
                <c:pt idx="1368">
                  <c:v>-0.13690948486328125</c:v>
                </c:pt>
                <c:pt idx="1369">
                  <c:v>6.8179130554199219E-2</c:v>
                </c:pt>
                <c:pt idx="1370">
                  <c:v>-0.12422084808349609</c:v>
                </c:pt>
                <c:pt idx="1371">
                  <c:v>0.15787982940673828</c:v>
                </c:pt>
                <c:pt idx="1372">
                  <c:v>0.18758773803710938</c:v>
                </c:pt>
                <c:pt idx="1373">
                  <c:v>-1.3012886047363281E-2</c:v>
                </c:pt>
                <c:pt idx="1374">
                  <c:v>0.12455272674560547</c:v>
                </c:pt>
                <c:pt idx="1375">
                  <c:v>0.10181713104248047</c:v>
                </c:pt>
                <c:pt idx="1376">
                  <c:v>0.39773368835449219</c:v>
                </c:pt>
                <c:pt idx="1377">
                  <c:v>-0.18333339691162109</c:v>
                </c:pt>
                <c:pt idx="1378">
                  <c:v>-0.68827247619628906</c:v>
                </c:pt>
                <c:pt idx="1379">
                  <c:v>-3.6256790161132813E-2</c:v>
                </c:pt>
                <c:pt idx="1380">
                  <c:v>0.90786457061767578</c:v>
                </c:pt>
                <c:pt idx="1381">
                  <c:v>-0.5592498779296875</c:v>
                </c:pt>
                <c:pt idx="1382">
                  <c:v>-0.40292263031005859</c:v>
                </c:pt>
                <c:pt idx="1383">
                  <c:v>-0.33948326110839844</c:v>
                </c:pt>
                <c:pt idx="1384">
                  <c:v>-0.30613803863525391</c:v>
                </c:pt>
                <c:pt idx="1385">
                  <c:v>-9.3994140625E-2</c:v>
                </c:pt>
                <c:pt idx="1386">
                  <c:v>3.1722068786621094E-2</c:v>
                </c:pt>
                <c:pt idx="1387">
                  <c:v>4.3764114379882813E-2</c:v>
                </c:pt>
                <c:pt idx="1388">
                  <c:v>0.1712646484375</c:v>
                </c:pt>
                <c:pt idx="1389">
                  <c:v>0.19844627380371094</c:v>
                </c:pt>
                <c:pt idx="1390">
                  <c:v>0.22077369689941406</c:v>
                </c:pt>
                <c:pt idx="1391">
                  <c:v>0.37021064758300781</c:v>
                </c:pt>
                <c:pt idx="1392">
                  <c:v>0.31244182586669922</c:v>
                </c:pt>
                <c:pt idx="1393">
                  <c:v>0.35317039489746094</c:v>
                </c:pt>
                <c:pt idx="1394">
                  <c:v>-0.43939304351806641</c:v>
                </c:pt>
                <c:pt idx="1395">
                  <c:v>-0.42400932312011719</c:v>
                </c:pt>
                <c:pt idx="1396">
                  <c:v>-0.21079158782958984</c:v>
                </c:pt>
                <c:pt idx="1397">
                  <c:v>-0.1277923583984375</c:v>
                </c:pt>
                <c:pt idx="1398">
                  <c:v>-9.2287063598632813E-2</c:v>
                </c:pt>
                <c:pt idx="1399">
                  <c:v>5.0142288208007813E-2</c:v>
                </c:pt>
                <c:pt idx="1400">
                  <c:v>0.10373306274414062</c:v>
                </c:pt>
                <c:pt idx="1401">
                  <c:v>9.2177391052246094E-2</c:v>
                </c:pt>
                <c:pt idx="1402">
                  <c:v>0.20808506011962891</c:v>
                </c:pt>
                <c:pt idx="1403">
                  <c:v>0.25217247009277344</c:v>
                </c:pt>
                <c:pt idx="1404">
                  <c:v>-6.850433349609375E-2</c:v>
                </c:pt>
                <c:pt idx="1405">
                  <c:v>0.31255340576171875</c:v>
                </c:pt>
                <c:pt idx="1406">
                  <c:v>0.34390926361083984</c:v>
                </c:pt>
                <c:pt idx="1407">
                  <c:v>-0.38000679016113281</c:v>
                </c:pt>
                <c:pt idx="1408">
                  <c:v>-0.12845230102539063</c:v>
                </c:pt>
                <c:pt idx="1409">
                  <c:v>1.8280029296875E-2</c:v>
                </c:pt>
                <c:pt idx="1410">
                  <c:v>4.5229911804199219E-2</c:v>
                </c:pt>
                <c:pt idx="1411">
                  <c:v>-1.0227203369140625E-2</c:v>
                </c:pt>
                <c:pt idx="1412">
                  <c:v>-4.6099662780761719E-2</c:v>
                </c:pt>
                <c:pt idx="1413">
                  <c:v>-4.4384002685546875E-3</c:v>
                </c:pt>
                <c:pt idx="1414">
                  <c:v>-7.5755119323730469E-2</c:v>
                </c:pt>
                <c:pt idx="1415">
                  <c:v>2.9885292053222656E-2</c:v>
                </c:pt>
                <c:pt idx="1416">
                  <c:v>8.5993766784667969E-2</c:v>
                </c:pt>
                <c:pt idx="1417">
                  <c:v>0.11634445190429688</c:v>
                </c:pt>
                <c:pt idx="1418">
                  <c:v>9.0575218200683594E-2</c:v>
                </c:pt>
                <c:pt idx="1419">
                  <c:v>0.25866889953613281</c:v>
                </c:pt>
                <c:pt idx="1420">
                  <c:v>-0.35863208770751953</c:v>
                </c:pt>
                <c:pt idx="1421">
                  <c:v>-0.19455432891845703</c:v>
                </c:pt>
                <c:pt idx="1422">
                  <c:v>-0.26281261444091797</c:v>
                </c:pt>
                <c:pt idx="1423">
                  <c:v>-7.55462646484375E-2</c:v>
                </c:pt>
                <c:pt idx="1424">
                  <c:v>-8.1590652465820313E-2</c:v>
                </c:pt>
                <c:pt idx="1425">
                  <c:v>3.2971382141113281E-2</c:v>
                </c:pt>
                <c:pt idx="1426">
                  <c:v>3.8881301879882813E-3</c:v>
                </c:pt>
                <c:pt idx="1427">
                  <c:v>4.3529510498046875E-2</c:v>
                </c:pt>
                <c:pt idx="1428">
                  <c:v>-2.7625083923339844E-2</c:v>
                </c:pt>
                <c:pt idx="1429">
                  <c:v>0.17458438873291016</c:v>
                </c:pt>
                <c:pt idx="1430">
                  <c:v>0.24035072326660156</c:v>
                </c:pt>
                <c:pt idx="1431">
                  <c:v>0.17038631439208984</c:v>
                </c:pt>
                <c:pt idx="1432">
                  <c:v>0.33505344390869141</c:v>
                </c:pt>
                <c:pt idx="1433">
                  <c:v>-0.32489585876464844</c:v>
                </c:pt>
                <c:pt idx="1434">
                  <c:v>-0.21120643615722656</c:v>
                </c:pt>
                <c:pt idx="1435">
                  <c:v>-0.30731868743896484</c:v>
                </c:pt>
                <c:pt idx="1436">
                  <c:v>-7.4222564697265625E-2</c:v>
                </c:pt>
                <c:pt idx="1437">
                  <c:v>-0.11634254455566406</c:v>
                </c:pt>
                <c:pt idx="1438">
                  <c:v>6.6013336181640625E-3</c:v>
                </c:pt>
                <c:pt idx="1439">
                  <c:v>5.1494598388671875E-2</c:v>
                </c:pt>
                <c:pt idx="1440">
                  <c:v>9.6836090087890625E-3</c:v>
                </c:pt>
                <c:pt idx="1441">
                  <c:v>6.5636634826660156E-2</c:v>
                </c:pt>
                <c:pt idx="1442">
                  <c:v>9.6120834350585938E-2</c:v>
                </c:pt>
                <c:pt idx="1443">
                  <c:v>0.40167903900146484</c:v>
                </c:pt>
                <c:pt idx="1444">
                  <c:v>0.13651466369628906</c:v>
                </c:pt>
                <c:pt idx="1445">
                  <c:v>0.26626014709472656</c:v>
                </c:pt>
                <c:pt idx="1446">
                  <c:v>-0.41915416717529297</c:v>
                </c:pt>
                <c:pt idx="1447">
                  <c:v>-0.27024364471435547</c:v>
                </c:pt>
                <c:pt idx="1448">
                  <c:v>-0.13321971893310547</c:v>
                </c:pt>
                <c:pt idx="1449">
                  <c:v>-0.15300178527832031</c:v>
                </c:pt>
                <c:pt idx="1450">
                  <c:v>-4.1905403137207031E-2</c:v>
                </c:pt>
                <c:pt idx="1451">
                  <c:v>-7.9398155212402344E-2</c:v>
                </c:pt>
                <c:pt idx="1452">
                  <c:v>-4.7108650207519531E-2</c:v>
                </c:pt>
                <c:pt idx="1453">
                  <c:v>0.10146713256835937</c:v>
                </c:pt>
                <c:pt idx="1454">
                  <c:v>0.12418270111083984</c:v>
                </c:pt>
                <c:pt idx="1455">
                  <c:v>0.16074562072753906</c:v>
                </c:pt>
                <c:pt idx="1456">
                  <c:v>0.18902111053466797</c:v>
                </c:pt>
                <c:pt idx="1457">
                  <c:v>0.26455116271972656</c:v>
                </c:pt>
                <c:pt idx="1458">
                  <c:v>0.30405902862548828</c:v>
                </c:pt>
                <c:pt idx="1459">
                  <c:v>-0.43361377716064453</c:v>
                </c:pt>
                <c:pt idx="1460">
                  <c:v>-0.33850288391113281</c:v>
                </c:pt>
                <c:pt idx="1461">
                  <c:v>-0.24829864501953125</c:v>
                </c:pt>
                <c:pt idx="1462">
                  <c:v>-0.11987209320068359</c:v>
                </c:pt>
                <c:pt idx="1463">
                  <c:v>-1.5958786010742188E-2</c:v>
                </c:pt>
                <c:pt idx="1464">
                  <c:v>7.7015876770019531E-2</c:v>
                </c:pt>
                <c:pt idx="1465">
                  <c:v>8.1343650817871094E-2</c:v>
                </c:pt>
                <c:pt idx="1466">
                  <c:v>0.10192108154296875</c:v>
                </c:pt>
                <c:pt idx="1467">
                  <c:v>9.9802970886230469E-2</c:v>
                </c:pt>
                <c:pt idx="1468">
                  <c:v>9.1016769409179688E-2</c:v>
                </c:pt>
                <c:pt idx="1469">
                  <c:v>0.17658329010009766</c:v>
                </c:pt>
                <c:pt idx="1470">
                  <c:v>0.2855224609375</c:v>
                </c:pt>
                <c:pt idx="1471">
                  <c:v>0.24303627014160156</c:v>
                </c:pt>
                <c:pt idx="1472">
                  <c:v>-0.33386325836181641</c:v>
                </c:pt>
                <c:pt idx="1473">
                  <c:v>-0.32038688659667969</c:v>
                </c:pt>
                <c:pt idx="1474">
                  <c:v>-0.19544601440429688</c:v>
                </c:pt>
                <c:pt idx="1475">
                  <c:v>-0.10952281951904297</c:v>
                </c:pt>
                <c:pt idx="1476">
                  <c:v>-9.4158172607421875E-2</c:v>
                </c:pt>
                <c:pt idx="1477">
                  <c:v>6.3676834106445313E-3</c:v>
                </c:pt>
                <c:pt idx="1478">
                  <c:v>8.9929580688476563E-2</c:v>
                </c:pt>
                <c:pt idx="1479">
                  <c:v>0.11743927001953125</c:v>
                </c:pt>
                <c:pt idx="1480">
                  <c:v>0.13817310333251953</c:v>
                </c:pt>
                <c:pt idx="1481">
                  <c:v>0.16174602508544922</c:v>
                </c:pt>
                <c:pt idx="1482">
                  <c:v>0.16285419464111328</c:v>
                </c:pt>
                <c:pt idx="1483">
                  <c:v>0.16309356689453125</c:v>
                </c:pt>
                <c:pt idx="1484">
                  <c:v>0.21377086639404297</c:v>
                </c:pt>
                <c:pt idx="1485">
                  <c:v>-0.41423988342285156</c:v>
                </c:pt>
                <c:pt idx="1486">
                  <c:v>-0.34489059448242188</c:v>
                </c:pt>
                <c:pt idx="1487">
                  <c:v>-0.16766643524169922</c:v>
                </c:pt>
                <c:pt idx="1488">
                  <c:v>-0.17276382446289063</c:v>
                </c:pt>
                <c:pt idx="1489">
                  <c:v>-0.20907878875732422</c:v>
                </c:pt>
                <c:pt idx="1490">
                  <c:v>1.1219978332519531E-2</c:v>
                </c:pt>
                <c:pt idx="1491">
                  <c:v>-1.2787818908691406E-2</c:v>
                </c:pt>
                <c:pt idx="1492">
                  <c:v>0.17591094970703125</c:v>
                </c:pt>
                <c:pt idx="1493">
                  <c:v>-5.0601005554199219E-2</c:v>
                </c:pt>
                <c:pt idx="1494">
                  <c:v>0.233978271484375</c:v>
                </c:pt>
                <c:pt idx="1495">
                  <c:v>0.323486328125</c:v>
                </c:pt>
                <c:pt idx="1496">
                  <c:v>0.33238506317138672</c:v>
                </c:pt>
                <c:pt idx="1497">
                  <c:v>0.29505252838134766</c:v>
                </c:pt>
                <c:pt idx="1498">
                  <c:v>-0.14844131469726563</c:v>
                </c:pt>
                <c:pt idx="1499">
                  <c:v>-0.14487552642822266</c:v>
                </c:pt>
                <c:pt idx="1500">
                  <c:v>-0.16817665100097656</c:v>
                </c:pt>
                <c:pt idx="1501">
                  <c:v>-5.959320068359375E-2</c:v>
                </c:pt>
                <c:pt idx="1502">
                  <c:v>-2.9519081115722656E-2</c:v>
                </c:pt>
                <c:pt idx="1503">
                  <c:v>3.8623809814453125E-4</c:v>
                </c:pt>
                <c:pt idx="1504">
                  <c:v>3.70330810546875E-2</c:v>
                </c:pt>
                <c:pt idx="1505">
                  <c:v>-6.4475059509277344E-2</c:v>
                </c:pt>
                <c:pt idx="1506">
                  <c:v>1.6977310180664063E-2</c:v>
                </c:pt>
                <c:pt idx="1507">
                  <c:v>0.13275241851806641</c:v>
                </c:pt>
                <c:pt idx="1508">
                  <c:v>0.18157100677490234</c:v>
                </c:pt>
                <c:pt idx="1509">
                  <c:v>-1.1729240417480469E-2</c:v>
                </c:pt>
                <c:pt idx="1510">
                  <c:v>0.258087158203125</c:v>
                </c:pt>
                <c:pt idx="1511">
                  <c:v>-0.55447292327880859</c:v>
                </c:pt>
                <c:pt idx="1512">
                  <c:v>-0.45557117462158203</c:v>
                </c:pt>
                <c:pt idx="1513">
                  <c:v>-0.12958621978759766</c:v>
                </c:pt>
                <c:pt idx="1514">
                  <c:v>1.6718864440917969E-2</c:v>
                </c:pt>
                <c:pt idx="1515">
                  <c:v>-5.2752494812011719E-2</c:v>
                </c:pt>
                <c:pt idx="1516">
                  <c:v>-1.6388893127441406E-2</c:v>
                </c:pt>
                <c:pt idx="1517">
                  <c:v>0.16441822052001953</c:v>
                </c:pt>
                <c:pt idx="1518">
                  <c:v>0.17194843292236328</c:v>
                </c:pt>
                <c:pt idx="1519">
                  <c:v>0.14298534393310547</c:v>
                </c:pt>
                <c:pt idx="1520">
                  <c:v>0.15554523468017578</c:v>
                </c:pt>
                <c:pt idx="1521">
                  <c:v>0.20862102508544922</c:v>
                </c:pt>
                <c:pt idx="1522">
                  <c:v>0.12920379638671875</c:v>
                </c:pt>
                <c:pt idx="1523">
                  <c:v>0.21932506561279297</c:v>
                </c:pt>
                <c:pt idx="1524">
                  <c:v>-0.30595493316650391</c:v>
                </c:pt>
                <c:pt idx="1525">
                  <c:v>-0.23134994506835938</c:v>
                </c:pt>
                <c:pt idx="1526">
                  <c:v>-0.11949062347412109</c:v>
                </c:pt>
                <c:pt idx="1527">
                  <c:v>-6.2447547912597656E-2</c:v>
                </c:pt>
                <c:pt idx="1528">
                  <c:v>-3.6219596862792969E-2</c:v>
                </c:pt>
                <c:pt idx="1529">
                  <c:v>-4.7051429748535156E-2</c:v>
                </c:pt>
                <c:pt idx="1530">
                  <c:v>0.10428810119628906</c:v>
                </c:pt>
                <c:pt idx="1531">
                  <c:v>2.3734092712402344E-2</c:v>
                </c:pt>
                <c:pt idx="1532">
                  <c:v>-3.5066604614257813E-2</c:v>
                </c:pt>
                <c:pt idx="1533">
                  <c:v>0.10221385955810547</c:v>
                </c:pt>
                <c:pt idx="1534">
                  <c:v>0.18306159973144531</c:v>
                </c:pt>
                <c:pt idx="1535">
                  <c:v>0.13632869720458984</c:v>
                </c:pt>
                <c:pt idx="1536">
                  <c:v>0.28795814514160156</c:v>
                </c:pt>
                <c:pt idx="1537">
                  <c:v>-0.30132865905761719</c:v>
                </c:pt>
                <c:pt idx="1538">
                  <c:v>-0.24140262603759766</c:v>
                </c:pt>
                <c:pt idx="1539">
                  <c:v>-0.27121162414550781</c:v>
                </c:pt>
                <c:pt idx="1540">
                  <c:v>-0.19515705108642578</c:v>
                </c:pt>
                <c:pt idx="1541">
                  <c:v>-7.2022438049316406E-2</c:v>
                </c:pt>
                <c:pt idx="1542">
                  <c:v>6.09893798828125E-2</c:v>
                </c:pt>
                <c:pt idx="1543">
                  <c:v>-6.992340087890625E-2</c:v>
                </c:pt>
                <c:pt idx="1544">
                  <c:v>0.20123672485351563</c:v>
                </c:pt>
                <c:pt idx="1545">
                  <c:v>0.15446186065673828</c:v>
                </c:pt>
                <c:pt idx="1546">
                  <c:v>0.22271251678466797</c:v>
                </c:pt>
                <c:pt idx="1547">
                  <c:v>0.14401626586914063</c:v>
                </c:pt>
                <c:pt idx="1548">
                  <c:v>0.18177890777587891</c:v>
                </c:pt>
                <c:pt idx="1549">
                  <c:v>0.18585300445556641</c:v>
                </c:pt>
                <c:pt idx="1550">
                  <c:v>-0.33344841003417969</c:v>
                </c:pt>
                <c:pt idx="1551">
                  <c:v>-0.19983673095703125</c:v>
                </c:pt>
                <c:pt idx="1552">
                  <c:v>-0.14810371398925781</c:v>
                </c:pt>
                <c:pt idx="1553">
                  <c:v>-0.10469150543212891</c:v>
                </c:pt>
                <c:pt idx="1554">
                  <c:v>1.5498161315917969E-2</c:v>
                </c:pt>
                <c:pt idx="1555">
                  <c:v>0.11839675903320313</c:v>
                </c:pt>
                <c:pt idx="1556">
                  <c:v>0.11728191375732422</c:v>
                </c:pt>
                <c:pt idx="1557">
                  <c:v>0.13097381591796875</c:v>
                </c:pt>
                <c:pt idx="1558">
                  <c:v>0.17815208435058594</c:v>
                </c:pt>
                <c:pt idx="1559">
                  <c:v>0.24314689636230469</c:v>
                </c:pt>
                <c:pt idx="1560">
                  <c:v>0.14539337158203125</c:v>
                </c:pt>
                <c:pt idx="1561">
                  <c:v>-5.9054374694824219E-2</c:v>
                </c:pt>
                <c:pt idx="1562">
                  <c:v>-0.10370731353759766</c:v>
                </c:pt>
                <c:pt idx="1563">
                  <c:v>-0.17186927795410156</c:v>
                </c:pt>
                <c:pt idx="1564">
                  <c:v>-0.20433712005615234</c:v>
                </c:pt>
                <c:pt idx="1565">
                  <c:v>-2.6270866394042969E-2</c:v>
                </c:pt>
                <c:pt idx="1566">
                  <c:v>-3.261566162109375E-3</c:v>
                </c:pt>
                <c:pt idx="1567">
                  <c:v>3.25927734375E-2</c:v>
                </c:pt>
                <c:pt idx="1568">
                  <c:v>-9.4377517700195313E-2</c:v>
                </c:pt>
                <c:pt idx="1569">
                  <c:v>3.6813735961914063E-2</c:v>
                </c:pt>
                <c:pt idx="1570">
                  <c:v>4.1905403137207031E-2</c:v>
                </c:pt>
                <c:pt idx="1571">
                  <c:v>0.12715435028076172</c:v>
                </c:pt>
                <c:pt idx="1572">
                  <c:v>6.0959815979003906E-2</c:v>
                </c:pt>
                <c:pt idx="1573">
                  <c:v>4.02984619140625E-2</c:v>
                </c:pt>
                <c:pt idx="1574">
                  <c:v>0.13744354248046875</c:v>
                </c:pt>
                <c:pt idx="1575">
                  <c:v>2.2943496704101563E-2</c:v>
                </c:pt>
                <c:pt idx="1576">
                  <c:v>-0.35689067840576172</c:v>
                </c:pt>
                <c:pt idx="1577">
                  <c:v>-0.25129890441894531</c:v>
                </c:pt>
                <c:pt idx="1578">
                  <c:v>-0.35802173614501953</c:v>
                </c:pt>
                <c:pt idx="1579">
                  <c:v>-0.26080703735351563</c:v>
                </c:pt>
                <c:pt idx="1580">
                  <c:v>-4.1373252868652344E-2</c:v>
                </c:pt>
                <c:pt idx="1581">
                  <c:v>6.6680908203125E-3</c:v>
                </c:pt>
                <c:pt idx="1582">
                  <c:v>8.1658363342285156E-2</c:v>
                </c:pt>
                <c:pt idx="1583">
                  <c:v>8.0165863037109375E-2</c:v>
                </c:pt>
                <c:pt idx="1584">
                  <c:v>3.6340713500976563E-2</c:v>
                </c:pt>
                <c:pt idx="1585">
                  <c:v>0.21097946166992188</c:v>
                </c:pt>
                <c:pt idx="1586">
                  <c:v>0.30408954620361328</c:v>
                </c:pt>
                <c:pt idx="1587">
                  <c:v>0.22819709777832031</c:v>
                </c:pt>
                <c:pt idx="1588">
                  <c:v>0.32028675079345703</c:v>
                </c:pt>
                <c:pt idx="1589">
                  <c:v>-0.52667045593261719</c:v>
                </c:pt>
                <c:pt idx="1590">
                  <c:v>-0.41486454010009766</c:v>
                </c:pt>
                <c:pt idx="1591">
                  <c:v>-0.30875873565673828</c:v>
                </c:pt>
                <c:pt idx="1592">
                  <c:v>-0.18026638031005859</c:v>
                </c:pt>
                <c:pt idx="1593">
                  <c:v>3.0957221984863281E-2</c:v>
                </c:pt>
                <c:pt idx="1594">
                  <c:v>-3.235626220703125E-2</c:v>
                </c:pt>
                <c:pt idx="1595">
                  <c:v>7.0157051086425781E-2</c:v>
                </c:pt>
                <c:pt idx="1596">
                  <c:v>0.13218021392822266</c:v>
                </c:pt>
                <c:pt idx="1597">
                  <c:v>0.12957572937011719</c:v>
                </c:pt>
                <c:pt idx="1598">
                  <c:v>0.10766410827636719</c:v>
                </c:pt>
                <c:pt idx="1599">
                  <c:v>0.24583148956298828</c:v>
                </c:pt>
                <c:pt idx="1600">
                  <c:v>0.37635135650634766</c:v>
                </c:pt>
                <c:pt idx="1601">
                  <c:v>0.37019634246826172</c:v>
                </c:pt>
                <c:pt idx="1602">
                  <c:v>-0.53288459777832031</c:v>
                </c:pt>
                <c:pt idx="1603">
                  <c:v>-0.31548595428466797</c:v>
                </c:pt>
                <c:pt idx="1604">
                  <c:v>-0.33834266662597656</c:v>
                </c:pt>
                <c:pt idx="1605">
                  <c:v>-0.10297203063964844</c:v>
                </c:pt>
                <c:pt idx="1606">
                  <c:v>1.3973236083984375E-2</c:v>
                </c:pt>
                <c:pt idx="1607">
                  <c:v>-1.3536453247070313E-2</c:v>
                </c:pt>
                <c:pt idx="1608">
                  <c:v>7.01141357421875E-2</c:v>
                </c:pt>
                <c:pt idx="1609">
                  <c:v>6.1550140380859375E-3</c:v>
                </c:pt>
                <c:pt idx="1610">
                  <c:v>0.11792659759521484</c:v>
                </c:pt>
                <c:pt idx="1611">
                  <c:v>0.15639114379882813</c:v>
                </c:pt>
                <c:pt idx="1612">
                  <c:v>0.31670665740966797</c:v>
                </c:pt>
                <c:pt idx="1613">
                  <c:v>0.26677989959716797</c:v>
                </c:pt>
                <c:pt idx="1614">
                  <c:v>0.35517406463623047</c:v>
                </c:pt>
                <c:pt idx="1615">
                  <c:v>-0.76915454864501953</c:v>
                </c:pt>
                <c:pt idx="1616">
                  <c:v>-0.19173526763916016</c:v>
                </c:pt>
                <c:pt idx="1617">
                  <c:v>-0.91126823425292969</c:v>
                </c:pt>
                <c:pt idx="1618">
                  <c:v>1.3196020126342773</c:v>
                </c:pt>
                <c:pt idx="1619">
                  <c:v>1.2270450592041016</c:v>
                </c:pt>
                <c:pt idx="1620">
                  <c:v>1.1459560394287109</c:v>
                </c:pt>
                <c:pt idx="1621">
                  <c:v>-0.10863590240478516</c:v>
                </c:pt>
                <c:pt idx="1622">
                  <c:v>-0.84914016723632813</c:v>
                </c:pt>
                <c:pt idx="1623">
                  <c:v>-0.11707592010498047</c:v>
                </c:pt>
                <c:pt idx="1624">
                  <c:v>0.38788795471191406</c:v>
                </c:pt>
                <c:pt idx="1625">
                  <c:v>0.80633831024169922</c:v>
                </c:pt>
                <c:pt idx="1626">
                  <c:v>1.505488395690918</c:v>
                </c:pt>
                <c:pt idx="1627">
                  <c:v>-0.83246231079101563</c:v>
                </c:pt>
                <c:pt idx="1628">
                  <c:v>-1.9405984878540039</c:v>
                </c:pt>
                <c:pt idx="1629">
                  <c:v>-1.2730131149291992</c:v>
                </c:pt>
                <c:pt idx="1630">
                  <c:v>0.63131332397460938</c:v>
                </c:pt>
                <c:pt idx="1631">
                  <c:v>2.4595041275024414</c:v>
                </c:pt>
                <c:pt idx="1632">
                  <c:v>1.4741249084472656</c:v>
                </c:pt>
                <c:pt idx="1633">
                  <c:v>-0.35130548477172852</c:v>
                </c:pt>
                <c:pt idx="1634">
                  <c:v>-0.97030353546142578</c:v>
                </c:pt>
                <c:pt idx="1635">
                  <c:v>-1.6014933586120605</c:v>
                </c:pt>
                <c:pt idx="1636">
                  <c:v>-0.77193498611450195</c:v>
                </c:pt>
                <c:pt idx="1637">
                  <c:v>1.0985794067382812</c:v>
                </c:pt>
                <c:pt idx="1638">
                  <c:v>0.57209587097167969</c:v>
                </c:pt>
                <c:pt idx="1639">
                  <c:v>0.95533943176269531</c:v>
                </c:pt>
                <c:pt idx="1640">
                  <c:v>0.94749832153320313</c:v>
                </c:pt>
                <c:pt idx="1641">
                  <c:v>-1.3908071517944336</c:v>
                </c:pt>
                <c:pt idx="1642">
                  <c:v>-1.8491926193237305</c:v>
                </c:pt>
                <c:pt idx="1643">
                  <c:v>0.49519634246826172</c:v>
                </c:pt>
                <c:pt idx="1644">
                  <c:v>0.91630363464355469</c:v>
                </c:pt>
                <c:pt idx="1645">
                  <c:v>0.85842323303222656</c:v>
                </c:pt>
                <c:pt idx="1646">
                  <c:v>-0.64218997955322266</c:v>
                </c:pt>
                <c:pt idx="1647">
                  <c:v>-0.89678478240966797</c:v>
                </c:pt>
                <c:pt idx="1648">
                  <c:v>-0.5654449462890625</c:v>
                </c:pt>
                <c:pt idx="1649">
                  <c:v>-0.92396259307861328</c:v>
                </c:pt>
                <c:pt idx="1650">
                  <c:v>1.100489616394043</c:v>
                </c:pt>
                <c:pt idx="1651">
                  <c:v>0.99513435363769531</c:v>
                </c:pt>
                <c:pt idx="1652">
                  <c:v>1.0379009246826172</c:v>
                </c:pt>
                <c:pt idx="1653">
                  <c:v>1.134129524230957</c:v>
                </c:pt>
                <c:pt idx="1654">
                  <c:v>1.1007928848266602</c:v>
                </c:pt>
                <c:pt idx="1655">
                  <c:v>1.4478578567504883</c:v>
                </c:pt>
                <c:pt idx="1656">
                  <c:v>1.4327573776245117</c:v>
                </c:pt>
                <c:pt idx="1657">
                  <c:v>1.6300382614135742</c:v>
                </c:pt>
                <c:pt idx="1658">
                  <c:v>-3.3053789138793945</c:v>
                </c:pt>
                <c:pt idx="1659">
                  <c:v>-3.1353087425231934</c:v>
                </c:pt>
                <c:pt idx="1660">
                  <c:v>-1.7635622024536133</c:v>
                </c:pt>
                <c:pt idx="1661">
                  <c:v>-1.9816131591796875</c:v>
                </c:pt>
                <c:pt idx="1662">
                  <c:v>-1.0407123565673828</c:v>
                </c:pt>
                <c:pt idx="1663">
                  <c:v>2.0790462493896484</c:v>
                </c:pt>
                <c:pt idx="1664">
                  <c:v>1.3640565872192383</c:v>
                </c:pt>
                <c:pt idx="1665">
                  <c:v>0.11458778381347656</c:v>
                </c:pt>
                <c:pt idx="1666">
                  <c:v>2.1070480346679688E-2</c:v>
                </c:pt>
                <c:pt idx="1667">
                  <c:v>8.441162109375E-2</c:v>
                </c:pt>
                <c:pt idx="1668">
                  <c:v>-0.19045639038085938</c:v>
                </c:pt>
                <c:pt idx="1669">
                  <c:v>0.25799465179443359</c:v>
                </c:pt>
                <c:pt idx="1670">
                  <c:v>-0.41363430023193359</c:v>
                </c:pt>
                <c:pt idx="1671">
                  <c:v>0.14698886871337891</c:v>
                </c:pt>
                <c:pt idx="1672">
                  <c:v>-0.18436813354492188</c:v>
                </c:pt>
                <c:pt idx="1673">
                  <c:v>0.31156253814697266</c:v>
                </c:pt>
                <c:pt idx="1674">
                  <c:v>-3.8126945495605469E-2</c:v>
                </c:pt>
                <c:pt idx="1675">
                  <c:v>-0.10210514068603516</c:v>
                </c:pt>
                <c:pt idx="1676">
                  <c:v>-2.9809951782226563E-2</c:v>
                </c:pt>
                <c:pt idx="1677">
                  <c:v>2.1881103515625E-2</c:v>
                </c:pt>
                <c:pt idx="1678">
                  <c:v>0.45563888549804688</c:v>
                </c:pt>
                <c:pt idx="1679">
                  <c:v>0.39438438415527344</c:v>
                </c:pt>
                <c:pt idx="1680">
                  <c:v>0.45359706878662109</c:v>
                </c:pt>
                <c:pt idx="1681">
                  <c:v>0.1857452392578125</c:v>
                </c:pt>
                <c:pt idx="1682">
                  <c:v>0.30076694488525391</c:v>
                </c:pt>
                <c:pt idx="1683">
                  <c:v>0.13375949859619141</c:v>
                </c:pt>
                <c:pt idx="1684">
                  <c:v>0.14310264587402344</c:v>
                </c:pt>
                <c:pt idx="1685">
                  <c:v>-1.8613071441650391</c:v>
                </c:pt>
                <c:pt idx="1686">
                  <c:v>0.5906829833984375</c:v>
                </c:pt>
                <c:pt idx="1687">
                  <c:v>-1.6355781555175781</c:v>
                </c:pt>
                <c:pt idx="1688">
                  <c:v>0.27980518341064453</c:v>
                </c:pt>
                <c:pt idx="1689">
                  <c:v>-2.3406028747558594E-2</c:v>
                </c:pt>
                <c:pt idx="1690">
                  <c:v>0.58280849456787109</c:v>
                </c:pt>
                <c:pt idx="1691">
                  <c:v>-0.15898704528808594</c:v>
                </c:pt>
                <c:pt idx="1692">
                  <c:v>7.4947357177734375E-2</c:v>
                </c:pt>
                <c:pt idx="1693">
                  <c:v>-2.7338027954101563E-2</c:v>
                </c:pt>
                <c:pt idx="1694">
                  <c:v>-0.26383590698242188</c:v>
                </c:pt>
                <c:pt idx="1695">
                  <c:v>2.0093917846679688E-2</c:v>
                </c:pt>
                <c:pt idx="1696">
                  <c:v>-9.29107666015625E-2</c:v>
                </c:pt>
                <c:pt idx="1697">
                  <c:v>-0.13365936279296875</c:v>
                </c:pt>
                <c:pt idx="1698">
                  <c:v>0.18794727325439453</c:v>
                </c:pt>
                <c:pt idx="1699">
                  <c:v>-3.7184715270996094E-2</c:v>
                </c:pt>
                <c:pt idx="1700">
                  <c:v>4.6999931335449219E-2</c:v>
                </c:pt>
                <c:pt idx="1701">
                  <c:v>0.14111995697021484</c:v>
                </c:pt>
                <c:pt idx="1702">
                  <c:v>0.19164466857910156</c:v>
                </c:pt>
                <c:pt idx="1703">
                  <c:v>5.1159858703613281E-2</c:v>
                </c:pt>
                <c:pt idx="1704">
                  <c:v>-6.8915367126464844E-2</c:v>
                </c:pt>
                <c:pt idx="1705">
                  <c:v>-3.75518798828125E-2</c:v>
                </c:pt>
                <c:pt idx="1706">
                  <c:v>-9.3354225158691406E-2</c:v>
                </c:pt>
                <c:pt idx="1707">
                  <c:v>-0.10440731048583984</c:v>
                </c:pt>
                <c:pt idx="1708">
                  <c:v>3.7472724914550781E-2</c:v>
                </c:pt>
                <c:pt idx="1709">
                  <c:v>-1.03912353515625E-2</c:v>
                </c:pt>
                <c:pt idx="1710">
                  <c:v>8.2196235656738281E-2</c:v>
                </c:pt>
                <c:pt idx="1711">
                  <c:v>1.0136604309082031E-2</c:v>
                </c:pt>
                <c:pt idx="1712">
                  <c:v>2.8680801391601563E-2</c:v>
                </c:pt>
                <c:pt idx="1713">
                  <c:v>-0.37884140014648438</c:v>
                </c:pt>
                <c:pt idx="1714">
                  <c:v>0.14148044586181641</c:v>
                </c:pt>
                <c:pt idx="1715">
                  <c:v>0.21895503997802734</c:v>
                </c:pt>
                <c:pt idx="1716">
                  <c:v>0.1745452880859375</c:v>
                </c:pt>
                <c:pt idx="1717">
                  <c:v>-0.10347938537597656</c:v>
                </c:pt>
                <c:pt idx="1718">
                  <c:v>-0.11920070648193359</c:v>
                </c:pt>
                <c:pt idx="1719">
                  <c:v>-0.19131565093994141</c:v>
                </c:pt>
                <c:pt idx="1720">
                  <c:v>-0.45545196533203125</c:v>
                </c:pt>
                <c:pt idx="1721">
                  <c:v>-0.11470127105712891</c:v>
                </c:pt>
                <c:pt idx="1722">
                  <c:v>-0.14459705352783203</c:v>
                </c:pt>
                <c:pt idx="1723">
                  <c:v>1.9086837768554688E-2</c:v>
                </c:pt>
                <c:pt idx="1724">
                  <c:v>1.1423110961914063E-2</c:v>
                </c:pt>
                <c:pt idx="1725">
                  <c:v>0.39507579803466797</c:v>
                </c:pt>
                <c:pt idx="1726">
                  <c:v>0.34717369079589844</c:v>
                </c:pt>
                <c:pt idx="1727">
                  <c:v>0.16867351531982422</c:v>
                </c:pt>
                <c:pt idx="1728">
                  <c:v>0.23659610748291016</c:v>
                </c:pt>
                <c:pt idx="1729">
                  <c:v>-4.9286842346191406E-2</c:v>
                </c:pt>
                <c:pt idx="1730">
                  <c:v>-1.3095951080322266</c:v>
                </c:pt>
                <c:pt idx="1731">
                  <c:v>-1.3278636932373047</c:v>
                </c:pt>
                <c:pt idx="1732">
                  <c:v>-0.96091365814208984</c:v>
                </c:pt>
                <c:pt idx="1733">
                  <c:v>-0.13020133972167969</c:v>
                </c:pt>
                <c:pt idx="1734">
                  <c:v>0.30545997619628906</c:v>
                </c:pt>
                <c:pt idx="1735">
                  <c:v>0.505523681640625</c:v>
                </c:pt>
                <c:pt idx="1736">
                  <c:v>0.79764270782470703</c:v>
                </c:pt>
                <c:pt idx="1737">
                  <c:v>-0.23743247985839844</c:v>
                </c:pt>
                <c:pt idx="1738">
                  <c:v>0.24334526062011719</c:v>
                </c:pt>
                <c:pt idx="1739">
                  <c:v>0.83872795104980469</c:v>
                </c:pt>
                <c:pt idx="1740">
                  <c:v>-3.8268089294433594E-2</c:v>
                </c:pt>
                <c:pt idx="1741">
                  <c:v>0.70668601989746094</c:v>
                </c:pt>
                <c:pt idx="1742">
                  <c:v>0.60689163208007813</c:v>
                </c:pt>
                <c:pt idx="1743">
                  <c:v>-7.568359375E-2</c:v>
                </c:pt>
                <c:pt idx="1744">
                  <c:v>-0.10154533386230469</c:v>
                </c:pt>
                <c:pt idx="1745">
                  <c:v>-7.4693679809570313E-2</c:v>
                </c:pt>
                <c:pt idx="1746">
                  <c:v>-0.10089302062988281</c:v>
                </c:pt>
                <c:pt idx="1747">
                  <c:v>3.2339096069335938E-2</c:v>
                </c:pt>
                <c:pt idx="1748">
                  <c:v>0.34215831756591797</c:v>
                </c:pt>
                <c:pt idx="1749">
                  <c:v>0.4202880859375</c:v>
                </c:pt>
                <c:pt idx="1750">
                  <c:v>-0.62501335144042969</c:v>
                </c:pt>
                <c:pt idx="1751">
                  <c:v>0.38592147827148438</c:v>
                </c:pt>
                <c:pt idx="1752">
                  <c:v>-3.6162376403808594E-2</c:v>
                </c:pt>
                <c:pt idx="1753">
                  <c:v>0.18600082397460938</c:v>
                </c:pt>
                <c:pt idx="1754">
                  <c:v>0.31134891510009766</c:v>
                </c:pt>
                <c:pt idx="1755">
                  <c:v>-0.66406726837158203</c:v>
                </c:pt>
                <c:pt idx="1756">
                  <c:v>-0.20861625671386719</c:v>
                </c:pt>
                <c:pt idx="1757">
                  <c:v>-0.11381912231445313</c:v>
                </c:pt>
                <c:pt idx="1758">
                  <c:v>0.49549579620361328</c:v>
                </c:pt>
                <c:pt idx="1759">
                  <c:v>-0.25041866302490234</c:v>
                </c:pt>
                <c:pt idx="1760">
                  <c:v>-0.16262340545654297</c:v>
                </c:pt>
                <c:pt idx="1761">
                  <c:v>0.13711166381835938</c:v>
                </c:pt>
                <c:pt idx="1762">
                  <c:v>0.10705661773681641</c:v>
                </c:pt>
                <c:pt idx="1763">
                  <c:v>-0.32184982299804688</c:v>
                </c:pt>
                <c:pt idx="1764">
                  <c:v>-0.11773872375488281</c:v>
                </c:pt>
                <c:pt idx="1765">
                  <c:v>5.1665306091308594E-2</c:v>
                </c:pt>
                <c:pt idx="1766">
                  <c:v>0.13959026336669922</c:v>
                </c:pt>
                <c:pt idx="1767">
                  <c:v>0.15269374847412109</c:v>
                </c:pt>
                <c:pt idx="1768">
                  <c:v>9.1448783874511719E-2</c:v>
                </c:pt>
                <c:pt idx="1769">
                  <c:v>-0.47332000732421875</c:v>
                </c:pt>
                <c:pt idx="1770">
                  <c:v>-0.38801860809326172</c:v>
                </c:pt>
                <c:pt idx="1771">
                  <c:v>-0.54406642913818359</c:v>
                </c:pt>
                <c:pt idx="1772">
                  <c:v>-0.49669551849365234</c:v>
                </c:pt>
                <c:pt idx="1773">
                  <c:v>-0.68659019470214844</c:v>
                </c:pt>
                <c:pt idx="1774">
                  <c:v>-0.36628818511962891</c:v>
                </c:pt>
                <c:pt idx="1775">
                  <c:v>8.5883140563964844E-2</c:v>
                </c:pt>
                <c:pt idx="1776">
                  <c:v>0.14274978637695313</c:v>
                </c:pt>
                <c:pt idx="1777">
                  <c:v>0.55619144439697266</c:v>
                </c:pt>
                <c:pt idx="1778">
                  <c:v>0.35683250427246094</c:v>
                </c:pt>
                <c:pt idx="1779">
                  <c:v>0.50119876861572266</c:v>
                </c:pt>
                <c:pt idx="1780">
                  <c:v>0.59750080108642578</c:v>
                </c:pt>
                <c:pt idx="1781">
                  <c:v>0.71462154388427734</c:v>
                </c:pt>
                <c:pt idx="1782">
                  <c:v>-0.76571273803710938</c:v>
                </c:pt>
                <c:pt idx="1783">
                  <c:v>0.16612529754638672</c:v>
                </c:pt>
                <c:pt idx="1784">
                  <c:v>0.21759319305419922</c:v>
                </c:pt>
                <c:pt idx="1785">
                  <c:v>5.3014755249023438E-3</c:v>
                </c:pt>
                <c:pt idx="1786">
                  <c:v>-1.6099662780761719</c:v>
                </c:pt>
                <c:pt idx="1787">
                  <c:v>-1.3058891296386719</c:v>
                </c:pt>
                <c:pt idx="1788">
                  <c:v>0.55090904235839844</c:v>
                </c:pt>
                <c:pt idx="1789">
                  <c:v>0.55802822113037109</c:v>
                </c:pt>
                <c:pt idx="1790">
                  <c:v>0.93151378631591797</c:v>
                </c:pt>
                <c:pt idx="1791">
                  <c:v>0.83178138732910156</c:v>
                </c:pt>
                <c:pt idx="1792">
                  <c:v>-0.63409137725830078</c:v>
                </c:pt>
                <c:pt idx="1793">
                  <c:v>0.59516334533691406</c:v>
                </c:pt>
                <c:pt idx="1794">
                  <c:v>0.45924758911132813</c:v>
                </c:pt>
                <c:pt idx="1795">
                  <c:v>-0.63181114196777344</c:v>
                </c:pt>
                <c:pt idx="1796">
                  <c:v>-0.38884735107421875</c:v>
                </c:pt>
                <c:pt idx="1797">
                  <c:v>0.13817787170410156</c:v>
                </c:pt>
                <c:pt idx="1798">
                  <c:v>-0.47706890106201172</c:v>
                </c:pt>
                <c:pt idx="1799">
                  <c:v>-8.5228919982910156E-2</c:v>
                </c:pt>
                <c:pt idx="1800">
                  <c:v>0.11108493804931641</c:v>
                </c:pt>
                <c:pt idx="1801">
                  <c:v>-0.10044479370117187</c:v>
                </c:pt>
                <c:pt idx="1802">
                  <c:v>8.4821701049804688E-2</c:v>
                </c:pt>
                <c:pt idx="1803">
                  <c:v>0.18031501770019531</c:v>
                </c:pt>
                <c:pt idx="1804">
                  <c:v>0.19950199127197266</c:v>
                </c:pt>
                <c:pt idx="1805">
                  <c:v>0.33299636840820313</c:v>
                </c:pt>
                <c:pt idx="1806">
                  <c:v>0.42451381683349609</c:v>
                </c:pt>
                <c:pt idx="1807">
                  <c:v>0.21198558807373047</c:v>
                </c:pt>
                <c:pt idx="1808">
                  <c:v>-0.26294040679931641</c:v>
                </c:pt>
                <c:pt idx="1809">
                  <c:v>-0.23791599273681641</c:v>
                </c:pt>
                <c:pt idx="1810">
                  <c:v>4.8295974731445313E-2</c:v>
                </c:pt>
                <c:pt idx="1811">
                  <c:v>3.6526679992675781E-2</c:v>
                </c:pt>
                <c:pt idx="1812">
                  <c:v>-3.0327796936035156E-2</c:v>
                </c:pt>
                <c:pt idx="1813">
                  <c:v>-7.8457832336425781E-2</c:v>
                </c:pt>
                <c:pt idx="1814">
                  <c:v>0.12901496887207031</c:v>
                </c:pt>
                <c:pt idx="1815">
                  <c:v>0.20328426361083984</c:v>
                </c:pt>
                <c:pt idx="1816">
                  <c:v>-0.14097309112548828</c:v>
                </c:pt>
                <c:pt idx="1817">
                  <c:v>0.26523494720458984</c:v>
                </c:pt>
                <c:pt idx="1818">
                  <c:v>-0.37718677520751953</c:v>
                </c:pt>
                <c:pt idx="1819">
                  <c:v>0.30271720886230469</c:v>
                </c:pt>
                <c:pt idx="1820">
                  <c:v>0.14272403717041016</c:v>
                </c:pt>
                <c:pt idx="1821">
                  <c:v>-0.66669273376464844</c:v>
                </c:pt>
                <c:pt idx="1822">
                  <c:v>-0.20308589935302734</c:v>
                </c:pt>
                <c:pt idx="1823">
                  <c:v>0.21217918395996094</c:v>
                </c:pt>
                <c:pt idx="1824">
                  <c:v>6.087493896484375E-2</c:v>
                </c:pt>
                <c:pt idx="1825">
                  <c:v>0.15381526947021484</c:v>
                </c:pt>
                <c:pt idx="1826">
                  <c:v>5.7406425476074219E-2</c:v>
                </c:pt>
                <c:pt idx="1827">
                  <c:v>0.17240715026855469</c:v>
                </c:pt>
                <c:pt idx="1828">
                  <c:v>0.48233318328857422</c:v>
                </c:pt>
                <c:pt idx="1829">
                  <c:v>0.91627597808837891</c:v>
                </c:pt>
                <c:pt idx="1830">
                  <c:v>-0.23795700073242188</c:v>
                </c:pt>
                <c:pt idx="1831">
                  <c:v>-0.29511260986328125</c:v>
                </c:pt>
                <c:pt idx="1832">
                  <c:v>-0.32386207580566406</c:v>
                </c:pt>
                <c:pt idx="1833">
                  <c:v>-0.32857704162597656</c:v>
                </c:pt>
                <c:pt idx="1834">
                  <c:v>-6.8365097045898438E-2</c:v>
                </c:pt>
                <c:pt idx="1835">
                  <c:v>-1.2290935516357422</c:v>
                </c:pt>
                <c:pt idx="1836">
                  <c:v>-0.240234375</c:v>
                </c:pt>
                <c:pt idx="1837">
                  <c:v>-0.43115615844726563</c:v>
                </c:pt>
                <c:pt idx="1838">
                  <c:v>-0.1422576904296875</c:v>
                </c:pt>
                <c:pt idx="1839">
                  <c:v>0.25630760192871094</c:v>
                </c:pt>
                <c:pt idx="1840">
                  <c:v>0.20183563232421875</c:v>
                </c:pt>
                <c:pt idx="1841">
                  <c:v>0.1643218994140625</c:v>
                </c:pt>
                <c:pt idx="1842">
                  <c:v>7.7756881713867188E-2</c:v>
                </c:pt>
                <c:pt idx="1843">
                  <c:v>0.39138698577880859</c:v>
                </c:pt>
                <c:pt idx="1844">
                  <c:v>0.26344680786132813</c:v>
                </c:pt>
                <c:pt idx="1845">
                  <c:v>0.15906810760498047</c:v>
                </c:pt>
                <c:pt idx="1846">
                  <c:v>0.59697818756103516</c:v>
                </c:pt>
                <c:pt idx="1847">
                  <c:v>-5.6216239929199219E-2</c:v>
                </c:pt>
                <c:pt idx="1848">
                  <c:v>-0.16481685638427734</c:v>
                </c:pt>
                <c:pt idx="1849">
                  <c:v>-4.6364784240722656E-2</c:v>
                </c:pt>
                <c:pt idx="1850">
                  <c:v>-0.25627899169921875</c:v>
                </c:pt>
                <c:pt idx="1851">
                  <c:v>-8.7164878845214844E-2</c:v>
                </c:pt>
                <c:pt idx="1852">
                  <c:v>-9.3003273010253906E-2</c:v>
                </c:pt>
                <c:pt idx="1853">
                  <c:v>-3.45306396484375E-2</c:v>
                </c:pt>
                <c:pt idx="1854">
                  <c:v>-9.9172592163085938E-2</c:v>
                </c:pt>
                <c:pt idx="1855">
                  <c:v>0.12650871276855469</c:v>
                </c:pt>
                <c:pt idx="1856">
                  <c:v>0.12795639038085938</c:v>
                </c:pt>
                <c:pt idx="1857">
                  <c:v>6.6634178161621094E-2</c:v>
                </c:pt>
                <c:pt idx="1858">
                  <c:v>0.20174312591552734</c:v>
                </c:pt>
                <c:pt idx="1859">
                  <c:v>0.31470870971679688</c:v>
                </c:pt>
                <c:pt idx="1860">
                  <c:v>-0.55969905853271484</c:v>
                </c:pt>
                <c:pt idx="1861">
                  <c:v>-0.40799427032470703</c:v>
                </c:pt>
                <c:pt idx="1862">
                  <c:v>-0.19348526000976563</c:v>
                </c:pt>
                <c:pt idx="1863">
                  <c:v>-0.14404010772705078</c:v>
                </c:pt>
                <c:pt idx="1864">
                  <c:v>-5.0190925598144531E-2</c:v>
                </c:pt>
                <c:pt idx="1865">
                  <c:v>-9.9005699157714844E-2</c:v>
                </c:pt>
                <c:pt idx="1866">
                  <c:v>-9.6567153930664063E-2</c:v>
                </c:pt>
                <c:pt idx="1867">
                  <c:v>1.2484550476074219E-2</c:v>
                </c:pt>
                <c:pt idx="1868">
                  <c:v>0.20558261871337891</c:v>
                </c:pt>
                <c:pt idx="1869">
                  <c:v>0.18443775177001953</c:v>
                </c:pt>
                <c:pt idx="1870">
                  <c:v>0.37078094482421875</c:v>
                </c:pt>
                <c:pt idx="1871">
                  <c:v>0.38624763488769531</c:v>
                </c:pt>
                <c:pt idx="1872">
                  <c:v>0.39145088195800781</c:v>
                </c:pt>
                <c:pt idx="1873">
                  <c:v>-0.2412567138671875</c:v>
                </c:pt>
                <c:pt idx="1874">
                  <c:v>0.24492549896240234</c:v>
                </c:pt>
                <c:pt idx="1875">
                  <c:v>0.36852455139160156</c:v>
                </c:pt>
                <c:pt idx="1876">
                  <c:v>0.28243827819824219</c:v>
                </c:pt>
                <c:pt idx="1877">
                  <c:v>-9.7723007202148438E-2</c:v>
                </c:pt>
                <c:pt idx="1878">
                  <c:v>0.29070281982421875</c:v>
                </c:pt>
                <c:pt idx="1879">
                  <c:v>0.88681221008300781</c:v>
                </c:pt>
                <c:pt idx="1880">
                  <c:v>0.89276599884033203</c:v>
                </c:pt>
                <c:pt idx="1881">
                  <c:v>1.1937932968139648</c:v>
                </c:pt>
                <c:pt idx="1882">
                  <c:v>0.65108966827392578</c:v>
                </c:pt>
                <c:pt idx="1883">
                  <c:v>0.43115997314453125</c:v>
                </c:pt>
                <c:pt idx="1884">
                  <c:v>0.33220863342285156</c:v>
                </c:pt>
                <c:pt idx="1885">
                  <c:v>-5.2354378700256348</c:v>
                </c:pt>
                <c:pt idx="1886">
                  <c:v>-0.44542026519775391</c:v>
                </c:pt>
                <c:pt idx="1887">
                  <c:v>-0.21130847930908203</c:v>
                </c:pt>
                <c:pt idx="1888">
                  <c:v>-0.53354930877685547</c:v>
                </c:pt>
                <c:pt idx="1889">
                  <c:v>7.6284408569335938E-3</c:v>
                </c:pt>
                <c:pt idx="1890">
                  <c:v>5.4335594177246094E-2</c:v>
                </c:pt>
                <c:pt idx="1891">
                  <c:v>0.26187419891357422</c:v>
                </c:pt>
                <c:pt idx="1892">
                  <c:v>9.8034858703613281E-2</c:v>
                </c:pt>
                <c:pt idx="1893">
                  <c:v>0.21878242492675781</c:v>
                </c:pt>
                <c:pt idx="1894">
                  <c:v>-0.17893600463867188</c:v>
                </c:pt>
                <c:pt idx="1895">
                  <c:v>9.0563774108886719E-2</c:v>
                </c:pt>
                <c:pt idx="1896">
                  <c:v>0.1741180419921875</c:v>
                </c:pt>
                <c:pt idx="1897">
                  <c:v>0.35771274566650391</c:v>
                </c:pt>
                <c:pt idx="1898">
                  <c:v>0.10616397857666016</c:v>
                </c:pt>
                <c:pt idx="1899">
                  <c:v>-0.95015239715576172</c:v>
                </c:pt>
                <c:pt idx="1900">
                  <c:v>-0.87847328186035156</c:v>
                </c:pt>
                <c:pt idx="1901">
                  <c:v>-0.91260242462158203</c:v>
                </c:pt>
                <c:pt idx="1902">
                  <c:v>0.16701507568359375</c:v>
                </c:pt>
                <c:pt idx="1903">
                  <c:v>0.26813602447509766</c:v>
                </c:pt>
                <c:pt idx="1904">
                  <c:v>-0.22805023193359375</c:v>
                </c:pt>
                <c:pt idx="1905">
                  <c:v>0.29355144500732422</c:v>
                </c:pt>
                <c:pt idx="1906">
                  <c:v>0.26900577545166016</c:v>
                </c:pt>
                <c:pt idx="1907">
                  <c:v>0.30690956115722656</c:v>
                </c:pt>
                <c:pt idx="1908">
                  <c:v>0.47874164581298828</c:v>
                </c:pt>
                <c:pt idx="1909">
                  <c:v>0.26168060302734375</c:v>
                </c:pt>
                <c:pt idx="1910">
                  <c:v>0.62786769866943359</c:v>
                </c:pt>
                <c:pt idx="1911">
                  <c:v>0.29637432098388672</c:v>
                </c:pt>
                <c:pt idx="1912">
                  <c:v>-0.18599510192871094</c:v>
                </c:pt>
                <c:pt idx="1913">
                  <c:v>-0.41541862487792969</c:v>
                </c:pt>
                <c:pt idx="1914">
                  <c:v>-0.49084568023681641</c:v>
                </c:pt>
                <c:pt idx="1915">
                  <c:v>-0.94550609588623047</c:v>
                </c:pt>
                <c:pt idx="1916">
                  <c:v>-0.45916557312011719</c:v>
                </c:pt>
                <c:pt idx="1917">
                  <c:v>-0.98048686981201172</c:v>
                </c:pt>
                <c:pt idx="1918">
                  <c:v>-3.2745361328125E-2</c:v>
                </c:pt>
                <c:pt idx="1919">
                  <c:v>0.31586170196533203</c:v>
                </c:pt>
                <c:pt idx="1920">
                  <c:v>0.60693550109863281</c:v>
                </c:pt>
                <c:pt idx="1921">
                  <c:v>0.57878780364990234</c:v>
                </c:pt>
                <c:pt idx="1922">
                  <c:v>0.73654556274414063</c:v>
                </c:pt>
                <c:pt idx="1923">
                  <c:v>0.54416751861572266</c:v>
                </c:pt>
                <c:pt idx="1924">
                  <c:v>0.72787094116210938</c:v>
                </c:pt>
                <c:pt idx="1925">
                  <c:v>-3.6327362060546875E-2</c:v>
                </c:pt>
                <c:pt idx="1926">
                  <c:v>-7.7138900756835938E-2</c:v>
                </c:pt>
                <c:pt idx="1927">
                  <c:v>-0.18417835235595703</c:v>
                </c:pt>
                <c:pt idx="1928">
                  <c:v>-0.34177684783935547</c:v>
                </c:pt>
                <c:pt idx="1929">
                  <c:v>0.2647247314453125</c:v>
                </c:pt>
                <c:pt idx="1930">
                  <c:v>0.26346969604492188</c:v>
                </c:pt>
                <c:pt idx="1931">
                  <c:v>-5.1263809204101563E-2</c:v>
                </c:pt>
                <c:pt idx="1932">
                  <c:v>6.7995071411132813E-2</c:v>
                </c:pt>
                <c:pt idx="1933">
                  <c:v>-0.11113929748535156</c:v>
                </c:pt>
                <c:pt idx="1934">
                  <c:v>0.28442192077636719</c:v>
                </c:pt>
                <c:pt idx="1935">
                  <c:v>9.1103553771972656E-2</c:v>
                </c:pt>
                <c:pt idx="1936">
                  <c:v>9.3231201171875E-2</c:v>
                </c:pt>
                <c:pt idx="1937">
                  <c:v>-0.26311588287353516</c:v>
                </c:pt>
                <c:pt idx="1938">
                  <c:v>0.48055839538574219</c:v>
                </c:pt>
                <c:pt idx="1939">
                  <c:v>-0.27794933319091797</c:v>
                </c:pt>
                <c:pt idx="1940">
                  <c:v>0.12902927398681641</c:v>
                </c:pt>
                <c:pt idx="1941">
                  <c:v>0.14011001586914063</c:v>
                </c:pt>
                <c:pt idx="1942">
                  <c:v>0.15167808532714844</c:v>
                </c:pt>
                <c:pt idx="1943">
                  <c:v>3.7082672119140625E-2</c:v>
                </c:pt>
                <c:pt idx="1944">
                  <c:v>0.17163181304931641</c:v>
                </c:pt>
                <c:pt idx="1945">
                  <c:v>0.25376224517822266</c:v>
                </c:pt>
                <c:pt idx="1946">
                  <c:v>0.1172943115234375</c:v>
                </c:pt>
                <c:pt idx="1947">
                  <c:v>4.9533843994140625E-3</c:v>
                </c:pt>
                <c:pt idx="1948">
                  <c:v>-0.98759365081787109</c:v>
                </c:pt>
                <c:pt idx="1949">
                  <c:v>0.36561870574951172</c:v>
                </c:pt>
                <c:pt idx="1950">
                  <c:v>0.392669677734375</c:v>
                </c:pt>
                <c:pt idx="1951">
                  <c:v>-0.91917610168457031</c:v>
                </c:pt>
                <c:pt idx="1952">
                  <c:v>0.14293956756591797</c:v>
                </c:pt>
                <c:pt idx="1953">
                  <c:v>-8.5268020629882813E-2</c:v>
                </c:pt>
                <c:pt idx="1954">
                  <c:v>-0.13047504425048828</c:v>
                </c:pt>
                <c:pt idx="1955">
                  <c:v>-6.0292243957519531E-2</c:v>
                </c:pt>
                <c:pt idx="1956">
                  <c:v>-0.17817783355712891</c:v>
                </c:pt>
                <c:pt idx="1957">
                  <c:v>8.7635993957519531E-2</c:v>
                </c:pt>
                <c:pt idx="1958">
                  <c:v>5.5894851684570313E-3</c:v>
                </c:pt>
                <c:pt idx="1959">
                  <c:v>7.2539329528808594E-2</c:v>
                </c:pt>
                <c:pt idx="1960">
                  <c:v>0.15176105499267578</c:v>
                </c:pt>
                <c:pt idx="1961">
                  <c:v>0.10325527191162109</c:v>
                </c:pt>
                <c:pt idx="1962">
                  <c:v>0.10008907318115234</c:v>
                </c:pt>
                <c:pt idx="1963">
                  <c:v>2.7132987976074219E-2</c:v>
                </c:pt>
                <c:pt idx="1964">
                  <c:v>5.1640510559082031E-2</c:v>
                </c:pt>
                <c:pt idx="1965">
                  <c:v>-0.14543628692626953</c:v>
                </c:pt>
                <c:pt idx="1966">
                  <c:v>-6.7686080932617188E-2</c:v>
                </c:pt>
                <c:pt idx="1967">
                  <c:v>-2.4036407470703125E-2</c:v>
                </c:pt>
                <c:pt idx="1968">
                  <c:v>0.10865592956542969</c:v>
                </c:pt>
                <c:pt idx="1969">
                  <c:v>-0.15534687042236328</c:v>
                </c:pt>
                <c:pt idx="1970">
                  <c:v>-2.9349327087402344E-2</c:v>
                </c:pt>
                <c:pt idx="1971">
                  <c:v>0.28835010528564453</c:v>
                </c:pt>
                <c:pt idx="1972">
                  <c:v>0.25837612152099609</c:v>
                </c:pt>
                <c:pt idx="1973">
                  <c:v>-0.42992687225341797</c:v>
                </c:pt>
                <c:pt idx="1974">
                  <c:v>0.27309417724609375</c:v>
                </c:pt>
                <c:pt idx="1975">
                  <c:v>-2.8664588928222656E-2</c:v>
                </c:pt>
                <c:pt idx="1976">
                  <c:v>-0.23894786834716797</c:v>
                </c:pt>
                <c:pt idx="1977">
                  <c:v>0.23439216613769531</c:v>
                </c:pt>
                <c:pt idx="1978">
                  <c:v>-0.18891143798828125</c:v>
                </c:pt>
                <c:pt idx="1979">
                  <c:v>-0.42779445648193359</c:v>
                </c:pt>
                <c:pt idx="1980">
                  <c:v>-0.19596004486083984</c:v>
                </c:pt>
                <c:pt idx="1981">
                  <c:v>-0.23048591613769531</c:v>
                </c:pt>
                <c:pt idx="1982">
                  <c:v>-0.36919879913330078</c:v>
                </c:pt>
                <c:pt idx="1983">
                  <c:v>1.3299942016601563E-2</c:v>
                </c:pt>
                <c:pt idx="1984">
                  <c:v>0.19279289245605469</c:v>
                </c:pt>
                <c:pt idx="1985">
                  <c:v>0.56160545349121094</c:v>
                </c:pt>
                <c:pt idx="1986">
                  <c:v>-8.8362693786621094E-2</c:v>
                </c:pt>
                <c:pt idx="1987">
                  <c:v>7.740020751953125E-2</c:v>
                </c:pt>
                <c:pt idx="1988">
                  <c:v>-8.8532447814941406E-2</c:v>
                </c:pt>
                <c:pt idx="1989">
                  <c:v>0.21486759185791016</c:v>
                </c:pt>
                <c:pt idx="1990">
                  <c:v>-0.17271804809570313</c:v>
                </c:pt>
                <c:pt idx="1991">
                  <c:v>0.51308155059814453</c:v>
                </c:pt>
                <c:pt idx="1992">
                  <c:v>-0.33611869812011719</c:v>
                </c:pt>
                <c:pt idx="1993">
                  <c:v>-0.38246250152587891</c:v>
                </c:pt>
                <c:pt idx="1994">
                  <c:v>-0.28171539306640625</c:v>
                </c:pt>
                <c:pt idx="1995">
                  <c:v>-0.18024253845214844</c:v>
                </c:pt>
                <c:pt idx="1996">
                  <c:v>0.10258197784423828</c:v>
                </c:pt>
                <c:pt idx="1997">
                  <c:v>4.917144775390625E-3</c:v>
                </c:pt>
                <c:pt idx="1998">
                  <c:v>7.9168319702148438E-2</c:v>
                </c:pt>
                <c:pt idx="1999">
                  <c:v>-0.10529041290283203</c:v>
                </c:pt>
                <c:pt idx="2000">
                  <c:v>0.225921630859375</c:v>
                </c:pt>
                <c:pt idx="2001">
                  <c:v>0.3051910400390625</c:v>
                </c:pt>
                <c:pt idx="2002">
                  <c:v>9.4666481018066406E-2</c:v>
                </c:pt>
                <c:pt idx="2003">
                  <c:v>0.47597312927246094</c:v>
                </c:pt>
                <c:pt idx="2004">
                  <c:v>-2.5892257690429688E-3</c:v>
                </c:pt>
                <c:pt idx="2005">
                  <c:v>-0.45156764984130859</c:v>
                </c:pt>
                <c:pt idx="2006">
                  <c:v>-0.45204448699951172</c:v>
                </c:pt>
                <c:pt idx="2007">
                  <c:v>-3.2763481140136719E-2</c:v>
                </c:pt>
                <c:pt idx="2008">
                  <c:v>2.9573440551757813E-3</c:v>
                </c:pt>
                <c:pt idx="2009">
                  <c:v>6.6164970397949219E-2</c:v>
                </c:pt>
                <c:pt idx="2010">
                  <c:v>5.6371688842773438E-2</c:v>
                </c:pt>
                <c:pt idx="2011">
                  <c:v>-0.22038650512695313</c:v>
                </c:pt>
                <c:pt idx="2012">
                  <c:v>-0.12122440338134766</c:v>
                </c:pt>
                <c:pt idx="2013">
                  <c:v>0.17389488220214844</c:v>
                </c:pt>
                <c:pt idx="2014">
                  <c:v>0.23170757293701172</c:v>
                </c:pt>
                <c:pt idx="2015">
                  <c:v>0.55896759033203125</c:v>
                </c:pt>
                <c:pt idx="2016">
                  <c:v>7.0509910583496094E-2</c:v>
                </c:pt>
                <c:pt idx="2017">
                  <c:v>0.11741352081298828</c:v>
                </c:pt>
                <c:pt idx="2018">
                  <c:v>-0.84462547302246094</c:v>
                </c:pt>
                <c:pt idx="2019">
                  <c:v>-0.84087848663330078</c:v>
                </c:pt>
                <c:pt idx="2020">
                  <c:v>-0.18064022064208984</c:v>
                </c:pt>
                <c:pt idx="2021">
                  <c:v>0.23461723327636719</c:v>
                </c:pt>
                <c:pt idx="2022">
                  <c:v>0.34811496734619141</c:v>
                </c:pt>
                <c:pt idx="2023">
                  <c:v>0.43655681610107422</c:v>
                </c:pt>
                <c:pt idx="2024">
                  <c:v>0.10259151458740234</c:v>
                </c:pt>
                <c:pt idx="2025">
                  <c:v>0.36842441558837891</c:v>
                </c:pt>
                <c:pt idx="2026">
                  <c:v>0.44092559814453125</c:v>
                </c:pt>
                <c:pt idx="2027">
                  <c:v>0.26946258544921875</c:v>
                </c:pt>
                <c:pt idx="2028">
                  <c:v>4.2571067810058594E-2</c:v>
                </c:pt>
                <c:pt idx="2029">
                  <c:v>-0.23413944244384766</c:v>
                </c:pt>
                <c:pt idx="2030">
                  <c:v>-0.10627651214599609</c:v>
                </c:pt>
                <c:pt idx="2031">
                  <c:v>-0.18069362640380859</c:v>
                </c:pt>
                <c:pt idx="2032">
                  <c:v>0.22994709014892578</c:v>
                </c:pt>
                <c:pt idx="2033">
                  <c:v>-0.25006580352783203</c:v>
                </c:pt>
                <c:pt idx="2034">
                  <c:v>-0.37919425964355469</c:v>
                </c:pt>
                <c:pt idx="2035">
                  <c:v>7.4139595031738281E-2</c:v>
                </c:pt>
                <c:pt idx="2036">
                  <c:v>0.10249900817871094</c:v>
                </c:pt>
                <c:pt idx="2037">
                  <c:v>0.21747589111328125</c:v>
                </c:pt>
                <c:pt idx="2038">
                  <c:v>0.37728500366210938</c:v>
                </c:pt>
                <c:pt idx="2039">
                  <c:v>0.19057464599609375</c:v>
                </c:pt>
                <c:pt idx="2040">
                  <c:v>0.10768508911132813</c:v>
                </c:pt>
                <c:pt idx="2041">
                  <c:v>6.1551094055175781E-2</c:v>
                </c:pt>
                <c:pt idx="2042">
                  <c:v>-0.44492721557617188</c:v>
                </c:pt>
                <c:pt idx="2043">
                  <c:v>0.28875160217285156</c:v>
                </c:pt>
                <c:pt idx="2044">
                  <c:v>0.77768993377685547</c:v>
                </c:pt>
                <c:pt idx="2045">
                  <c:v>0.79786300659179688</c:v>
                </c:pt>
                <c:pt idx="2046">
                  <c:v>0.95689487457275391</c:v>
                </c:pt>
                <c:pt idx="2047">
                  <c:v>-1.0962285995483398</c:v>
                </c:pt>
                <c:pt idx="2048">
                  <c:v>0.979736328125</c:v>
                </c:pt>
                <c:pt idx="2049">
                  <c:v>-0.82490825653076172</c:v>
                </c:pt>
                <c:pt idx="2050">
                  <c:v>-0.73314476013183594</c:v>
                </c:pt>
                <c:pt idx="2051">
                  <c:v>-0.94551658630371094</c:v>
                </c:pt>
                <c:pt idx="2052">
                  <c:v>-1.0065164566040039</c:v>
                </c:pt>
                <c:pt idx="2053">
                  <c:v>0.78484153747558594</c:v>
                </c:pt>
                <c:pt idx="2054">
                  <c:v>-0.23116493225097656</c:v>
                </c:pt>
                <c:pt idx="2055">
                  <c:v>0.25170612335205078</c:v>
                </c:pt>
                <c:pt idx="2056">
                  <c:v>-0.141876220703125</c:v>
                </c:pt>
                <c:pt idx="2057">
                  <c:v>0.13077831268310547</c:v>
                </c:pt>
                <c:pt idx="2058">
                  <c:v>0.10876178741455078</c:v>
                </c:pt>
                <c:pt idx="2059">
                  <c:v>-0.13568592071533203</c:v>
                </c:pt>
                <c:pt idx="2060">
                  <c:v>2.9131889343261719E-2</c:v>
                </c:pt>
                <c:pt idx="2061">
                  <c:v>0.12368392944335938</c:v>
                </c:pt>
                <c:pt idx="2062">
                  <c:v>0.20154762268066406</c:v>
                </c:pt>
                <c:pt idx="2063">
                  <c:v>0.18784904479980469</c:v>
                </c:pt>
                <c:pt idx="2064">
                  <c:v>0.28521442413330078</c:v>
                </c:pt>
                <c:pt idx="2065">
                  <c:v>0.14040088653564453</c:v>
                </c:pt>
                <c:pt idx="2066">
                  <c:v>0.13890838623046875</c:v>
                </c:pt>
                <c:pt idx="2067">
                  <c:v>-0.46776294708251953</c:v>
                </c:pt>
                <c:pt idx="2068">
                  <c:v>-0.60094547271728516</c:v>
                </c:pt>
                <c:pt idx="2069">
                  <c:v>-0.48753166198730469</c:v>
                </c:pt>
                <c:pt idx="2070">
                  <c:v>-0.15806484222412109</c:v>
                </c:pt>
                <c:pt idx="2071">
                  <c:v>0.11898994445800781</c:v>
                </c:pt>
                <c:pt idx="2072">
                  <c:v>-0.46657848358154297</c:v>
                </c:pt>
                <c:pt idx="2073">
                  <c:v>6.683349609375E-2</c:v>
                </c:pt>
                <c:pt idx="2074">
                  <c:v>-9.9921226501464844E-2</c:v>
                </c:pt>
                <c:pt idx="2075">
                  <c:v>-2.1845817565917969E-2</c:v>
                </c:pt>
                <c:pt idx="2076">
                  <c:v>-5.8138847351074219E-2</c:v>
                </c:pt>
                <c:pt idx="2077">
                  <c:v>0.31923675537109375</c:v>
                </c:pt>
                <c:pt idx="2078">
                  <c:v>0.17774105072021484</c:v>
                </c:pt>
                <c:pt idx="2079">
                  <c:v>0.28928756713867188</c:v>
                </c:pt>
                <c:pt idx="2080">
                  <c:v>0.42729949951171875</c:v>
                </c:pt>
                <c:pt idx="2081">
                  <c:v>-0.10730838775634766</c:v>
                </c:pt>
                <c:pt idx="2082">
                  <c:v>-0.18922233581542969</c:v>
                </c:pt>
                <c:pt idx="2083">
                  <c:v>-0.21706676483154297</c:v>
                </c:pt>
                <c:pt idx="2084">
                  <c:v>-2.6471138000488281E-2</c:v>
                </c:pt>
                <c:pt idx="2085">
                  <c:v>0.36405849456787109</c:v>
                </c:pt>
                <c:pt idx="2086">
                  <c:v>-0.28628826141357422</c:v>
                </c:pt>
                <c:pt idx="2087">
                  <c:v>-8.4690093994140625E-2</c:v>
                </c:pt>
                <c:pt idx="2088">
                  <c:v>-0.13087177276611328</c:v>
                </c:pt>
                <c:pt idx="2089">
                  <c:v>-0.23297882080078125</c:v>
                </c:pt>
                <c:pt idx="2090">
                  <c:v>7.3528289794921875E-4</c:v>
                </c:pt>
                <c:pt idx="2091">
                  <c:v>-0.16012954711914063</c:v>
                </c:pt>
                <c:pt idx="2092">
                  <c:v>-0.14170742034912109</c:v>
                </c:pt>
                <c:pt idx="2093">
                  <c:v>0.56802558898925781</c:v>
                </c:pt>
                <c:pt idx="2094">
                  <c:v>0.53660488128662109</c:v>
                </c:pt>
                <c:pt idx="2095">
                  <c:v>-9.3084335327148438E-2</c:v>
                </c:pt>
                <c:pt idx="2096">
                  <c:v>-4.3058395385742188E-3</c:v>
                </c:pt>
                <c:pt idx="2097">
                  <c:v>5.9361457824707031E-2</c:v>
                </c:pt>
                <c:pt idx="2098">
                  <c:v>9.2809677124023438E-2</c:v>
                </c:pt>
                <c:pt idx="2099">
                  <c:v>-0.15849018096923828</c:v>
                </c:pt>
                <c:pt idx="2100">
                  <c:v>-0.23497772216796875</c:v>
                </c:pt>
                <c:pt idx="2101">
                  <c:v>-0.73364543914794922</c:v>
                </c:pt>
                <c:pt idx="2102">
                  <c:v>-0.22849845886230469</c:v>
                </c:pt>
                <c:pt idx="2103">
                  <c:v>-2.1869659423828125E-2</c:v>
                </c:pt>
                <c:pt idx="2104">
                  <c:v>0.31887054443359375</c:v>
                </c:pt>
                <c:pt idx="2105">
                  <c:v>0.30827999114990234</c:v>
                </c:pt>
                <c:pt idx="2106">
                  <c:v>0.36554241180419922</c:v>
                </c:pt>
                <c:pt idx="2107">
                  <c:v>0.33000469207763672</c:v>
                </c:pt>
                <c:pt idx="2108">
                  <c:v>8.3616256713867188E-2</c:v>
                </c:pt>
                <c:pt idx="2109">
                  <c:v>-6.0803413391113281E-2</c:v>
                </c:pt>
                <c:pt idx="2110">
                  <c:v>-0.3863067626953125</c:v>
                </c:pt>
                <c:pt idx="2111">
                  <c:v>-0.48012924194335938</c:v>
                </c:pt>
                <c:pt idx="2112">
                  <c:v>-0.23405170440673828</c:v>
                </c:pt>
                <c:pt idx="2113">
                  <c:v>-0.34269332885742188</c:v>
                </c:pt>
                <c:pt idx="2114">
                  <c:v>3.2000541687011719E-2</c:v>
                </c:pt>
                <c:pt idx="2115">
                  <c:v>0.17594528198242188</c:v>
                </c:pt>
                <c:pt idx="2116">
                  <c:v>0.14257335662841797</c:v>
                </c:pt>
                <c:pt idx="2117">
                  <c:v>0.24109840393066406</c:v>
                </c:pt>
                <c:pt idx="2118">
                  <c:v>0.15045833587646484</c:v>
                </c:pt>
                <c:pt idx="2119">
                  <c:v>0.24599838256835938</c:v>
                </c:pt>
                <c:pt idx="2120">
                  <c:v>0.43229961395263672</c:v>
                </c:pt>
                <c:pt idx="2121">
                  <c:v>-4.1637420654296875E-3</c:v>
                </c:pt>
                <c:pt idx="2122">
                  <c:v>-0.34175205230712891</c:v>
                </c:pt>
                <c:pt idx="2123">
                  <c:v>2.9073715209960938E-2</c:v>
                </c:pt>
                <c:pt idx="2124">
                  <c:v>-0.16976451873779297</c:v>
                </c:pt>
                <c:pt idx="2125">
                  <c:v>-0.14951610565185547</c:v>
                </c:pt>
                <c:pt idx="2126">
                  <c:v>-3.99017333984375E-3</c:v>
                </c:pt>
                <c:pt idx="2127">
                  <c:v>-0.27044582366943359</c:v>
                </c:pt>
                <c:pt idx="2128">
                  <c:v>6.4119338989257813E-2</c:v>
                </c:pt>
                <c:pt idx="2129">
                  <c:v>0.32182407379150391</c:v>
                </c:pt>
                <c:pt idx="2130">
                  <c:v>0.14207839965820313</c:v>
                </c:pt>
                <c:pt idx="2131">
                  <c:v>0.50600719451904297</c:v>
                </c:pt>
                <c:pt idx="2132">
                  <c:v>-8.6646080017089844E-2</c:v>
                </c:pt>
                <c:pt idx="2133">
                  <c:v>-3.6824226379394531E-2</c:v>
                </c:pt>
                <c:pt idx="2134">
                  <c:v>-0.30303192138671875</c:v>
                </c:pt>
                <c:pt idx="2135">
                  <c:v>-0.22898769378662109</c:v>
                </c:pt>
                <c:pt idx="2136">
                  <c:v>-0.19616127014160156</c:v>
                </c:pt>
                <c:pt idx="2137">
                  <c:v>-0.15270519256591797</c:v>
                </c:pt>
                <c:pt idx="2138">
                  <c:v>-6.3932418823242188E-2</c:v>
                </c:pt>
                <c:pt idx="2139">
                  <c:v>0.13821697235107422</c:v>
                </c:pt>
                <c:pt idx="2140">
                  <c:v>0.15457344055175781</c:v>
                </c:pt>
                <c:pt idx="2141">
                  <c:v>8.3230972290039063E-2</c:v>
                </c:pt>
                <c:pt idx="2142">
                  <c:v>0.15399360656738281</c:v>
                </c:pt>
                <c:pt idx="2143">
                  <c:v>1.110076904296875E-2</c:v>
                </c:pt>
                <c:pt idx="2144">
                  <c:v>5.7010650634765625E-3</c:v>
                </c:pt>
                <c:pt idx="2145">
                  <c:v>0.20113182067871094</c:v>
                </c:pt>
                <c:pt idx="2146">
                  <c:v>0.19687080383300781</c:v>
                </c:pt>
                <c:pt idx="2147">
                  <c:v>-0.3321380615234375</c:v>
                </c:pt>
                <c:pt idx="2148">
                  <c:v>-0.15588283538818359</c:v>
                </c:pt>
                <c:pt idx="2149">
                  <c:v>-0.11131572723388672</c:v>
                </c:pt>
                <c:pt idx="2150">
                  <c:v>-8.5020065307617188E-2</c:v>
                </c:pt>
                <c:pt idx="2151">
                  <c:v>-3.5495758056640625E-2</c:v>
                </c:pt>
                <c:pt idx="2152">
                  <c:v>8.0108642578125E-2</c:v>
                </c:pt>
                <c:pt idx="2153">
                  <c:v>7.0902824401855469E-2</c:v>
                </c:pt>
                <c:pt idx="2154">
                  <c:v>-7.2262763977050781E-2</c:v>
                </c:pt>
                <c:pt idx="2155">
                  <c:v>0.18186759948730469</c:v>
                </c:pt>
                <c:pt idx="2156">
                  <c:v>0.43389797210693359</c:v>
                </c:pt>
                <c:pt idx="2157">
                  <c:v>-0.12314605712890625</c:v>
                </c:pt>
                <c:pt idx="2158">
                  <c:v>0.18050289154052734</c:v>
                </c:pt>
                <c:pt idx="2159">
                  <c:v>-3.2023429870605469E-2</c:v>
                </c:pt>
                <c:pt idx="2160">
                  <c:v>-1.3813972473144531E-2</c:v>
                </c:pt>
                <c:pt idx="2161">
                  <c:v>-0.62953758239746094</c:v>
                </c:pt>
                <c:pt idx="2162">
                  <c:v>-0.38030624389648438</c:v>
                </c:pt>
                <c:pt idx="2163">
                  <c:v>-0.5634307861328125</c:v>
                </c:pt>
                <c:pt idx="2164">
                  <c:v>-0.32975578308105469</c:v>
                </c:pt>
                <c:pt idx="2165">
                  <c:v>-0.19101238250732422</c:v>
                </c:pt>
                <c:pt idx="2166">
                  <c:v>-1.8215179443359375E-2</c:v>
                </c:pt>
                <c:pt idx="2167">
                  <c:v>0.12018108367919922</c:v>
                </c:pt>
                <c:pt idx="2168">
                  <c:v>3.1432151794433594E-2</c:v>
                </c:pt>
                <c:pt idx="2169">
                  <c:v>0.15496253967285156</c:v>
                </c:pt>
                <c:pt idx="2170">
                  <c:v>0.49377727508544922</c:v>
                </c:pt>
                <c:pt idx="2171">
                  <c:v>0.65697193145751953</c:v>
                </c:pt>
                <c:pt idx="2172">
                  <c:v>0.66874790191650391</c:v>
                </c:pt>
                <c:pt idx="2173">
                  <c:v>-0.39352512359619141</c:v>
                </c:pt>
                <c:pt idx="2174">
                  <c:v>-0.33824634552001953</c:v>
                </c:pt>
                <c:pt idx="2175">
                  <c:v>-0.49980545043945313</c:v>
                </c:pt>
                <c:pt idx="2176">
                  <c:v>-0.41785621643066406</c:v>
                </c:pt>
                <c:pt idx="2177">
                  <c:v>-1.7777442932128906E-2</c:v>
                </c:pt>
                <c:pt idx="2178">
                  <c:v>6.7067146301269531E-2</c:v>
                </c:pt>
                <c:pt idx="2179">
                  <c:v>0.13109302520751953</c:v>
                </c:pt>
                <c:pt idx="2180">
                  <c:v>0.19558238983154297</c:v>
                </c:pt>
                <c:pt idx="2181">
                  <c:v>0.18471813201904297</c:v>
                </c:pt>
                <c:pt idx="2182">
                  <c:v>0.18526172637939453</c:v>
                </c:pt>
                <c:pt idx="2183">
                  <c:v>0.28498458862304688</c:v>
                </c:pt>
                <c:pt idx="2184">
                  <c:v>0.30892276763916016</c:v>
                </c:pt>
                <c:pt idx="2185">
                  <c:v>0.30958652496337891</c:v>
                </c:pt>
                <c:pt idx="2186">
                  <c:v>-0.32305240631103516</c:v>
                </c:pt>
                <c:pt idx="2187">
                  <c:v>-0.19732570648193359</c:v>
                </c:pt>
                <c:pt idx="2188">
                  <c:v>-0.14784049987792969</c:v>
                </c:pt>
                <c:pt idx="2189">
                  <c:v>-0.24390888214111328</c:v>
                </c:pt>
                <c:pt idx="2190">
                  <c:v>-0.15968704223632813</c:v>
                </c:pt>
                <c:pt idx="2191">
                  <c:v>2.8866767883300781E-2</c:v>
                </c:pt>
                <c:pt idx="2192">
                  <c:v>0.10480308532714844</c:v>
                </c:pt>
                <c:pt idx="2193">
                  <c:v>9.2846870422363281E-2</c:v>
                </c:pt>
                <c:pt idx="2194">
                  <c:v>4.6112060546875E-2</c:v>
                </c:pt>
                <c:pt idx="2195">
                  <c:v>0.18160915374755859</c:v>
                </c:pt>
                <c:pt idx="2196">
                  <c:v>6.6852569580078125E-2</c:v>
                </c:pt>
                <c:pt idx="2197">
                  <c:v>0.25755405426025391</c:v>
                </c:pt>
                <c:pt idx="2198">
                  <c:v>0.29316806793212891</c:v>
                </c:pt>
                <c:pt idx="2199">
                  <c:v>-0.50161075592041016</c:v>
                </c:pt>
                <c:pt idx="2200">
                  <c:v>-0.10611438751220703</c:v>
                </c:pt>
                <c:pt idx="2201">
                  <c:v>-0.10355186462402344</c:v>
                </c:pt>
                <c:pt idx="2202">
                  <c:v>-7.363128662109375E-2</c:v>
                </c:pt>
                <c:pt idx="2203">
                  <c:v>8.0114364624023438E-2</c:v>
                </c:pt>
                <c:pt idx="2204">
                  <c:v>7.4130058288574219E-2</c:v>
                </c:pt>
                <c:pt idx="2205">
                  <c:v>-0.1324920654296875</c:v>
                </c:pt>
                <c:pt idx="2206">
                  <c:v>-0.14348793029785156</c:v>
                </c:pt>
                <c:pt idx="2207">
                  <c:v>7.22503662109375E-2</c:v>
                </c:pt>
                <c:pt idx="2208">
                  <c:v>0.12136936187744141</c:v>
                </c:pt>
                <c:pt idx="2209">
                  <c:v>0.28855133056640625</c:v>
                </c:pt>
                <c:pt idx="2210">
                  <c:v>0.19990062713623047</c:v>
                </c:pt>
                <c:pt idx="2211">
                  <c:v>0.22457122802734375</c:v>
                </c:pt>
                <c:pt idx="2212">
                  <c:v>-0.21442890167236328</c:v>
                </c:pt>
                <c:pt idx="2213">
                  <c:v>-0.19965457916259766</c:v>
                </c:pt>
                <c:pt idx="2214">
                  <c:v>-0.11849594116210938</c:v>
                </c:pt>
                <c:pt idx="2215">
                  <c:v>-0.21952724456787109</c:v>
                </c:pt>
                <c:pt idx="2216">
                  <c:v>-6.0387611389160156E-2</c:v>
                </c:pt>
                <c:pt idx="2217">
                  <c:v>-0.10208034515380859</c:v>
                </c:pt>
                <c:pt idx="2218">
                  <c:v>5.066680908203125E-2</c:v>
                </c:pt>
                <c:pt idx="2219">
                  <c:v>5.2919387817382813E-2</c:v>
                </c:pt>
                <c:pt idx="2220">
                  <c:v>8.3207130432128906E-2</c:v>
                </c:pt>
                <c:pt idx="2221">
                  <c:v>6.9240570068359375E-2</c:v>
                </c:pt>
                <c:pt idx="2222">
                  <c:v>0.18723678588867188</c:v>
                </c:pt>
                <c:pt idx="2223">
                  <c:v>0.22174167633056641</c:v>
                </c:pt>
                <c:pt idx="2224">
                  <c:v>0.24956798553466797</c:v>
                </c:pt>
                <c:pt idx="2225">
                  <c:v>-0.27435302734375</c:v>
                </c:pt>
                <c:pt idx="2226">
                  <c:v>-7.3918342590332031E-2</c:v>
                </c:pt>
                <c:pt idx="2227">
                  <c:v>-2.0970344543457031E-2</c:v>
                </c:pt>
                <c:pt idx="2228">
                  <c:v>-0.14493179321289063</c:v>
                </c:pt>
                <c:pt idx="2229">
                  <c:v>-8.1933975219726563E-2</c:v>
                </c:pt>
                <c:pt idx="2230">
                  <c:v>-0.15698528289794922</c:v>
                </c:pt>
                <c:pt idx="2231">
                  <c:v>-0.19568252563476563</c:v>
                </c:pt>
                <c:pt idx="2232">
                  <c:v>-0.15624809265136719</c:v>
                </c:pt>
                <c:pt idx="2233">
                  <c:v>0.15199470520019531</c:v>
                </c:pt>
                <c:pt idx="2234">
                  <c:v>0.35904598236083984</c:v>
                </c:pt>
                <c:pt idx="2235">
                  <c:v>0.28985786437988281</c:v>
                </c:pt>
                <c:pt idx="2236">
                  <c:v>0.23195457458496094</c:v>
                </c:pt>
                <c:pt idx="2237">
                  <c:v>7.216644287109375E-2</c:v>
                </c:pt>
                <c:pt idx="2238">
                  <c:v>-2.0963668823242188E-2</c:v>
                </c:pt>
                <c:pt idx="2239">
                  <c:v>-0.35875320434570313</c:v>
                </c:pt>
                <c:pt idx="2240">
                  <c:v>-0.28375530242919922</c:v>
                </c:pt>
                <c:pt idx="2241">
                  <c:v>-0.26654911041259766</c:v>
                </c:pt>
                <c:pt idx="2242">
                  <c:v>-0.20262527465820313</c:v>
                </c:pt>
                <c:pt idx="2243">
                  <c:v>-6.2618255615234375E-3</c:v>
                </c:pt>
                <c:pt idx="2244">
                  <c:v>0.16657829284667969</c:v>
                </c:pt>
                <c:pt idx="2245">
                  <c:v>3.22418212890625E-2</c:v>
                </c:pt>
                <c:pt idx="2246">
                  <c:v>0.23219108581542969</c:v>
                </c:pt>
                <c:pt idx="2247">
                  <c:v>0.12146186828613281</c:v>
                </c:pt>
                <c:pt idx="2248">
                  <c:v>0.13515377044677734</c:v>
                </c:pt>
                <c:pt idx="2249">
                  <c:v>0.23913192749023438</c:v>
                </c:pt>
                <c:pt idx="2250">
                  <c:v>0.21214389801025391</c:v>
                </c:pt>
                <c:pt idx="2251">
                  <c:v>-0.14361286163330078</c:v>
                </c:pt>
                <c:pt idx="2252">
                  <c:v>-0.2063140869140625</c:v>
                </c:pt>
                <c:pt idx="2253">
                  <c:v>-0.1048736572265625</c:v>
                </c:pt>
                <c:pt idx="2254">
                  <c:v>-0.21571731567382813</c:v>
                </c:pt>
                <c:pt idx="2255">
                  <c:v>-4.666900634765625E-2</c:v>
                </c:pt>
                <c:pt idx="2256">
                  <c:v>-2.4266242980957031E-2</c:v>
                </c:pt>
                <c:pt idx="2257">
                  <c:v>-0.10674190521240234</c:v>
                </c:pt>
                <c:pt idx="2258">
                  <c:v>-8.0613136291503906E-2</c:v>
                </c:pt>
                <c:pt idx="2259">
                  <c:v>9.8056793212890625E-2</c:v>
                </c:pt>
                <c:pt idx="2260">
                  <c:v>0.19471931457519531</c:v>
                </c:pt>
                <c:pt idx="2261">
                  <c:v>0.24735164642333984</c:v>
                </c:pt>
                <c:pt idx="2262">
                  <c:v>0.14420413970947266</c:v>
                </c:pt>
                <c:pt idx="2263">
                  <c:v>0.24447536468505859</c:v>
                </c:pt>
                <c:pt idx="2264">
                  <c:v>-0.25484085083007813</c:v>
                </c:pt>
                <c:pt idx="2265">
                  <c:v>-0.33021640777587891</c:v>
                </c:pt>
                <c:pt idx="2266">
                  <c:v>9.2678070068359375E-3</c:v>
                </c:pt>
                <c:pt idx="2267">
                  <c:v>-0.15238094329833984</c:v>
                </c:pt>
                <c:pt idx="2268">
                  <c:v>-3.6176681518554688E-2</c:v>
                </c:pt>
                <c:pt idx="2269">
                  <c:v>-8.7026596069335938E-2</c:v>
                </c:pt>
                <c:pt idx="2270">
                  <c:v>1.0460853576660156E-2</c:v>
                </c:pt>
                <c:pt idx="2271">
                  <c:v>0.20573234558105469</c:v>
                </c:pt>
                <c:pt idx="2272">
                  <c:v>0.14208602905273438</c:v>
                </c:pt>
                <c:pt idx="2273">
                  <c:v>7.2933197021484375E-2</c:v>
                </c:pt>
                <c:pt idx="2274">
                  <c:v>0.25288200378417969</c:v>
                </c:pt>
                <c:pt idx="2275">
                  <c:v>5.5456161499023438E-2</c:v>
                </c:pt>
                <c:pt idx="2276">
                  <c:v>0.11182308197021484</c:v>
                </c:pt>
                <c:pt idx="2277">
                  <c:v>-0.25719642639160156</c:v>
                </c:pt>
                <c:pt idx="2278">
                  <c:v>-0.15918731689453125</c:v>
                </c:pt>
                <c:pt idx="2279">
                  <c:v>-0.14215183258056641</c:v>
                </c:pt>
                <c:pt idx="2280">
                  <c:v>-0.16804790496826172</c:v>
                </c:pt>
                <c:pt idx="2281">
                  <c:v>-4.449462890625E-2</c:v>
                </c:pt>
                <c:pt idx="2282">
                  <c:v>3.3235549926757813E-3</c:v>
                </c:pt>
                <c:pt idx="2283">
                  <c:v>6.1025619506835938E-3</c:v>
                </c:pt>
                <c:pt idx="2284">
                  <c:v>-4.3096542358398438E-2</c:v>
                </c:pt>
                <c:pt idx="2285">
                  <c:v>1.691436767578125E-2</c:v>
                </c:pt>
                <c:pt idx="2286">
                  <c:v>7.9393386840820313E-2</c:v>
                </c:pt>
                <c:pt idx="2287">
                  <c:v>0.14497756958007813</c:v>
                </c:pt>
                <c:pt idx="2288">
                  <c:v>0.30238151550292969</c:v>
                </c:pt>
                <c:pt idx="2289">
                  <c:v>0.26108074188232422</c:v>
                </c:pt>
                <c:pt idx="2290">
                  <c:v>0.24478912353515625</c:v>
                </c:pt>
                <c:pt idx="2291">
                  <c:v>0.29224681854248047</c:v>
                </c:pt>
                <c:pt idx="2292">
                  <c:v>0.36677074432373047</c:v>
                </c:pt>
                <c:pt idx="2293">
                  <c:v>0.42110633850097656</c:v>
                </c:pt>
                <c:pt idx="2294">
                  <c:v>-0.31131839752197266</c:v>
                </c:pt>
                <c:pt idx="2295">
                  <c:v>-0.16733074188232422</c:v>
                </c:pt>
                <c:pt idx="2296">
                  <c:v>-0.13490581512451172</c:v>
                </c:pt>
                <c:pt idx="2297">
                  <c:v>-0.27667903900146484</c:v>
                </c:pt>
                <c:pt idx="2298">
                  <c:v>-9.7970962524414063E-2</c:v>
                </c:pt>
                <c:pt idx="2299">
                  <c:v>-0.38711738586425781</c:v>
                </c:pt>
                <c:pt idx="2300">
                  <c:v>0.12469863891601563</c:v>
                </c:pt>
                <c:pt idx="2301">
                  <c:v>0.21515941619873047</c:v>
                </c:pt>
                <c:pt idx="2302">
                  <c:v>-0.28944301605224609</c:v>
                </c:pt>
                <c:pt idx="2303">
                  <c:v>-0.56027889251708984</c:v>
                </c:pt>
                <c:pt idx="2304">
                  <c:v>-0.68332576751708984</c:v>
                </c:pt>
                <c:pt idx="2305">
                  <c:v>-0.6881561279296875</c:v>
                </c:pt>
                <c:pt idx="2306">
                  <c:v>-0.64496421813964844</c:v>
                </c:pt>
                <c:pt idx="2307">
                  <c:v>-0.38245010375976563</c:v>
                </c:pt>
                <c:pt idx="2308">
                  <c:v>6.7169189453125E-2</c:v>
                </c:pt>
                <c:pt idx="2309">
                  <c:v>0.15128707885742188</c:v>
                </c:pt>
                <c:pt idx="2310">
                  <c:v>0.13900566101074219</c:v>
                </c:pt>
                <c:pt idx="2311">
                  <c:v>0.14273262023925781</c:v>
                </c:pt>
                <c:pt idx="2312">
                  <c:v>0.45909976959228516</c:v>
                </c:pt>
                <c:pt idx="2313">
                  <c:v>0.62243843078613281</c:v>
                </c:pt>
                <c:pt idx="2314">
                  <c:v>0.71160507202148438</c:v>
                </c:pt>
                <c:pt idx="2315">
                  <c:v>0.66584205627441406</c:v>
                </c:pt>
                <c:pt idx="2316">
                  <c:v>0.34925746917724609</c:v>
                </c:pt>
                <c:pt idx="2317">
                  <c:v>0.26340866088867188</c:v>
                </c:pt>
                <c:pt idx="2318">
                  <c:v>0.60094451904296875</c:v>
                </c:pt>
                <c:pt idx="2319">
                  <c:v>0.89081573486328125</c:v>
                </c:pt>
                <c:pt idx="2320">
                  <c:v>-0.72564888000488281</c:v>
                </c:pt>
                <c:pt idx="2321">
                  <c:v>-0.59573459625244141</c:v>
                </c:pt>
                <c:pt idx="2322">
                  <c:v>-0.48926639556884766</c:v>
                </c:pt>
                <c:pt idx="2323">
                  <c:v>1.0455131530761719E-2</c:v>
                </c:pt>
                <c:pt idx="2324">
                  <c:v>-0.3619537353515625</c:v>
                </c:pt>
                <c:pt idx="2325">
                  <c:v>-0.22366237640380859</c:v>
                </c:pt>
                <c:pt idx="2326">
                  <c:v>0.2878265380859375</c:v>
                </c:pt>
                <c:pt idx="2327">
                  <c:v>-0.10146522521972656</c:v>
                </c:pt>
                <c:pt idx="2328">
                  <c:v>9.5021247863769531E-2</c:v>
                </c:pt>
                <c:pt idx="2329">
                  <c:v>-5.7138442993164063E-2</c:v>
                </c:pt>
                <c:pt idx="2330">
                  <c:v>-0.1829833984375</c:v>
                </c:pt>
                <c:pt idx="2331">
                  <c:v>-9.7193717956542969E-2</c:v>
                </c:pt>
                <c:pt idx="2332">
                  <c:v>-0.10154151916503906</c:v>
                </c:pt>
                <c:pt idx="2333">
                  <c:v>5.7254791259765625E-2</c:v>
                </c:pt>
                <c:pt idx="2334">
                  <c:v>-4.9510002136230469E-2</c:v>
                </c:pt>
                <c:pt idx="2335">
                  <c:v>-0.162628173828125</c:v>
                </c:pt>
                <c:pt idx="2336">
                  <c:v>3.5612106323242188E-2</c:v>
                </c:pt>
                <c:pt idx="2337">
                  <c:v>-2.3403167724609375E-3</c:v>
                </c:pt>
                <c:pt idx="2338">
                  <c:v>0.10746192932128906</c:v>
                </c:pt>
                <c:pt idx="2339">
                  <c:v>0.15360355377197266</c:v>
                </c:pt>
                <c:pt idx="2340">
                  <c:v>0.13865470886230469</c:v>
                </c:pt>
                <c:pt idx="2341">
                  <c:v>0.16074848175048828</c:v>
                </c:pt>
                <c:pt idx="2342">
                  <c:v>-0.29675865173339844</c:v>
                </c:pt>
                <c:pt idx="2343">
                  <c:v>-0.25270271301269531</c:v>
                </c:pt>
                <c:pt idx="2344">
                  <c:v>-0.30585765838623047</c:v>
                </c:pt>
                <c:pt idx="2345">
                  <c:v>-0.21439266204833984</c:v>
                </c:pt>
                <c:pt idx="2346">
                  <c:v>-0.15076351165771484</c:v>
                </c:pt>
                <c:pt idx="2347">
                  <c:v>-7.5100898742675781E-2</c:v>
                </c:pt>
                <c:pt idx="2348">
                  <c:v>0.11980342864990234</c:v>
                </c:pt>
                <c:pt idx="2349">
                  <c:v>0.27059650421142578</c:v>
                </c:pt>
                <c:pt idx="2350">
                  <c:v>0.21603012084960938</c:v>
                </c:pt>
                <c:pt idx="2351">
                  <c:v>0.13797092437744141</c:v>
                </c:pt>
                <c:pt idx="2352">
                  <c:v>-0.15476512908935547</c:v>
                </c:pt>
                <c:pt idx="2353">
                  <c:v>0.34334373474121094</c:v>
                </c:pt>
                <c:pt idx="2354">
                  <c:v>0.36259078979492188</c:v>
                </c:pt>
                <c:pt idx="2355">
                  <c:v>-0.12760448455810547</c:v>
                </c:pt>
                <c:pt idx="2356">
                  <c:v>-0.28789901733398438</c:v>
                </c:pt>
                <c:pt idx="2357">
                  <c:v>-8.650970458984375E-2</c:v>
                </c:pt>
                <c:pt idx="2358">
                  <c:v>-0.27746391296386719</c:v>
                </c:pt>
                <c:pt idx="2359">
                  <c:v>-0.39483070373535156</c:v>
                </c:pt>
                <c:pt idx="2360">
                  <c:v>-0.47008228302001953</c:v>
                </c:pt>
                <c:pt idx="2361">
                  <c:v>-0.67247867584228516</c:v>
                </c:pt>
                <c:pt idx="2362">
                  <c:v>0.26262283325195313</c:v>
                </c:pt>
                <c:pt idx="2363">
                  <c:v>0.38129138946533203</c:v>
                </c:pt>
                <c:pt idx="2364">
                  <c:v>0.44397354125976563</c:v>
                </c:pt>
                <c:pt idx="2365">
                  <c:v>0.39472579956054688</c:v>
                </c:pt>
                <c:pt idx="2366">
                  <c:v>0.37869358062744141</c:v>
                </c:pt>
                <c:pt idx="2367">
                  <c:v>0.45555591583251953</c:v>
                </c:pt>
                <c:pt idx="2368">
                  <c:v>-0.1026763916015625</c:v>
                </c:pt>
                <c:pt idx="2369">
                  <c:v>0.71998882293701172</c:v>
                </c:pt>
                <c:pt idx="2370">
                  <c:v>-0.39873218536376953</c:v>
                </c:pt>
                <c:pt idx="2371">
                  <c:v>0.61821460723876953</c:v>
                </c:pt>
                <c:pt idx="2372">
                  <c:v>-1.2408952713012695</c:v>
                </c:pt>
                <c:pt idx="2373">
                  <c:v>8.8822364807128906E-2</c:v>
                </c:pt>
                <c:pt idx="2374">
                  <c:v>2.6407241821289063E-3</c:v>
                </c:pt>
                <c:pt idx="2375">
                  <c:v>2.9939651489257813E-2</c:v>
                </c:pt>
                <c:pt idx="2376">
                  <c:v>-0.29082298278808594</c:v>
                </c:pt>
                <c:pt idx="2377">
                  <c:v>-0.39607810974121094</c:v>
                </c:pt>
                <c:pt idx="2378">
                  <c:v>0.27995586395263672</c:v>
                </c:pt>
                <c:pt idx="2379">
                  <c:v>0.40411090850830078</c:v>
                </c:pt>
                <c:pt idx="2380">
                  <c:v>0.28553581237792969</c:v>
                </c:pt>
                <c:pt idx="2381">
                  <c:v>0.11231613159179688</c:v>
                </c:pt>
                <c:pt idx="2382">
                  <c:v>-0.78925037384033203</c:v>
                </c:pt>
                <c:pt idx="2383">
                  <c:v>-0.22193813323974609</c:v>
                </c:pt>
                <c:pt idx="2384">
                  <c:v>-0.64976692199707031</c:v>
                </c:pt>
                <c:pt idx="2385">
                  <c:v>-0.65631961822509766</c:v>
                </c:pt>
                <c:pt idx="2386">
                  <c:v>3.5146713256835938E-2</c:v>
                </c:pt>
                <c:pt idx="2387">
                  <c:v>-1.2251853942871094E-2</c:v>
                </c:pt>
                <c:pt idx="2388">
                  <c:v>0.26118755340576172</c:v>
                </c:pt>
                <c:pt idx="2389">
                  <c:v>0.25203609466552734</c:v>
                </c:pt>
                <c:pt idx="2390">
                  <c:v>0.28915214538574219</c:v>
                </c:pt>
                <c:pt idx="2391">
                  <c:v>0.26382637023925781</c:v>
                </c:pt>
                <c:pt idx="2392">
                  <c:v>0.45246315002441406</c:v>
                </c:pt>
                <c:pt idx="2393">
                  <c:v>0.66339778900146484</c:v>
                </c:pt>
                <c:pt idx="2394">
                  <c:v>-0.27847003936767578</c:v>
                </c:pt>
                <c:pt idx="2395">
                  <c:v>-0.19234085083007813</c:v>
                </c:pt>
                <c:pt idx="2396">
                  <c:v>-0.14815616607666016</c:v>
                </c:pt>
                <c:pt idx="2397">
                  <c:v>-0.10037326812744141</c:v>
                </c:pt>
                <c:pt idx="2398">
                  <c:v>-0.16441917419433594</c:v>
                </c:pt>
                <c:pt idx="2399">
                  <c:v>-7.6612472534179688E-2</c:v>
                </c:pt>
                <c:pt idx="2400">
                  <c:v>-6.5173149108886719E-2</c:v>
                </c:pt>
                <c:pt idx="2401">
                  <c:v>-8.5381507873535156E-2</c:v>
                </c:pt>
                <c:pt idx="2402">
                  <c:v>0.14375019073486328</c:v>
                </c:pt>
                <c:pt idx="2403">
                  <c:v>0.27929115295410156</c:v>
                </c:pt>
                <c:pt idx="2404">
                  <c:v>0.157135009765625</c:v>
                </c:pt>
                <c:pt idx="2405">
                  <c:v>0.17807865142822266</c:v>
                </c:pt>
                <c:pt idx="2406">
                  <c:v>0.35267353057861328</c:v>
                </c:pt>
                <c:pt idx="2407">
                  <c:v>-3.0253410339355469E-2</c:v>
                </c:pt>
                <c:pt idx="2408">
                  <c:v>-0.16868400573730469</c:v>
                </c:pt>
                <c:pt idx="2409">
                  <c:v>0.48854351043701172</c:v>
                </c:pt>
                <c:pt idx="2410">
                  <c:v>-3.73077392578125E-3</c:v>
                </c:pt>
                <c:pt idx="2411">
                  <c:v>4.7212600708007813E-2</c:v>
                </c:pt>
                <c:pt idx="2412">
                  <c:v>-0.16479206085205078</c:v>
                </c:pt>
                <c:pt idx="2413">
                  <c:v>-0.53763771057128906</c:v>
                </c:pt>
                <c:pt idx="2414">
                  <c:v>-0.17976856231689453</c:v>
                </c:pt>
                <c:pt idx="2415">
                  <c:v>-0.11502933502197266</c:v>
                </c:pt>
                <c:pt idx="2416">
                  <c:v>1.727294921875E-2</c:v>
                </c:pt>
                <c:pt idx="2417">
                  <c:v>8.5012435913085938E-2</c:v>
                </c:pt>
                <c:pt idx="2418">
                  <c:v>0.26206493377685547</c:v>
                </c:pt>
                <c:pt idx="2419">
                  <c:v>0.29978370666503906</c:v>
                </c:pt>
                <c:pt idx="2420">
                  <c:v>-0.37998676300048828</c:v>
                </c:pt>
                <c:pt idx="2421">
                  <c:v>-0.27385807037353516</c:v>
                </c:pt>
                <c:pt idx="2422">
                  <c:v>-2.3870468139648438E-3</c:v>
                </c:pt>
                <c:pt idx="2423">
                  <c:v>-4.1566848754882813E-2</c:v>
                </c:pt>
                <c:pt idx="2424">
                  <c:v>-0.11642265319824219</c:v>
                </c:pt>
                <c:pt idx="2425">
                  <c:v>-7.469940185546875E-2</c:v>
                </c:pt>
                <c:pt idx="2426">
                  <c:v>2.4232864379882813E-2</c:v>
                </c:pt>
                <c:pt idx="2427">
                  <c:v>0.12173271179199219</c:v>
                </c:pt>
                <c:pt idx="2428">
                  <c:v>0.12930488586425781</c:v>
                </c:pt>
                <c:pt idx="2429">
                  <c:v>6.5545082092285156E-2</c:v>
                </c:pt>
                <c:pt idx="2430">
                  <c:v>0.34966754913330078</c:v>
                </c:pt>
                <c:pt idx="2431">
                  <c:v>0.10997867584228516</c:v>
                </c:pt>
                <c:pt idx="2432">
                  <c:v>8.8459014892578125E-2</c:v>
                </c:pt>
                <c:pt idx="2433">
                  <c:v>-7.6236724853515625E-3</c:v>
                </c:pt>
                <c:pt idx="2434">
                  <c:v>1.4521598815917969E-2</c:v>
                </c:pt>
                <c:pt idx="2435">
                  <c:v>0.23257732391357422</c:v>
                </c:pt>
                <c:pt idx="2436">
                  <c:v>0.36592197418212891</c:v>
                </c:pt>
                <c:pt idx="2437">
                  <c:v>-0.37932777404785156</c:v>
                </c:pt>
                <c:pt idx="2438">
                  <c:v>9.0501785278320313E-2</c:v>
                </c:pt>
                <c:pt idx="2439">
                  <c:v>-0.51200389862060547</c:v>
                </c:pt>
                <c:pt idx="2440">
                  <c:v>0.19183349609375</c:v>
                </c:pt>
                <c:pt idx="2441">
                  <c:v>0.17338085174560547</c:v>
                </c:pt>
                <c:pt idx="2442">
                  <c:v>-4.8839569091796875E-2</c:v>
                </c:pt>
                <c:pt idx="2443">
                  <c:v>7.6452255249023438E-2</c:v>
                </c:pt>
                <c:pt idx="2444">
                  <c:v>-0.10674285888671875</c:v>
                </c:pt>
                <c:pt idx="2445">
                  <c:v>-9.0645790100097656E-2</c:v>
                </c:pt>
                <c:pt idx="2446">
                  <c:v>-0.35859775543212891</c:v>
                </c:pt>
                <c:pt idx="2447">
                  <c:v>-0.22463893890380859</c:v>
                </c:pt>
                <c:pt idx="2448">
                  <c:v>-2.1734237670898438E-2</c:v>
                </c:pt>
                <c:pt idx="2449">
                  <c:v>0.15846443176269531</c:v>
                </c:pt>
                <c:pt idx="2450">
                  <c:v>4.2222023010253906E-2</c:v>
                </c:pt>
                <c:pt idx="2451">
                  <c:v>-0.40523147583007813</c:v>
                </c:pt>
                <c:pt idx="2452">
                  <c:v>5.9685707092285156E-2</c:v>
                </c:pt>
                <c:pt idx="2453">
                  <c:v>-9.0168952941894531E-2</c:v>
                </c:pt>
                <c:pt idx="2454">
                  <c:v>7.472991943359375E-2</c:v>
                </c:pt>
                <c:pt idx="2455">
                  <c:v>0.10364818572998047</c:v>
                </c:pt>
                <c:pt idx="2456">
                  <c:v>0.1911163330078125</c:v>
                </c:pt>
                <c:pt idx="2457">
                  <c:v>0.20188522338867188</c:v>
                </c:pt>
                <c:pt idx="2458">
                  <c:v>0.26862525939941406</c:v>
                </c:pt>
                <c:pt idx="2459">
                  <c:v>-0.11843299865722656</c:v>
                </c:pt>
                <c:pt idx="2460">
                  <c:v>-0.1304168701171875</c:v>
                </c:pt>
                <c:pt idx="2461">
                  <c:v>-3.0392646789550781E-2</c:v>
                </c:pt>
                <c:pt idx="2462">
                  <c:v>-0.17173004150390625</c:v>
                </c:pt>
                <c:pt idx="2463">
                  <c:v>-0.21301937103271484</c:v>
                </c:pt>
                <c:pt idx="2464">
                  <c:v>-1.2540817260742188E-2</c:v>
                </c:pt>
                <c:pt idx="2465">
                  <c:v>-0.11840438842773438</c:v>
                </c:pt>
                <c:pt idx="2466">
                  <c:v>-8.8047981262207031E-2</c:v>
                </c:pt>
                <c:pt idx="2467">
                  <c:v>7.8185081481933594E-2</c:v>
                </c:pt>
                <c:pt idx="2468">
                  <c:v>0.16171455383300781</c:v>
                </c:pt>
                <c:pt idx="2469">
                  <c:v>0.10045719146728516</c:v>
                </c:pt>
                <c:pt idx="2470">
                  <c:v>0.30775737762451172</c:v>
                </c:pt>
                <c:pt idx="2471">
                  <c:v>0.23487377166748047</c:v>
                </c:pt>
                <c:pt idx="2472">
                  <c:v>-0.53982925415039063</c:v>
                </c:pt>
                <c:pt idx="2473">
                  <c:v>-0.287353515625</c:v>
                </c:pt>
                <c:pt idx="2474">
                  <c:v>-0.17834854125976563</c:v>
                </c:pt>
                <c:pt idx="2475">
                  <c:v>-0.17950057983398438</c:v>
                </c:pt>
                <c:pt idx="2476">
                  <c:v>-7.468414306640625E-2</c:v>
                </c:pt>
                <c:pt idx="2477">
                  <c:v>-2.4305343627929688E-2</c:v>
                </c:pt>
                <c:pt idx="2478">
                  <c:v>0.16191291809082031</c:v>
                </c:pt>
                <c:pt idx="2479">
                  <c:v>0.14120960235595703</c:v>
                </c:pt>
                <c:pt idx="2480">
                  <c:v>0.13149452209472656</c:v>
                </c:pt>
                <c:pt idx="2481">
                  <c:v>0.12445068359375</c:v>
                </c:pt>
                <c:pt idx="2482">
                  <c:v>0.22979831695556641</c:v>
                </c:pt>
                <c:pt idx="2483">
                  <c:v>0.23165130615234375</c:v>
                </c:pt>
                <c:pt idx="2484">
                  <c:v>0.26350975036621094</c:v>
                </c:pt>
                <c:pt idx="2485">
                  <c:v>-0.42096710205078125</c:v>
                </c:pt>
                <c:pt idx="2486">
                  <c:v>-0.45305728912353516</c:v>
                </c:pt>
                <c:pt idx="2487">
                  <c:v>-0.18553352355957031</c:v>
                </c:pt>
                <c:pt idx="2488">
                  <c:v>-0.11428165435791016</c:v>
                </c:pt>
                <c:pt idx="2489">
                  <c:v>-0.16212749481201172</c:v>
                </c:pt>
                <c:pt idx="2490">
                  <c:v>-0.22273731231689453</c:v>
                </c:pt>
                <c:pt idx="2491">
                  <c:v>-3.0622482299804688E-2</c:v>
                </c:pt>
                <c:pt idx="2492">
                  <c:v>0.11091136932373047</c:v>
                </c:pt>
                <c:pt idx="2493">
                  <c:v>0.171783447265625</c:v>
                </c:pt>
                <c:pt idx="2494">
                  <c:v>0.13426113128662109</c:v>
                </c:pt>
                <c:pt idx="2495">
                  <c:v>0.31675148010253906</c:v>
                </c:pt>
                <c:pt idx="2496">
                  <c:v>0.37165260314941406</c:v>
                </c:pt>
                <c:pt idx="2497">
                  <c:v>0.48396396636962891</c:v>
                </c:pt>
                <c:pt idx="2498">
                  <c:v>-0.29774188995361328</c:v>
                </c:pt>
                <c:pt idx="2499">
                  <c:v>-0.20956611633300781</c:v>
                </c:pt>
                <c:pt idx="2500">
                  <c:v>-6.7644119262695313E-2</c:v>
                </c:pt>
                <c:pt idx="2501">
                  <c:v>-0.44682025909423828</c:v>
                </c:pt>
                <c:pt idx="2502">
                  <c:v>-0.14489459991455078</c:v>
                </c:pt>
                <c:pt idx="2503">
                  <c:v>-6.24542236328125E-2</c:v>
                </c:pt>
                <c:pt idx="2504">
                  <c:v>0.16915416717529297</c:v>
                </c:pt>
                <c:pt idx="2505">
                  <c:v>0.16489982604980469</c:v>
                </c:pt>
                <c:pt idx="2506">
                  <c:v>-9.3812942504882813E-2</c:v>
                </c:pt>
                <c:pt idx="2507">
                  <c:v>0.36057472229003906</c:v>
                </c:pt>
                <c:pt idx="2508">
                  <c:v>0.23997592926025391</c:v>
                </c:pt>
                <c:pt idx="2509">
                  <c:v>0.208831787109375</c:v>
                </c:pt>
                <c:pt idx="2510">
                  <c:v>0.17950057983398438</c:v>
                </c:pt>
                <c:pt idx="2511">
                  <c:v>-0.54118251800537109</c:v>
                </c:pt>
                <c:pt idx="2512">
                  <c:v>-0.41253471374511719</c:v>
                </c:pt>
                <c:pt idx="2513">
                  <c:v>-0.17591667175292969</c:v>
                </c:pt>
                <c:pt idx="2514">
                  <c:v>-0.47437381744384766</c:v>
                </c:pt>
                <c:pt idx="2515">
                  <c:v>-0.30405235290527344</c:v>
                </c:pt>
                <c:pt idx="2516">
                  <c:v>-0.12900257110595703</c:v>
                </c:pt>
                <c:pt idx="2517">
                  <c:v>-0.11190223693847656</c:v>
                </c:pt>
                <c:pt idx="2518">
                  <c:v>0.14897918701171875</c:v>
                </c:pt>
                <c:pt idx="2519">
                  <c:v>0.15110397338867188</c:v>
                </c:pt>
                <c:pt idx="2520">
                  <c:v>0.40916538238525391</c:v>
                </c:pt>
                <c:pt idx="2521">
                  <c:v>0.48992729187011719</c:v>
                </c:pt>
                <c:pt idx="2522">
                  <c:v>0.43246364593505859</c:v>
                </c:pt>
                <c:pt idx="2523">
                  <c:v>0.51732063293457031</c:v>
                </c:pt>
                <c:pt idx="2524">
                  <c:v>-0.17636775970458984</c:v>
                </c:pt>
                <c:pt idx="2525">
                  <c:v>-0.15422821044921875</c:v>
                </c:pt>
                <c:pt idx="2526">
                  <c:v>-0.35652732849121094</c:v>
                </c:pt>
                <c:pt idx="2527">
                  <c:v>-0.13749885559082031</c:v>
                </c:pt>
                <c:pt idx="2528">
                  <c:v>-0.18027877807617188</c:v>
                </c:pt>
                <c:pt idx="2529">
                  <c:v>-6.5669059753417969E-2</c:v>
                </c:pt>
                <c:pt idx="2530">
                  <c:v>-0.23073196411132813</c:v>
                </c:pt>
                <c:pt idx="2531">
                  <c:v>-0.10862255096435547</c:v>
                </c:pt>
                <c:pt idx="2532">
                  <c:v>0.15986061096191406</c:v>
                </c:pt>
                <c:pt idx="2533">
                  <c:v>0.29213142395019531</c:v>
                </c:pt>
                <c:pt idx="2534">
                  <c:v>0.35255527496337891</c:v>
                </c:pt>
                <c:pt idx="2535">
                  <c:v>0.32217216491699219</c:v>
                </c:pt>
                <c:pt idx="2536">
                  <c:v>0.28319931030273438</c:v>
                </c:pt>
                <c:pt idx="2537">
                  <c:v>0.42893123626708984</c:v>
                </c:pt>
                <c:pt idx="2538">
                  <c:v>0.44385051727294922</c:v>
                </c:pt>
                <c:pt idx="2539">
                  <c:v>0.41569137573242188</c:v>
                </c:pt>
                <c:pt idx="2540">
                  <c:v>0.43115234375</c:v>
                </c:pt>
                <c:pt idx="2541">
                  <c:v>0.22673416137695313</c:v>
                </c:pt>
                <c:pt idx="2542">
                  <c:v>-0.15720939636230469</c:v>
                </c:pt>
                <c:pt idx="2543">
                  <c:v>-0.14474678039550781</c:v>
                </c:pt>
                <c:pt idx="2544">
                  <c:v>-0.54884529113769531</c:v>
                </c:pt>
                <c:pt idx="2545">
                  <c:v>-0.48211479187011719</c:v>
                </c:pt>
                <c:pt idx="2546">
                  <c:v>-0.45855712890625</c:v>
                </c:pt>
                <c:pt idx="2547">
                  <c:v>-0.24553871154785156</c:v>
                </c:pt>
                <c:pt idx="2548">
                  <c:v>-0.10000991821289062</c:v>
                </c:pt>
                <c:pt idx="2549">
                  <c:v>0.19066810607910156</c:v>
                </c:pt>
                <c:pt idx="2550">
                  <c:v>0.12373542785644531</c:v>
                </c:pt>
                <c:pt idx="2551">
                  <c:v>0.47767925262451172</c:v>
                </c:pt>
                <c:pt idx="2552">
                  <c:v>0.222137451171875</c:v>
                </c:pt>
                <c:pt idx="2553">
                  <c:v>0.47860050201416016</c:v>
                </c:pt>
                <c:pt idx="2554">
                  <c:v>0.27888965606689453</c:v>
                </c:pt>
                <c:pt idx="2555">
                  <c:v>-0.31330966949462891</c:v>
                </c:pt>
                <c:pt idx="2556">
                  <c:v>-0.41418933868408203</c:v>
                </c:pt>
                <c:pt idx="2557">
                  <c:v>-0.51104450225830078</c:v>
                </c:pt>
                <c:pt idx="2558">
                  <c:v>-0.22337245941162109</c:v>
                </c:pt>
                <c:pt idx="2559">
                  <c:v>8.5172653198242188E-3</c:v>
                </c:pt>
                <c:pt idx="2560">
                  <c:v>0.20608997344970703</c:v>
                </c:pt>
                <c:pt idx="2561">
                  <c:v>0.16848182678222656</c:v>
                </c:pt>
                <c:pt idx="2562">
                  <c:v>-0.50221729278564453</c:v>
                </c:pt>
                <c:pt idx="2563">
                  <c:v>-0.74404811859130859</c:v>
                </c:pt>
                <c:pt idx="2564">
                  <c:v>-0.29226779937744141</c:v>
                </c:pt>
                <c:pt idx="2565">
                  <c:v>-3.2873153686523438E-2</c:v>
                </c:pt>
                <c:pt idx="2566">
                  <c:v>-0.52267169952392578</c:v>
                </c:pt>
                <c:pt idx="2567">
                  <c:v>9.6422195434570313E-2</c:v>
                </c:pt>
                <c:pt idx="2568">
                  <c:v>-9.1380119323730469E-2</c:v>
                </c:pt>
                <c:pt idx="2569">
                  <c:v>5.4834365844726563E-2</c:v>
                </c:pt>
                <c:pt idx="2570">
                  <c:v>4.4095993041992188E-2</c:v>
                </c:pt>
                <c:pt idx="2571">
                  <c:v>0.17108726501464844</c:v>
                </c:pt>
                <c:pt idx="2572">
                  <c:v>0.18101978302001953</c:v>
                </c:pt>
                <c:pt idx="2573">
                  <c:v>0.45460987091064453</c:v>
                </c:pt>
                <c:pt idx="2574">
                  <c:v>0.19229507446289063</c:v>
                </c:pt>
                <c:pt idx="2575">
                  <c:v>0.4888763427734375</c:v>
                </c:pt>
                <c:pt idx="2576">
                  <c:v>0.58208608627319336</c:v>
                </c:pt>
                <c:pt idx="2577">
                  <c:v>-1.9736418724060059</c:v>
                </c:pt>
                <c:pt idx="2578">
                  <c:v>0.55746984481811523</c:v>
                </c:pt>
                <c:pt idx="2579">
                  <c:v>0.4131159782409668</c:v>
                </c:pt>
                <c:pt idx="2580">
                  <c:v>1.0585589408874512</c:v>
                </c:pt>
                <c:pt idx="2581">
                  <c:v>0.34400415420532227</c:v>
                </c:pt>
                <c:pt idx="2582">
                  <c:v>1.1234879493713379</c:v>
                </c:pt>
                <c:pt idx="2583">
                  <c:v>-0.60322761535644531</c:v>
                </c:pt>
                <c:pt idx="2584">
                  <c:v>-0.42530441284179688</c:v>
                </c:pt>
                <c:pt idx="2585">
                  <c:v>-0.16362476348876953</c:v>
                </c:pt>
                <c:pt idx="2586">
                  <c:v>-9.2825889587402344E-2</c:v>
                </c:pt>
                <c:pt idx="2587">
                  <c:v>2.4767875671386719E-2</c:v>
                </c:pt>
                <c:pt idx="2588">
                  <c:v>8.6071014404296875E-2</c:v>
                </c:pt>
                <c:pt idx="2589">
                  <c:v>0.15883922576904297</c:v>
                </c:pt>
                <c:pt idx="2590">
                  <c:v>0.12117671966552734</c:v>
                </c:pt>
                <c:pt idx="2591">
                  <c:v>0.17063522338867188</c:v>
                </c:pt>
                <c:pt idx="2592">
                  <c:v>0.15917491912841797</c:v>
                </c:pt>
                <c:pt idx="2593">
                  <c:v>0.19439029693603516</c:v>
                </c:pt>
                <c:pt idx="2594">
                  <c:v>0.20091342926025391</c:v>
                </c:pt>
                <c:pt idx="2595">
                  <c:v>0.16901206970214844</c:v>
                </c:pt>
                <c:pt idx="2596">
                  <c:v>-0.56667613983154297</c:v>
                </c:pt>
                <c:pt idx="2597">
                  <c:v>-0.37191104888916016</c:v>
                </c:pt>
                <c:pt idx="2598">
                  <c:v>-0.24624538421630859</c:v>
                </c:pt>
                <c:pt idx="2599">
                  <c:v>-2.704620361328125E-3</c:v>
                </c:pt>
                <c:pt idx="2600">
                  <c:v>0.15263938903808594</c:v>
                </c:pt>
                <c:pt idx="2601">
                  <c:v>0.19859218597412109</c:v>
                </c:pt>
                <c:pt idx="2602">
                  <c:v>0.25661373138427734</c:v>
                </c:pt>
                <c:pt idx="2603">
                  <c:v>0.36201667785644531</c:v>
                </c:pt>
                <c:pt idx="2604">
                  <c:v>-0.13206100463867188</c:v>
                </c:pt>
                <c:pt idx="2605">
                  <c:v>1.2619972229003906E-2</c:v>
                </c:pt>
                <c:pt idx="2606">
                  <c:v>0.13051605224609375</c:v>
                </c:pt>
                <c:pt idx="2607">
                  <c:v>6.0475349426269531E-2</c:v>
                </c:pt>
                <c:pt idx="2608">
                  <c:v>0.14612102508544922</c:v>
                </c:pt>
                <c:pt idx="2609">
                  <c:v>-0.74768543243408203</c:v>
                </c:pt>
                <c:pt idx="2610">
                  <c:v>-0.49855613708496094</c:v>
                </c:pt>
                <c:pt idx="2611">
                  <c:v>-0.28600120544433594</c:v>
                </c:pt>
                <c:pt idx="2612">
                  <c:v>-0.29418277740478516</c:v>
                </c:pt>
                <c:pt idx="2613">
                  <c:v>-0.11142539978027344</c:v>
                </c:pt>
                <c:pt idx="2614">
                  <c:v>0.12624931335449219</c:v>
                </c:pt>
                <c:pt idx="2615">
                  <c:v>0.19111919403076172</c:v>
                </c:pt>
                <c:pt idx="2616">
                  <c:v>0.12995052337646484</c:v>
                </c:pt>
                <c:pt idx="2617">
                  <c:v>4.7509193420410156E-2</c:v>
                </c:pt>
                <c:pt idx="2618">
                  <c:v>0.1440887451171875</c:v>
                </c:pt>
                <c:pt idx="2619">
                  <c:v>0.41747379302978516</c:v>
                </c:pt>
                <c:pt idx="2620">
                  <c:v>0.42825412750244141</c:v>
                </c:pt>
                <c:pt idx="2621">
                  <c:v>0.45320034027099609</c:v>
                </c:pt>
                <c:pt idx="2622">
                  <c:v>-0.19451999664306641</c:v>
                </c:pt>
                <c:pt idx="2623">
                  <c:v>-0.23439121246337891</c:v>
                </c:pt>
                <c:pt idx="2624">
                  <c:v>-0.19760799407958984</c:v>
                </c:pt>
                <c:pt idx="2625">
                  <c:v>-3.5907745361328125E-2</c:v>
                </c:pt>
                <c:pt idx="2626">
                  <c:v>-4.7601699829101563E-2</c:v>
                </c:pt>
                <c:pt idx="2627">
                  <c:v>-4.787445068359375E-2</c:v>
                </c:pt>
                <c:pt idx="2628">
                  <c:v>2.6239395141601563E-2</c:v>
                </c:pt>
                <c:pt idx="2629">
                  <c:v>-1.2800216674804688E-2</c:v>
                </c:pt>
                <c:pt idx="2630">
                  <c:v>8.4439277648925781E-2</c:v>
                </c:pt>
                <c:pt idx="2631">
                  <c:v>6.7472457885742188E-2</c:v>
                </c:pt>
                <c:pt idx="2632">
                  <c:v>0.14911079406738281</c:v>
                </c:pt>
                <c:pt idx="2633">
                  <c:v>0.18925094604492188</c:v>
                </c:pt>
                <c:pt idx="2634">
                  <c:v>0.25419425964355469</c:v>
                </c:pt>
                <c:pt idx="2635">
                  <c:v>-0.52908992767333984</c:v>
                </c:pt>
                <c:pt idx="2636">
                  <c:v>-1.5853948593139648</c:v>
                </c:pt>
                <c:pt idx="2637">
                  <c:v>-0.81026649475097656</c:v>
                </c:pt>
                <c:pt idx="2638">
                  <c:v>-0.74016857147216797</c:v>
                </c:pt>
                <c:pt idx="2639">
                  <c:v>-0.55844211578369141</c:v>
                </c:pt>
                <c:pt idx="2640">
                  <c:v>-0.35627651214599609</c:v>
                </c:pt>
                <c:pt idx="2641">
                  <c:v>0.42280864715576172</c:v>
                </c:pt>
                <c:pt idx="2642">
                  <c:v>0.48636436462402344</c:v>
                </c:pt>
                <c:pt idx="2643">
                  <c:v>0.40536880493164063</c:v>
                </c:pt>
                <c:pt idx="2644">
                  <c:v>0.67009067535400391</c:v>
                </c:pt>
                <c:pt idx="2645">
                  <c:v>0.88282299041748047</c:v>
                </c:pt>
                <c:pt idx="2646">
                  <c:v>0.85235500335693359</c:v>
                </c:pt>
                <c:pt idx="2647">
                  <c:v>0.85982418060302734</c:v>
                </c:pt>
                <c:pt idx="2648">
                  <c:v>-0.60401058197021484</c:v>
                </c:pt>
                <c:pt idx="2649">
                  <c:v>-0.46998023986816406</c:v>
                </c:pt>
                <c:pt idx="2650">
                  <c:v>-0.35102272033691406</c:v>
                </c:pt>
                <c:pt idx="2651">
                  <c:v>-0.13536453247070313</c:v>
                </c:pt>
                <c:pt idx="2652">
                  <c:v>-7.2381973266601563E-2</c:v>
                </c:pt>
                <c:pt idx="2653">
                  <c:v>2.5528907775878906E-2</c:v>
                </c:pt>
                <c:pt idx="2654">
                  <c:v>0.11481857299804688</c:v>
                </c:pt>
                <c:pt idx="2655">
                  <c:v>0.23962688446044922</c:v>
                </c:pt>
                <c:pt idx="2656">
                  <c:v>0.32927513122558594</c:v>
                </c:pt>
                <c:pt idx="2657">
                  <c:v>0.26897716522216797</c:v>
                </c:pt>
                <c:pt idx="2658">
                  <c:v>0.32360553741455078</c:v>
                </c:pt>
                <c:pt idx="2659">
                  <c:v>0.40332317352294922</c:v>
                </c:pt>
                <c:pt idx="2660">
                  <c:v>-7.2397232055664063E-2</c:v>
                </c:pt>
                <c:pt idx="2661">
                  <c:v>-0.32620906829833984</c:v>
                </c:pt>
                <c:pt idx="2662">
                  <c:v>-0.37961959838867188</c:v>
                </c:pt>
                <c:pt idx="2663">
                  <c:v>-0.34416007995605469</c:v>
                </c:pt>
                <c:pt idx="2664">
                  <c:v>-0.15952110290527344</c:v>
                </c:pt>
                <c:pt idx="2665">
                  <c:v>-0.11607837677001953</c:v>
                </c:pt>
                <c:pt idx="2666">
                  <c:v>-2.9059410095214844E-2</c:v>
                </c:pt>
                <c:pt idx="2667">
                  <c:v>9.6599578857421875E-2</c:v>
                </c:pt>
                <c:pt idx="2668">
                  <c:v>0.16950130462646484</c:v>
                </c:pt>
                <c:pt idx="2669">
                  <c:v>0.17061996459960938</c:v>
                </c:pt>
                <c:pt idx="2670">
                  <c:v>0.18551445007324219</c:v>
                </c:pt>
                <c:pt idx="2671">
                  <c:v>0.24827861785888672</c:v>
                </c:pt>
                <c:pt idx="2672">
                  <c:v>0.25589179992675781</c:v>
                </c:pt>
                <c:pt idx="2673">
                  <c:v>0.22824382781982422</c:v>
                </c:pt>
                <c:pt idx="2674">
                  <c:v>-1.006749153137207</c:v>
                </c:pt>
                <c:pt idx="2675">
                  <c:v>-0.66793155670166016</c:v>
                </c:pt>
                <c:pt idx="2676">
                  <c:v>-0.39686298370361328</c:v>
                </c:pt>
                <c:pt idx="2677">
                  <c:v>-7.8524589538574219E-2</c:v>
                </c:pt>
                <c:pt idx="2678">
                  <c:v>-0.12483882904052734</c:v>
                </c:pt>
                <c:pt idx="2679">
                  <c:v>4.7855377197265625E-2</c:v>
                </c:pt>
                <c:pt idx="2680">
                  <c:v>0.21785068511962891</c:v>
                </c:pt>
                <c:pt idx="2681">
                  <c:v>6.0506820678710938E-2</c:v>
                </c:pt>
                <c:pt idx="2682">
                  <c:v>0.25596714019775391</c:v>
                </c:pt>
                <c:pt idx="2683">
                  <c:v>0.32427787780761719</c:v>
                </c:pt>
                <c:pt idx="2684">
                  <c:v>0.53054046630859375</c:v>
                </c:pt>
                <c:pt idx="2685">
                  <c:v>0.47338485717773438</c:v>
                </c:pt>
                <c:pt idx="2686">
                  <c:v>0.36452102661132813</c:v>
                </c:pt>
                <c:pt idx="2687">
                  <c:v>-1.302065372467041</c:v>
                </c:pt>
              </c:numCache>
            </c:numRef>
          </c:yVal>
          <c:smooth val="0"/>
        </c:ser>
        <c:dLbls>
          <c:showLegendKey val="0"/>
          <c:showVal val="0"/>
          <c:showCatName val="0"/>
          <c:showSerName val="0"/>
          <c:showPercent val="0"/>
          <c:showBubbleSize val="0"/>
        </c:dLbls>
        <c:axId val="57552256"/>
        <c:axId val="59398016"/>
      </c:scatterChart>
      <c:valAx>
        <c:axId val="57543680"/>
        <c:scaling>
          <c:orientation val="minMax"/>
          <c:max val="9"/>
          <c:min val="-9"/>
        </c:scaling>
        <c:delete val="0"/>
        <c:axPos val="b"/>
        <c:numFmt formatCode="#,##0.0" sourceLinked="0"/>
        <c:majorTickMark val="in"/>
        <c:minorTickMark val="none"/>
        <c:tickLblPos val="low"/>
        <c:spPr>
          <a:ln w="12700">
            <a:solidFill>
              <a:srgbClr val="80808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7550720"/>
        <c:crosses val="autoZero"/>
        <c:crossBetween val="midCat"/>
      </c:valAx>
      <c:valAx>
        <c:axId val="57550720"/>
        <c:scaling>
          <c:orientation val="minMax"/>
          <c:min val="-5"/>
        </c:scaling>
        <c:delete val="0"/>
        <c:axPos val="l"/>
        <c:numFmt formatCode="0.0" sourceLinked="0"/>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57543680"/>
        <c:crosses val="autoZero"/>
        <c:crossBetween val="midCat"/>
      </c:valAx>
      <c:valAx>
        <c:axId val="57552256"/>
        <c:scaling>
          <c:orientation val="minMax"/>
        </c:scaling>
        <c:delete val="1"/>
        <c:axPos val="b"/>
        <c:numFmt formatCode="General" sourceLinked="1"/>
        <c:majorTickMark val="out"/>
        <c:minorTickMark val="none"/>
        <c:tickLblPos val="nextTo"/>
        <c:crossAx val="59398016"/>
        <c:crosses val="autoZero"/>
        <c:crossBetween val="midCat"/>
      </c:valAx>
      <c:valAx>
        <c:axId val="59398016"/>
        <c:scaling>
          <c:orientation val="minMax"/>
          <c:min val="-5"/>
        </c:scaling>
        <c:delete val="0"/>
        <c:axPos val="r"/>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57552256"/>
        <c:crosses val="max"/>
        <c:crossBetween val="midCat"/>
      </c:valAx>
      <c:spPr>
        <a:solidFill>
          <a:srgbClr val="FFFFFF"/>
        </a:solidFill>
        <a:ln w="25400">
          <a:noFill/>
        </a:ln>
      </c:spPr>
    </c:plotArea>
    <c:plotVisOnly val="1"/>
    <c:dispBlanksAs val="gap"/>
    <c:showDLblsOverMax val="0"/>
  </c:chart>
  <c:spPr>
    <a:solidFill>
      <a:srgbClr val="FFFFFF"/>
    </a:solidFill>
    <a:ln w="9525">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834722222222223E-2"/>
          <c:y val="7.7520370370370364E-2"/>
          <c:w val="0.80660798611111106"/>
          <c:h val="0.83274675925925923"/>
        </c:manualLayout>
      </c:layout>
      <c:scatterChart>
        <c:scatterStyle val="lineMarker"/>
        <c:varyColors val="0"/>
        <c:ser>
          <c:idx val="0"/>
          <c:order val="0"/>
          <c:tx>
            <c:strRef>
              <c:f>Figure1_data!$C$1</c:f>
              <c:strCache>
                <c:ptCount val="1"/>
                <c:pt idx="0">
                  <c:v>va_fte_N</c:v>
                </c:pt>
              </c:strCache>
            </c:strRef>
          </c:tx>
          <c:spPr>
            <a:ln w="28575">
              <a:noFill/>
            </a:ln>
          </c:spPr>
          <c:marker>
            <c:spPr>
              <a:solidFill>
                <a:srgbClr val="668098"/>
              </a:solidFill>
              <a:ln>
                <a:solidFill>
                  <a:srgbClr val="668098"/>
                </a:solidFill>
              </a:ln>
            </c:spPr>
          </c:marker>
          <c:xVal>
            <c:numRef>
              <c:f>Figure1_data!$C$2:$C$101</c:f>
              <c:numCache>
                <c:formatCode>General</c:formatCode>
                <c:ptCount val="100"/>
                <c:pt idx="0">
                  <c:v>3636</c:v>
                </c:pt>
                <c:pt idx="1">
                  <c:v>1785</c:v>
                </c:pt>
                <c:pt idx="2">
                  <c:v>1926</c:v>
                </c:pt>
                <c:pt idx="3">
                  <c:v>2060</c:v>
                </c:pt>
                <c:pt idx="4">
                  <c:v>872</c:v>
                </c:pt>
                <c:pt idx="5">
                  <c:v>1538</c:v>
                </c:pt>
                <c:pt idx="6">
                  <c:v>3393</c:v>
                </c:pt>
                <c:pt idx="7">
                  <c:v>977</c:v>
                </c:pt>
                <c:pt idx="8">
                  <c:v>1918</c:v>
                </c:pt>
                <c:pt idx="9">
                  <c:v>3125</c:v>
                </c:pt>
                <c:pt idx="10">
                  <c:v>4667</c:v>
                </c:pt>
                <c:pt idx="11">
                  <c:v>39395</c:v>
                </c:pt>
                <c:pt idx="12">
                  <c:v>2289</c:v>
                </c:pt>
                <c:pt idx="13">
                  <c:v>2404</c:v>
                </c:pt>
                <c:pt idx="14">
                  <c:v>5723</c:v>
                </c:pt>
                <c:pt idx="15">
                  <c:v>2276</c:v>
                </c:pt>
                <c:pt idx="16">
                  <c:v>2481</c:v>
                </c:pt>
                <c:pt idx="17">
                  <c:v>12064</c:v>
                </c:pt>
                <c:pt idx="18">
                  <c:v>4176</c:v>
                </c:pt>
                <c:pt idx="19">
                  <c:v>1495</c:v>
                </c:pt>
                <c:pt idx="20">
                  <c:v>24850</c:v>
                </c:pt>
                <c:pt idx="21">
                  <c:v>1493</c:v>
                </c:pt>
                <c:pt idx="22">
                  <c:v>5726</c:v>
                </c:pt>
                <c:pt idx="23">
                  <c:v>2029</c:v>
                </c:pt>
                <c:pt idx="24">
                  <c:v>27390</c:v>
                </c:pt>
                <c:pt idx="25">
                  <c:v>5502</c:v>
                </c:pt>
                <c:pt idx="26">
                  <c:v>1451</c:v>
                </c:pt>
                <c:pt idx="27">
                  <c:v>1145</c:v>
                </c:pt>
                <c:pt idx="28">
                  <c:v>1832</c:v>
                </c:pt>
                <c:pt idx="29">
                  <c:v>897</c:v>
                </c:pt>
                <c:pt idx="30">
                  <c:v>43390</c:v>
                </c:pt>
                <c:pt idx="31">
                  <c:v>3612</c:v>
                </c:pt>
                <c:pt idx="32">
                  <c:v>1365</c:v>
                </c:pt>
                <c:pt idx="33">
                  <c:v>1210</c:v>
                </c:pt>
                <c:pt idx="34">
                  <c:v>1967</c:v>
                </c:pt>
                <c:pt idx="35">
                  <c:v>2202</c:v>
                </c:pt>
                <c:pt idx="36">
                  <c:v>2454</c:v>
                </c:pt>
                <c:pt idx="37">
                  <c:v>2468</c:v>
                </c:pt>
                <c:pt idx="38">
                  <c:v>2696</c:v>
                </c:pt>
                <c:pt idx="39">
                  <c:v>9969</c:v>
                </c:pt>
                <c:pt idx="40">
                  <c:v>1312</c:v>
                </c:pt>
                <c:pt idx="41">
                  <c:v>914</c:v>
                </c:pt>
                <c:pt idx="42">
                  <c:v>2990</c:v>
                </c:pt>
                <c:pt idx="43">
                  <c:v>5867</c:v>
                </c:pt>
                <c:pt idx="44">
                  <c:v>1600</c:v>
                </c:pt>
                <c:pt idx="45">
                  <c:v>5161</c:v>
                </c:pt>
                <c:pt idx="46">
                  <c:v>2746</c:v>
                </c:pt>
                <c:pt idx="47">
                  <c:v>1011</c:v>
                </c:pt>
                <c:pt idx="48">
                  <c:v>2177</c:v>
                </c:pt>
                <c:pt idx="49">
                  <c:v>6330</c:v>
                </c:pt>
                <c:pt idx="50">
                  <c:v>5673</c:v>
                </c:pt>
                <c:pt idx="51">
                  <c:v>10339</c:v>
                </c:pt>
                <c:pt idx="52">
                  <c:v>1481</c:v>
                </c:pt>
                <c:pt idx="53">
                  <c:v>1672</c:v>
                </c:pt>
                <c:pt idx="54">
                  <c:v>949</c:v>
                </c:pt>
                <c:pt idx="55">
                  <c:v>918</c:v>
                </c:pt>
                <c:pt idx="56">
                  <c:v>991</c:v>
                </c:pt>
                <c:pt idx="57">
                  <c:v>14847</c:v>
                </c:pt>
                <c:pt idx="58">
                  <c:v>4275</c:v>
                </c:pt>
                <c:pt idx="59">
                  <c:v>11955</c:v>
                </c:pt>
                <c:pt idx="60">
                  <c:v>10279</c:v>
                </c:pt>
                <c:pt idx="61">
                  <c:v>6111</c:v>
                </c:pt>
                <c:pt idx="62">
                  <c:v>1550</c:v>
                </c:pt>
                <c:pt idx="63">
                  <c:v>8936</c:v>
                </c:pt>
                <c:pt idx="64">
                  <c:v>3445</c:v>
                </c:pt>
                <c:pt idx="65">
                  <c:v>1618</c:v>
                </c:pt>
                <c:pt idx="66">
                  <c:v>12365</c:v>
                </c:pt>
                <c:pt idx="67">
                  <c:v>18781</c:v>
                </c:pt>
                <c:pt idx="68">
                  <c:v>3294</c:v>
                </c:pt>
                <c:pt idx="69">
                  <c:v>8324</c:v>
                </c:pt>
                <c:pt idx="70">
                  <c:v>1834</c:v>
                </c:pt>
                <c:pt idx="71">
                  <c:v>6853</c:v>
                </c:pt>
                <c:pt idx="72">
                  <c:v>2649</c:v>
                </c:pt>
                <c:pt idx="73">
                  <c:v>9437</c:v>
                </c:pt>
                <c:pt idx="74">
                  <c:v>5233</c:v>
                </c:pt>
                <c:pt idx="75">
                  <c:v>862</c:v>
                </c:pt>
                <c:pt idx="76">
                  <c:v>10746</c:v>
                </c:pt>
                <c:pt idx="77">
                  <c:v>4976</c:v>
                </c:pt>
                <c:pt idx="78">
                  <c:v>3259</c:v>
                </c:pt>
                <c:pt idx="79">
                  <c:v>3643</c:v>
                </c:pt>
                <c:pt idx="80">
                  <c:v>3267</c:v>
                </c:pt>
                <c:pt idx="81">
                  <c:v>977</c:v>
                </c:pt>
                <c:pt idx="82">
                  <c:v>3828</c:v>
                </c:pt>
                <c:pt idx="83">
                  <c:v>5824</c:v>
                </c:pt>
                <c:pt idx="84">
                  <c:v>1011</c:v>
                </c:pt>
                <c:pt idx="85">
                  <c:v>1378</c:v>
                </c:pt>
                <c:pt idx="86">
                  <c:v>1798</c:v>
                </c:pt>
                <c:pt idx="87">
                  <c:v>2773</c:v>
                </c:pt>
                <c:pt idx="88">
                  <c:v>7089</c:v>
                </c:pt>
                <c:pt idx="89">
                  <c:v>4700</c:v>
                </c:pt>
                <c:pt idx="90">
                  <c:v>6440</c:v>
                </c:pt>
                <c:pt idx="91">
                  <c:v>4670</c:v>
                </c:pt>
                <c:pt idx="92">
                  <c:v>3593</c:v>
                </c:pt>
                <c:pt idx="93">
                  <c:v>5681</c:v>
                </c:pt>
                <c:pt idx="94">
                  <c:v>22989</c:v>
                </c:pt>
                <c:pt idx="95">
                  <c:v>4100</c:v>
                </c:pt>
                <c:pt idx="96">
                  <c:v>1900</c:v>
                </c:pt>
                <c:pt idx="97">
                  <c:v>7013</c:v>
                </c:pt>
                <c:pt idx="98">
                  <c:v>4038</c:v>
                </c:pt>
                <c:pt idx="99">
                  <c:v>8373</c:v>
                </c:pt>
              </c:numCache>
            </c:numRef>
          </c:xVal>
          <c:yVal>
            <c:numRef>
              <c:f>Figure1_data!$E$2:$E$101</c:f>
              <c:numCache>
                <c:formatCode>0.0</c:formatCode>
                <c:ptCount val="100"/>
                <c:pt idx="0">
                  <c:v>3.0354169999999998</c:v>
                </c:pt>
                <c:pt idx="1">
                  <c:v>3.1778360000000001</c:v>
                </c:pt>
                <c:pt idx="2">
                  <c:v>3.0253619999999999</c:v>
                </c:pt>
                <c:pt idx="3">
                  <c:v>4.399324</c:v>
                </c:pt>
                <c:pt idx="4">
                  <c:v>3.6070190000000002</c:v>
                </c:pt>
                <c:pt idx="5">
                  <c:v>3.6095760000000001</c:v>
                </c:pt>
                <c:pt idx="6">
                  <c:v>3.8286600000000002</c:v>
                </c:pt>
                <c:pt idx="7">
                  <c:v>5.9672450000000001</c:v>
                </c:pt>
                <c:pt idx="8">
                  <c:v>2.8657439999999998</c:v>
                </c:pt>
                <c:pt idx="9">
                  <c:v>2.4732590000000001</c:v>
                </c:pt>
                <c:pt idx="10">
                  <c:v>2.7844060000000002</c:v>
                </c:pt>
                <c:pt idx="11">
                  <c:v>2.4181050000000002</c:v>
                </c:pt>
                <c:pt idx="12">
                  <c:v>3.1324730000000001</c:v>
                </c:pt>
                <c:pt idx="13">
                  <c:v>3.394196</c:v>
                </c:pt>
                <c:pt idx="14">
                  <c:v>3.6818710000000001</c:v>
                </c:pt>
                <c:pt idx="15">
                  <c:v>3.467031</c:v>
                </c:pt>
                <c:pt idx="16">
                  <c:v>3.0205820000000001</c:v>
                </c:pt>
                <c:pt idx="17">
                  <c:v>2.5749870000000001</c:v>
                </c:pt>
                <c:pt idx="18">
                  <c:v>2.629569</c:v>
                </c:pt>
                <c:pt idx="19">
                  <c:v>2.8445649999999998</c:v>
                </c:pt>
                <c:pt idx="20">
                  <c:v>3.2375319999999999</c:v>
                </c:pt>
                <c:pt idx="21">
                  <c:v>3.182051</c:v>
                </c:pt>
                <c:pt idx="22">
                  <c:v>2.788586</c:v>
                </c:pt>
                <c:pt idx="23">
                  <c:v>2.5924749999999999</c:v>
                </c:pt>
                <c:pt idx="24">
                  <c:v>2.409259</c:v>
                </c:pt>
                <c:pt idx="25">
                  <c:v>2.7136840000000002</c:v>
                </c:pt>
                <c:pt idx="26">
                  <c:v>2.4581200000000001</c:v>
                </c:pt>
                <c:pt idx="27">
                  <c:v>2.682366</c:v>
                </c:pt>
                <c:pt idx="28">
                  <c:v>2.3645239999999998</c:v>
                </c:pt>
                <c:pt idx="29">
                  <c:v>2.828138</c:v>
                </c:pt>
                <c:pt idx="30">
                  <c:v>2.3121870000000002</c:v>
                </c:pt>
                <c:pt idx="31">
                  <c:v>2.3704800000000001</c:v>
                </c:pt>
                <c:pt idx="32">
                  <c:v>3.0157090000000002</c:v>
                </c:pt>
                <c:pt idx="33">
                  <c:v>3.7945350000000002</c:v>
                </c:pt>
                <c:pt idx="34">
                  <c:v>2.5782919999999998</c:v>
                </c:pt>
                <c:pt idx="35">
                  <c:v>5.947247</c:v>
                </c:pt>
                <c:pt idx="36">
                  <c:v>2.9910369999999999</c:v>
                </c:pt>
                <c:pt idx="37">
                  <c:v>3.4390100000000001</c:v>
                </c:pt>
                <c:pt idx="38">
                  <c:v>2.7120310000000001</c:v>
                </c:pt>
                <c:pt idx="39">
                  <c:v>2.549528</c:v>
                </c:pt>
                <c:pt idx="40">
                  <c:v>2.5455410000000001</c:v>
                </c:pt>
                <c:pt idx="41">
                  <c:v>2.3383069999999999</c:v>
                </c:pt>
                <c:pt idx="42">
                  <c:v>2.8568180000000001</c:v>
                </c:pt>
                <c:pt idx="43">
                  <c:v>2.614188</c:v>
                </c:pt>
                <c:pt idx="44">
                  <c:v>2.5270549999999998</c:v>
                </c:pt>
                <c:pt idx="45">
                  <c:v>2.7511320000000001</c:v>
                </c:pt>
                <c:pt idx="46">
                  <c:v>2.8965450000000001</c:v>
                </c:pt>
                <c:pt idx="47">
                  <c:v>2.8186279999999999</c:v>
                </c:pt>
                <c:pt idx="48">
                  <c:v>2.3503980000000002</c:v>
                </c:pt>
                <c:pt idx="49">
                  <c:v>2.6230790000000002</c:v>
                </c:pt>
                <c:pt idx="50">
                  <c:v>2.6875710000000002</c:v>
                </c:pt>
                <c:pt idx="51">
                  <c:v>2.416194</c:v>
                </c:pt>
                <c:pt idx="52">
                  <c:v>2.1538520000000001</c:v>
                </c:pt>
                <c:pt idx="53">
                  <c:v>2.5731660000000001</c:v>
                </c:pt>
                <c:pt idx="54">
                  <c:v>3.4154710000000001</c:v>
                </c:pt>
                <c:pt idx="55">
                  <c:v>2.5143740000000001</c:v>
                </c:pt>
                <c:pt idx="56">
                  <c:v>2.262381</c:v>
                </c:pt>
                <c:pt idx="57">
                  <c:v>2.4338139999999999</c:v>
                </c:pt>
                <c:pt idx="58">
                  <c:v>3.0143550000000001</c:v>
                </c:pt>
                <c:pt idx="59">
                  <c:v>2.5109759999999999</c:v>
                </c:pt>
                <c:pt idx="60">
                  <c:v>2.5311620000000001</c:v>
                </c:pt>
                <c:pt idx="61">
                  <c:v>2.316001</c:v>
                </c:pt>
                <c:pt idx="62">
                  <c:v>2.4102450000000002</c:v>
                </c:pt>
                <c:pt idx="63">
                  <c:v>2.2353749999999999</c:v>
                </c:pt>
                <c:pt idx="64">
                  <c:v>2.4998390000000001</c:v>
                </c:pt>
                <c:pt idx="65">
                  <c:v>2.3482020000000001</c:v>
                </c:pt>
                <c:pt idx="66">
                  <c:v>2.289202</c:v>
                </c:pt>
                <c:pt idx="67">
                  <c:v>2.4377629999999999</c:v>
                </c:pt>
                <c:pt idx="68">
                  <c:v>2.8547750000000001</c:v>
                </c:pt>
                <c:pt idx="69">
                  <c:v>2.6198860000000002</c:v>
                </c:pt>
                <c:pt idx="70">
                  <c:v>3.0221209999999998</c:v>
                </c:pt>
                <c:pt idx="71">
                  <c:v>2.4684050000000002</c:v>
                </c:pt>
                <c:pt idx="72">
                  <c:v>2.858644</c:v>
                </c:pt>
                <c:pt idx="73">
                  <c:v>2.8797869999999999</c:v>
                </c:pt>
                <c:pt idx="74">
                  <c:v>2.9311410000000002</c:v>
                </c:pt>
                <c:pt idx="75">
                  <c:v>3.0242</c:v>
                </c:pt>
                <c:pt idx="76">
                  <c:v>2.6561789999999998</c:v>
                </c:pt>
                <c:pt idx="77">
                  <c:v>2.9407079999999999</c:v>
                </c:pt>
                <c:pt idx="78">
                  <c:v>3.3502689999999999</c:v>
                </c:pt>
                <c:pt idx="79">
                  <c:v>2.8280889999999999</c:v>
                </c:pt>
                <c:pt idx="80">
                  <c:v>3.1142379999999998</c:v>
                </c:pt>
                <c:pt idx="81">
                  <c:v>2.9904980000000001</c:v>
                </c:pt>
                <c:pt idx="82">
                  <c:v>2.3483990000000001</c:v>
                </c:pt>
                <c:pt idx="83">
                  <c:v>2.6886990000000002</c:v>
                </c:pt>
                <c:pt idx="84">
                  <c:v>3.7499769999999999</c:v>
                </c:pt>
                <c:pt idx="85">
                  <c:v>2.7406079999999999</c:v>
                </c:pt>
                <c:pt idx="86">
                  <c:v>2.7419750000000001</c:v>
                </c:pt>
                <c:pt idx="87">
                  <c:v>2.9022709999999998</c:v>
                </c:pt>
                <c:pt idx="88">
                  <c:v>2.9293749999999998</c:v>
                </c:pt>
                <c:pt idx="89">
                  <c:v>2.7894209999999999</c:v>
                </c:pt>
                <c:pt idx="90">
                  <c:v>2.2458930000000001</c:v>
                </c:pt>
                <c:pt idx="91">
                  <c:v>2.9920300000000002</c:v>
                </c:pt>
                <c:pt idx="92">
                  <c:v>2.5301429999999998</c:v>
                </c:pt>
                <c:pt idx="93">
                  <c:v>2.5614599999999998</c:v>
                </c:pt>
                <c:pt idx="94">
                  <c:v>2.5728249999999999</c:v>
                </c:pt>
                <c:pt idx="95">
                  <c:v>2.2568990000000002</c:v>
                </c:pt>
                <c:pt idx="96">
                  <c:v>2.7840690000000001</c:v>
                </c:pt>
                <c:pt idx="97">
                  <c:v>2.8872420000000001</c:v>
                </c:pt>
                <c:pt idx="98">
                  <c:v>3.1761629999999998</c:v>
                </c:pt>
                <c:pt idx="99">
                  <c:v>2.5895389999999998</c:v>
                </c:pt>
              </c:numCache>
            </c:numRef>
          </c:yVal>
          <c:smooth val="0"/>
        </c:ser>
        <c:dLbls>
          <c:showLegendKey val="0"/>
          <c:showVal val="0"/>
          <c:showCatName val="0"/>
          <c:showSerName val="0"/>
          <c:showPercent val="0"/>
          <c:showBubbleSize val="0"/>
        </c:dLbls>
        <c:axId val="87387520"/>
        <c:axId val="96613120"/>
      </c:scatterChart>
      <c:scatterChart>
        <c:scatterStyle val="lineMarker"/>
        <c:varyColors val="0"/>
        <c:ser>
          <c:idx val="1"/>
          <c:order val="1"/>
          <c:tx>
            <c:v>IQR</c:v>
          </c:tx>
          <c:spPr>
            <a:ln w="28575">
              <a:solidFill>
                <a:schemeClr val="accent1"/>
              </a:solidFill>
            </a:ln>
          </c:spPr>
          <c:marker>
            <c:symbol val="diamond"/>
            <c:size val="7"/>
            <c:spPr>
              <a:solidFill>
                <a:schemeClr val="accent1"/>
              </a:solidFill>
              <a:ln>
                <a:solidFill>
                  <a:schemeClr val="accent1"/>
                </a:solidFill>
              </a:ln>
            </c:spPr>
          </c:marker>
          <c:xVal>
            <c:numRef>
              <c:f>'[180207 - Productivity Dispersion - 2002-2014 4 digit averages .xlsx]Wholesale '!$C$41</c:f>
              <c:numCache>
                <c:formatCode>General</c:formatCode>
                <c:ptCount val="1"/>
                <c:pt idx="0">
                  <c:v>0</c:v>
                </c:pt>
              </c:numCache>
            </c:numRef>
          </c:xVal>
          <c:yVal>
            <c:numRef>
              <c:f>'[180207 - Productivity Dispersion - 2002-2014 4 digit averages .xlsx]Manufacturing'!$D$105</c:f>
              <c:numCache>
                <c:formatCode>General</c:formatCode>
                <c:ptCount val="1"/>
                <c:pt idx="0">
                  <c:v>0</c:v>
                </c:pt>
              </c:numCache>
            </c:numRef>
          </c:yVal>
          <c:smooth val="0"/>
        </c:ser>
        <c:dLbls>
          <c:showLegendKey val="0"/>
          <c:showVal val="0"/>
          <c:showCatName val="0"/>
          <c:showSerName val="0"/>
          <c:showPercent val="0"/>
          <c:showBubbleSize val="0"/>
        </c:dLbls>
        <c:axId val="97878400"/>
        <c:axId val="96614656"/>
      </c:scatterChart>
      <c:valAx>
        <c:axId val="87387520"/>
        <c:scaling>
          <c:orientation val="minMax"/>
          <c:max val="50000"/>
        </c:scaling>
        <c:delete val="0"/>
        <c:axPos val="b"/>
        <c:numFmt formatCode="#,##0" sourceLinked="0"/>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96613120"/>
        <c:crosses val="autoZero"/>
        <c:crossBetween val="midCat"/>
      </c:valAx>
      <c:valAx>
        <c:axId val="96613120"/>
        <c:scaling>
          <c:orientation val="minMax"/>
          <c:max val="9"/>
          <c:min val="1"/>
        </c:scaling>
        <c:delete val="0"/>
        <c:axPos val="l"/>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87387520"/>
        <c:crosses val="autoZero"/>
        <c:crossBetween val="midCat"/>
      </c:valAx>
      <c:valAx>
        <c:axId val="96614656"/>
        <c:scaling>
          <c:orientation val="minMax"/>
          <c:max val="9"/>
          <c:min val="1"/>
        </c:scaling>
        <c:delete val="0"/>
        <c:axPos val="r"/>
        <c:numFmt formatCode="General" sourceLinked="1"/>
        <c:majorTickMark val="in"/>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97878400"/>
        <c:crosses val="max"/>
        <c:crossBetween val="midCat"/>
      </c:valAx>
      <c:valAx>
        <c:axId val="97878400"/>
        <c:scaling>
          <c:orientation val="minMax"/>
        </c:scaling>
        <c:delete val="1"/>
        <c:axPos val="b"/>
        <c:numFmt formatCode="General" sourceLinked="1"/>
        <c:majorTickMark val="out"/>
        <c:minorTickMark val="none"/>
        <c:tickLblPos val="nextTo"/>
        <c:crossAx val="96614656"/>
        <c:crosses val="autoZero"/>
        <c:crossBetween val="midCat"/>
      </c:val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834722222222223E-2"/>
          <c:y val="7.7520370370370364E-2"/>
          <c:w val="0.80660798611111106"/>
          <c:h val="0.83274675925925923"/>
        </c:manualLayout>
      </c:layout>
      <c:scatterChart>
        <c:scatterStyle val="lineMarker"/>
        <c:varyColors val="0"/>
        <c:ser>
          <c:idx val="0"/>
          <c:order val="0"/>
          <c:tx>
            <c:strRef>
              <c:f>Figure1_data!$C$1</c:f>
              <c:strCache>
                <c:ptCount val="1"/>
                <c:pt idx="0">
                  <c:v>va_fte_N</c:v>
                </c:pt>
              </c:strCache>
            </c:strRef>
          </c:tx>
          <c:spPr>
            <a:ln w="28575">
              <a:noFill/>
            </a:ln>
          </c:spPr>
          <c:marker>
            <c:spPr>
              <a:solidFill>
                <a:srgbClr val="668098"/>
              </a:solidFill>
              <a:ln>
                <a:solidFill>
                  <a:srgbClr val="668098"/>
                </a:solidFill>
              </a:ln>
            </c:spPr>
          </c:marker>
          <c:xVal>
            <c:numRef>
              <c:f>Figure1_data!$C$125:$C$162</c:f>
              <c:numCache>
                <c:formatCode>General</c:formatCode>
                <c:ptCount val="38"/>
                <c:pt idx="0">
                  <c:v>1494</c:v>
                </c:pt>
                <c:pt idx="1">
                  <c:v>2278</c:v>
                </c:pt>
                <c:pt idx="2">
                  <c:v>21198</c:v>
                </c:pt>
                <c:pt idx="3">
                  <c:v>5417</c:v>
                </c:pt>
                <c:pt idx="4">
                  <c:v>9948</c:v>
                </c:pt>
                <c:pt idx="5">
                  <c:v>14558</c:v>
                </c:pt>
                <c:pt idx="6">
                  <c:v>8065</c:v>
                </c:pt>
                <c:pt idx="7">
                  <c:v>5057</c:v>
                </c:pt>
                <c:pt idx="8">
                  <c:v>29896</c:v>
                </c:pt>
                <c:pt idx="9">
                  <c:v>12323</c:v>
                </c:pt>
                <c:pt idx="10">
                  <c:v>13842</c:v>
                </c:pt>
                <c:pt idx="11">
                  <c:v>14331</c:v>
                </c:pt>
                <c:pt idx="12">
                  <c:v>15875</c:v>
                </c:pt>
                <c:pt idx="13">
                  <c:v>4228</c:v>
                </c:pt>
                <c:pt idx="14">
                  <c:v>27380</c:v>
                </c:pt>
                <c:pt idx="15">
                  <c:v>18824</c:v>
                </c:pt>
                <c:pt idx="16">
                  <c:v>5969</c:v>
                </c:pt>
                <c:pt idx="17">
                  <c:v>2073</c:v>
                </c:pt>
                <c:pt idx="18">
                  <c:v>17678</c:v>
                </c:pt>
                <c:pt idx="19">
                  <c:v>7986</c:v>
                </c:pt>
                <c:pt idx="20">
                  <c:v>2653</c:v>
                </c:pt>
                <c:pt idx="21">
                  <c:v>9711</c:v>
                </c:pt>
                <c:pt idx="22">
                  <c:v>5256</c:v>
                </c:pt>
                <c:pt idx="23">
                  <c:v>5661</c:v>
                </c:pt>
                <c:pt idx="24">
                  <c:v>11339</c:v>
                </c:pt>
                <c:pt idx="25">
                  <c:v>6348</c:v>
                </c:pt>
                <c:pt idx="26">
                  <c:v>24472</c:v>
                </c:pt>
                <c:pt idx="27">
                  <c:v>8351</c:v>
                </c:pt>
                <c:pt idx="28">
                  <c:v>21224</c:v>
                </c:pt>
                <c:pt idx="29">
                  <c:v>13383</c:v>
                </c:pt>
                <c:pt idx="30">
                  <c:v>12361</c:v>
                </c:pt>
                <c:pt idx="31">
                  <c:v>7143</c:v>
                </c:pt>
                <c:pt idx="32">
                  <c:v>6738</c:v>
                </c:pt>
                <c:pt idx="33">
                  <c:v>10950</c:v>
                </c:pt>
                <c:pt idx="34">
                  <c:v>3093</c:v>
                </c:pt>
                <c:pt idx="35">
                  <c:v>8166</c:v>
                </c:pt>
                <c:pt idx="36">
                  <c:v>24703</c:v>
                </c:pt>
                <c:pt idx="37">
                  <c:v>22178</c:v>
                </c:pt>
              </c:numCache>
            </c:numRef>
          </c:xVal>
          <c:yVal>
            <c:numRef>
              <c:f>Figure1_data!$E$125:$E$162</c:f>
              <c:numCache>
                <c:formatCode>0.0</c:formatCode>
                <c:ptCount val="38"/>
                <c:pt idx="0">
                  <c:v>7.8805730000000001</c:v>
                </c:pt>
                <c:pt idx="1">
                  <c:v>8.9320400000000006</c:v>
                </c:pt>
                <c:pt idx="2">
                  <c:v>4.0808070000000001</c:v>
                </c:pt>
                <c:pt idx="3">
                  <c:v>5.1426400000000001</c:v>
                </c:pt>
                <c:pt idx="4">
                  <c:v>4.3628830000000001</c:v>
                </c:pt>
                <c:pt idx="5">
                  <c:v>4.1502169999999996</c:v>
                </c:pt>
                <c:pt idx="6">
                  <c:v>3.3798279999999998</c:v>
                </c:pt>
                <c:pt idx="7">
                  <c:v>3.5922100000000001</c:v>
                </c:pt>
                <c:pt idx="8">
                  <c:v>3.3208380000000002</c:v>
                </c:pt>
                <c:pt idx="9">
                  <c:v>4.2522070000000003</c:v>
                </c:pt>
                <c:pt idx="10">
                  <c:v>3.7919990000000001</c:v>
                </c:pt>
                <c:pt idx="11">
                  <c:v>3.6436009999999999</c:v>
                </c:pt>
                <c:pt idx="12">
                  <c:v>3.9014679999999999</c:v>
                </c:pt>
                <c:pt idx="13">
                  <c:v>3.9678200000000001</c:v>
                </c:pt>
                <c:pt idx="14">
                  <c:v>3.8988900000000002</c:v>
                </c:pt>
                <c:pt idx="15">
                  <c:v>3.2682190000000002</c:v>
                </c:pt>
                <c:pt idx="16">
                  <c:v>5.6929369999999997</c:v>
                </c:pt>
                <c:pt idx="17">
                  <c:v>3.6265309999999999</c:v>
                </c:pt>
                <c:pt idx="18">
                  <c:v>3.2207330000000001</c:v>
                </c:pt>
                <c:pt idx="19">
                  <c:v>2.9665919999999999</c:v>
                </c:pt>
                <c:pt idx="20">
                  <c:v>4.0051069999999998</c:v>
                </c:pt>
                <c:pt idx="21">
                  <c:v>5.0092879999999997</c:v>
                </c:pt>
                <c:pt idx="22">
                  <c:v>4.4226710000000002</c:v>
                </c:pt>
                <c:pt idx="23">
                  <c:v>6.1338270000000001</c:v>
                </c:pt>
                <c:pt idx="24">
                  <c:v>4.3414910000000004</c:v>
                </c:pt>
                <c:pt idx="25">
                  <c:v>24.852519999999998</c:v>
                </c:pt>
                <c:pt idx="26">
                  <c:v>4.5460099999999999</c:v>
                </c:pt>
                <c:pt idx="27">
                  <c:v>4.2355650000000002</c:v>
                </c:pt>
                <c:pt idx="28">
                  <c:v>5.1661219999999997</c:v>
                </c:pt>
                <c:pt idx="29">
                  <c:v>4.2441649999999997</c:v>
                </c:pt>
                <c:pt idx="30">
                  <c:v>4.5121250000000002</c:v>
                </c:pt>
                <c:pt idx="31">
                  <c:v>5.1485240000000001</c:v>
                </c:pt>
                <c:pt idx="32">
                  <c:v>6.4936749999999996</c:v>
                </c:pt>
                <c:pt idx="33">
                  <c:v>4.5514270000000003</c:v>
                </c:pt>
                <c:pt idx="34">
                  <c:v>3.7507670000000002</c:v>
                </c:pt>
                <c:pt idx="35">
                  <c:v>3.5542820000000002</c:v>
                </c:pt>
                <c:pt idx="36">
                  <c:v>4.4602250000000003</c:v>
                </c:pt>
                <c:pt idx="37">
                  <c:v>3.30524</c:v>
                </c:pt>
              </c:numCache>
            </c:numRef>
          </c:yVal>
          <c:smooth val="0"/>
        </c:ser>
        <c:dLbls>
          <c:showLegendKey val="0"/>
          <c:showVal val="0"/>
          <c:showCatName val="0"/>
          <c:showSerName val="0"/>
          <c:showPercent val="0"/>
          <c:showBubbleSize val="0"/>
        </c:dLbls>
        <c:axId val="193516672"/>
        <c:axId val="198873088"/>
      </c:scatterChart>
      <c:scatterChart>
        <c:scatterStyle val="lineMarker"/>
        <c:varyColors val="0"/>
        <c:ser>
          <c:idx val="1"/>
          <c:order val="1"/>
          <c:tx>
            <c:v>IQR</c:v>
          </c:tx>
          <c:spPr>
            <a:ln w="28575">
              <a:solidFill>
                <a:schemeClr val="accent1"/>
              </a:solidFill>
            </a:ln>
          </c:spPr>
          <c:marker>
            <c:symbol val="diamond"/>
            <c:size val="7"/>
            <c:spPr>
              <a:solidFill>
                <a:schemeClr val="accent1"/>
              </a:solidFill>
              <a:ln>
                <a:solidFill>
                  <a:schemeClr val="accent1"/>
                </a:solidFill>
              </a:ln>
            </c:spPr>
          </c:marker>
          <c:xVal>
            <c:numRef>
              <c:f>'[180207 - Productivity Dispersion - 2002-2014 4 digit averages .xlsx]Wholesale '!$C$41</c:f>
              <c:numCache>
                <c:formatCode>General</c:formatCode>
                <c:ptCount val="1"/>
                <c:pt idx="0">
                  <c:v>0</c:v>
                </c:pt>
              </c:numCache>
            </c:numRef>
          </c:xVal>
          <c:yVal>
            <c:numRef>
              <c:f>'[180207 - Productivity Dispersion - 2002-2014 4 digit averages .xlsx]Manufacturing'!$D$105</c:f>
              <c:numCache>
                <c:formatCode>General</c:formatCode>
                <c:ptCount val="1"/>
                <c:pt idx="0">
                  <c:v>0</c:v>
                </c:pt>
              </c:numCache>
            </c:numRef>
          </c:yVal>
          <c:smooth val="0"/>
        </c:ser>
        <c:dLbls>
          <c:showLegendKey val="0"/>
          <c:showVal val="0"/>
          <c:showCatName val="0"/>
          <c:showSerName val="0"/>
          <c:showPercent val="0"/>
          <c:showBubbleSize val="0"/>
        </c:dLbls>
        <c:axId val="198876544"/>
        <c:axId val="198875008"/>
      </c:scatterChart>
      <c:valAx>
        <c:axId val="193516672"/>
        <c:scaling>
          <c:orientation val="minMax"/>
          <c:max val="50000"/>
        </c:scaling>
        <c:delete val="0"/>
        <c:axPos val="b"/>
        <c:numFmt formatCode="#,##0" sourceLinked="0"/>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98873088"/>
        <c:crosses val="autoZero"/>
        <c:crossBetween val="midCat"/>
      </c:valAx>
      <c:valAx>
        <c:axId val="198873088"/>
        <c:scaling>
          <c:orientation val="minMax"/>
          <c:max val="9"/>
          <c:min val="1"/>
        </c:scaling>
        <c:delete val="0"/>
        <c:axPos val="l"/>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93516672"/>
        <c:crosses val="autoZero"/>
        <c:crossBetween val="midCat"/>
      </c:valAx>
      <c:valAx>
        <c:axId val="198875008"/>
        <c:scaling>
          <c:orientation val="minMax"/>
          <c:max val="9"/>
          <c:min val="1"/>
        </c:scaling>
        <c:delete val="0"/>
        <c:axPos val="r"/>
        <c:numFmt formatCode="General" sourceLinked="1"/>
        <c:majorTickMark val="in"/>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198876544"/>
        <c:crosses val="max"/>
        <c:crossBetween val="midCat"/>
      </c:valAx>
      <c:valAx>
        <c:axId val="198876544"/>
        <c:scaling>
          <c:orientation val="minMax"/>
        </c:scaling>
        <c:delete val="1"/>
        <c:axPos val="b"/>
        <c:numFmt formatCode="General" sourceLinked="1"/>
        <c:majorTickMark val="out"/>
        <c:minorTickMark val="none"/>
        <c:tickLblPos val="nextTo"/>
        <c:crossAx val="198875008"/>
        <c:crosses val="autoZero"/>
        <c:crossBetween val="midCat"/>
      </c:val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9.1039426523297495E-3"/>
          <c:y val="2.8863383838383837E-2"/>
          <c:w val="0.98862007168458776"/>
          <c:h val="0.97113661616161617"/>
        </c:manualLayout>
      </c:layout>
      <c:lineChart>
        <c:grouping val="standard"/>
        <c:varyColors val="0"/>
        <c:ser>
          <c:idx val="0"/>
          <c:order val="0"/>
          <c:tx>
            <c:strRef>
              <c:f>'Figure 2_data'!$B$3</c:f>
              <c:strCache>
                <c:ptCount val="1"/>
                <c:pt idx="0">
                  <c:v>Manufacturing</c:v>
                </c:pt>
              </c:strCache>
            </c:strRef>
          </c:tx>
          <c:marker>
            <c:symbol val="none"/>
          </c:marker>
          <c:cat>
            <c:strRef>
              <c:f>'Figure 2_data'!$A$3:$A$15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'Figure 2_data'!$C$3:$C$15</c:f>
              <c:numCache>
                <c:formatCode>0.0</c:formatCode>
                <c:ptCount val="13"/>
                <c:pt idx="0">
                  <c:v>2.8374269999999999</c:v>
                </c:pt>
                <c:pt idx="1">
                  <c:v>2.8299270000000001</c:v>
                </c:pt>
                <c:pt idx="2">
                  <c:v>2.7799520000000002</c:v>
                </c:pt>
                <c:pt idx="3">
                  <c:v>2.7343419999999998</c:v>
                </c:pt>
                <c:pt idx="4">
                  <c:v>2.7394569999999998</c:v>
                </c:pt>
                <c:pt idx="5">
                  <c:v>2.6825030000000001</c:v>
                </c:pt>
                <c:pt idx="6">
                  <c:v>2.6063990000000001</c:v>
                </c:pt>
                <c:pt idx="7">
                  <c:v>2.6152510000000002</c:v>
                </c:pt>
                <c:pt idx="8">
                  <c:v>2.5691030000000001</c:v>
                </c:pt>
                <c:pt idx="9">
                  <c:v>2.5386869999999999</c:v>
                </c:pt>
                <c:pt idx="10">
                  <c:v>2.4930430000000001</c:v>
                </c:pt>
                <c:pt idx="11">
                  <c:v>2.4506899999999998</c:v>
                </c:pt>
                <c:pt idx="12">
                  <c:v>2.4138820000000001</c:v>
                </c:pt>
              </c:numCache>
            </c:numRef>
          </c:val>
          <c:smooth val="0"/>
        </c:ser>
        <c:ser>
          <c:idx val="1"/>
          <c:order val="1"/>
          <c:tx>
            <c:strRef>
              <c:f>'Figure 2_data'!$B$16</c:f>
              <c:strCache>
                <c:ptCount val="1"/>
                <c:pt idx="0">
                  <c:v>Construction</c:v>
                </c:pt>
              </c:strCache>
            </c:strRef>
          </c:tx>
          <c:spPr>
            <a:ln>
              <a:solidFill>
                <a:srgbClr val="16325C">
                  <a:lumMod val="40000"/>
                  <a:lumOff val="60000"/>
                </a:srgbClr>
              </a:solidFill>
            </a:ln>
          </c:spPr>
          <c:marker>
            <c:symbol val="none"/>
          </c:marker>
          <c:cat>
            <c:strRef>
              <c:f>'Figure 2_data'!$A$3:$A$15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'Figure 2_data'!$C$16:$C$28</c:f>
              <c:numCache>
                <c:formatCode>0.0</c:formatCode>
                <c:ptCount val="13"/>
                <c:pt idx="0">
                  <c:v>3.544918</c:v>
                </c:pt>
                <c:pt idx="1">
                  <c:v>3.4622229999999998</c:v>
                </c:pt>
                <c:pt idx="2">
                  <c:v>3.466736</c:v>
                </c:pt>
                <c:pt idx="3">
                  <c:v>3.4135260000000001</c:v>
                </c:pt>
                <c:pt idx="4">
                  <c:v>3.1605690000000002</c:v>
                </c:pt>
                <c:pt idx="5">
                  <c:v>3.199748</c:v>
                </c:pt>
                <c:pt idx="6">
                  <c:v>3.1128809999999998</c:v>
                </c:pt>
                <c:pt idx="7">
                  <c:v>3.1568200000000002</c:v>
                </c:pt>
                <c:pt idx="8">
                  <c:v>2.959263</c:v>
                </c:pt>
                <c:pt idx="9">
                  <c:v>2.9480339999999998</c:v>
                </c:pt>
                <c:pt idx="10">
                  <c:v>2.8736519999999999</c:v>
                </c:pt>
                <c:pt idx="11">
                  <c:v>2.772303</c:v>
                </c:pt>
                <c:pt idx="12">
                  <c:v>2.6516280000000001</c:v>
                </c:pt>
              </c:numCache>
            </c:numRef>
          </c:val>
          <c:smooth val="0"/>
        </c:ser>
        <c:ser>
          <c:idx val="2"/>
          <c:order val="2"/>
          <c:tx>
            <c:strRef>
              <c:f>'Figure 2_data'!$B$29</c:f>
              <c:strCache>
                <c:ptCount val="1"/>
                <c:pt idx="0">
                  <c:v>Wholesale Trade</c:v>
                </c:pt>
              </c:strCache>
            </c:strRef>
          </c:tx>
          <c:marker>
            <c:symbol val="none"/>
          </c:marker>
          <c:cat>
            <c:strRef>
              <c:f>'Figure 2_data'!$A$3:$A$15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'Figure 2_data'!$C$29:$C$41</c:f>
              <c:numCache>
                <c:formatCode>0.0</c:formatCode>
                <c:ptCount val="13"/>
                <c:pt idx="0">
                  <c:v>5.2088850000000004</c:v>
                </c:pt>
                <c:pt idx="1">
                  <c:v>5.0281229999999999</c:v>
                </c:pt>
                <c:pt idx="2">
                  <c:v>4.7719740000000002</c:v>
                </c:pt>
                <c:pt idx="3">
                  <c:v>5.0225340000000003</c:v>
                </c:pt>
                <c:pt idx="4">
                  <c:v>4.4281129999999997</c:v>
                </c:pt>
                <c:pt idx="5">
                  <c:v>4.452839</c:v>
                </c:pt>
                <c:pt idx="6">
                  <c:v>4.2364369999999996</c:v>
                </c:pt>
                <c:pt idx="7">
                  <c:v>4.025023</c:v>
                </c:pt>
                <c:pt idx="8">
                  <c:v>3.9017710000000001</c:v>
                </c:pt>
                <c:pt idx="9">
                  <c:v>3.7214469999999999</c:v>
                </c:pt>
                <c:pt idx="10">
                  <c:v>3.6881309999999998</c:v>
                </c:pt>
                <c:pt idx="11">
                  <c:v>3.6261030000000001</c:v>
                </c:pt>
                <c:pt idx="12">
                  <c:v>3.5192160000000001</c:v>
                </c:pt>
              </c:numCache>
            </c:numRef>
          </c:val>
          <c:smooth val="0"/>
        </c:ser>
        <c:ser>
          <c:idx val="3"/>
          <c:order val="3"/>
          <c:tx>
            <c:strRef>
              <c:f>'Figure 2_data'!$B$42</c:f>
              <c:strCache>
                <c:ptCount val="1"/>
                <c:pt idx="0">
                  <c:v>Retail Trade</c:v>
                </c:pt>
              </c:strCache>
            </c:strRef>
          </c:tx>
          <c:marker>
            <c:symbol val="none"/>
          </c:marker>
          <c:cat>
            <c:strRef>
              <c:f>'Figure 2_data'!$A$3:$A$15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'Figure 2_data'!$C$42:$C$54</c:f>
              <c:numCache>
                <c:formatCode>0.0</c:formatCode>
                <c:ptCount val="13"/>
                <c:pt idx="0">
                  <c:v>4.2990449999999996</c:v>
                </c:pt>
                <c:pt idx="1">
                  <c:v>4.1572659999999999</c:v>
                </c:pt>
                <c:pt idx="2">
                  <c:v>3.9874589999999999</c:v>
                </c:pt>
                <c:pt idx="3">
                  <c:v>3.9252180000000001</c:v>
                </c:pt>
                <c:pt idx="4">
                  <c:v>3.7421319999999998</c:v>
                </c:pt>
                <c:pt idx="5">
                  <c:v>3.581861</c:v>
                </c:pt>
                <c:pt idx="6">
                  <c:v>3.5417390000000002</c:v>
                </c:pt>
                <c:pt idx="7">
                  <c:v>3.2461730000000002</c:v>
                </c:pt>
                <c:pt idx="8">
                  <c:v>3.1682070000000002</c:v>
                </c:pt>
                <c:pt idx="9">
                  <c:v>3.0762939999999999</c:v>
                </c:pt>
                <c:pt idx="10">
                  <c:v>2.9375589999999998</c:v>
                </c:pt>
                <c:pt idx="11">
                  <c:v>2.8506849999999999</c:v>
                </c:pt>
                <c:pt idx="12">
                  <c:v>2.7798609999999999</c:v>
                </c:pt>
              </c:numCache>
            </c:numRef>
          </c:val>
          <c:smooth val="0"/>
        </c:ser>
        <c:ser>
          <c:idx val="4"/>
          <c:order val="4"/>
          <c:tx>
            <c:strRef>
              <c:f>'Figure 2_data'!$B$55</c:f>
              <c:strCache>
                <c:ptCount val="1"/>
                <c:pt idx="0">
                  <c:v>PST Services</c:v>
                </c:pt>
              </c:strCache>
            </c:strRef>
          </c:tx>
          <c:marker>
            <c:symbol val="none"/>
          </c:marker>
          <c:cat>
            <c:strRef>
              <c:f>'Figure 2_data'!$A$3:$A$15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'Figure 2_data'!$C$55:$C$67</c:f>
              <c:numCache>
                <c:formatCode>0.0</c:formatCode>
                <c:ptCount val="13"/>
                <c:pt idx="0">
                  <c:v>2.6178499999999998</c:v>
                </c:pt>
                <c:pt idx="1">
                  <c:v>2.6525530000000002</c:v>
                </c:pt>
                <c:pt idx="2">
                  <c:v>2.639529</c:v>
                </c:pt>
                <c:pt idx="3">
                  <c:v>2.6332499999999999</c:v>
                </c:pt>
                <c:pt idx="4">
                  <c:v>2.6398519999999999</c:v>
                </c:pt>
                <c:pt idx="5">
                  <c:v>2.6690230000000001</c:v>
                </c:pt>
                <c:pt idx="6">
                  <c:v>2.6101130000000001</c:v>
                </c:pt>
                <c:pt idx="7">
                  <c:v>2.5981260000000002</c:v>
                </c:pt>
                <c:pt idx="8">
                  <c:v>2.5690170000000001</c:v>
                </c:pt>
                <c:pt idx="9">
                  <c:v>2.524864</c:v>
                </c:pt>
                <c:pt idx="10">
                  <c:v>2.4998040000000001</c:v>
                </c:pt>
                <c:pt idx="11">
                  <c:v>2.4674830000000001</c:v>
                </c:pt>
                <c:pt idx="12">
                  <c:v>2.4138459999999999</c:v>
                </c:pt>
              </c:numCache>
            </c:numRef>
          </c:val>
          <c:smooth val="0"/>
        </c:ser>
        <c:dLbls>
          <c:showLegendKey val="0"/>
          <c:showVal val="0"/>
          <c:showCatName val="0"/>
          <c:showSerName val="0"/>
          <c:showPercent val="0"/>
          <c:showBubbleSize val="0"/>
        </c:dLbls>
        <c:marker val="1"/>
        <c:smooth val="0"/>
        <c:axId val="57594240"/>
        <c:axId val="57595776"/>
      </c:lineChart>
      <c:lineChart>
        <c:grouping val="standard"/>
        <c:varyColors val="0"/>
        <c:ser>
          <c:idx val="5"/>
          <c:order val="5"/>
          <c:tx>
            <c:strRef>
              <c:f>'Figure 2_data'!$B$68</c:f>
              <c:strCache>
                <c:ptCount val="1"/>
                <c:pt idx="0">
                  <c:v>Administrative and Support Services</c:v>
                </c:pt>
              </c:strCache>
            </c:strRef>
          </c:tx>
          <c:marker>
            <c:symbol val="none"/>
          </c:marker>
          <c:cat>
            <c:strRef>
              <c:f>'Figure 2_data'!$A$3:$A$15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'Figure 2_data'!$C$68:$C$80</c:f>
              <c:numCache>
                <c:formatCode>0.0</c:formatCode>
                <c:ptCount val="13"/>
                <c:pt idx="0">
                  <c:v>3.0956939999999999</c:v>
                </c:pt>
                <c:pt idx="1">
                  <c:v>2.9734729999999998</c:v>
                </c:pt>
                <c:pt idx="2">
                  <c:v>2.958615</c:v>
                </c:pt>
                <c:pt idx="3">
                  <c:v>2.9204949999999998</c:v>
                </c:pt>
                <c:pt idx="4">
                  <c:v>2.8729360000000002</c:v>
                </c:pt>
                <c:pt idx="5">
                  <c:v>2.9154680000000002</c:v>
                </c:pt>
                <c:pt idx="6">
                  <c:v>2.7693490000000001</c:v>
                </c:pt>
                <c:pt idx="7">
                  <c:v>2.7469939999999999</c:v>
                </c:pt>
                <c:pt idx="8">
                  <c:v>2.6831049999999999</c:v>
                </c:pt>
                <c:pt idx="9">
                  <c:v>2.6271740000000001</c:v>
                </c:pt>
                <c:pt idx="10">
                  <c:v>2.5583420000000001</c:v>
                </c:pt>
                <c:pt idx="11">
                  <c:v>2.5102069999999999</c:v>
                </c:pt>
                <c:pt idx="12">
                  <c:v>2.442898</c:v>
                </c:pt>
              </c:numCache>
            </c:numRef>
          </c:val>
          <c:smooth val="0"/>
        </c:ser>
        <c:dLbls>
          <c:showLegendKey val="0"/>
          <c:showVal val="0"/>
          <c:showCatName val="0"/>
          <c:showSerName val="0"/>
          <c:showPercent val="0"/>
          <c:showBubbleSize val="0"/>
        </c:dLbls>
        <c:marker val="1"/>
        <c:smooth val="0"/>
        <c:axId val="57599872"/>
        <c:axId val="57597952"/>
      </c:lineChart>
      <c:catAx>
        <c:axId val="57594240"/>
        <c:scaling>
          <c:orientation val="minMax"/>
        </c:scaling>
        <c:delete val="0"/>
        <c:axPos val="b"/>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57595776"/>
        <c:crosses val="autoZero"/>
        <c:auto val="1"/>
        <c:lblAlgn val="ctr"/>
        <c:lblOffset val="100"/>
        <c:tickLblSkip val="2"/>
        <c:tickMarkSkip val="1"/>
        <c:noMultiLvlLbl val="0"/>
      </c:catAx>
      <c:valAx>
        <c:axId val="57595776"/>
        <c:scaling>
          <c:orientation val="minMax"/>
          <c:max val="5.5"/>
          <c:min val="2"/>
        </c:scaling>
        <c:delete val="0"/>
        <c:axPos val="l"/>
        <c:title>
          <c:tx>
            <c:rich>
              <a:bodyPr rot="0" vert="horz"/>
              <a:lstStyle/>
              <a:p>
                <a:pPr>
                  <a:defRPr sz="800" b="0" i="0">
                    <a:solidFill>
                      <a:srgbClr val="000000"/>
                    </a:solidFill>
                    <a:latin typeface="Arial"/>
                    <a:ea typeface="Arial"/>
                    <a:cs typeface="Arial"/>
                  </a:defRPr>
                </a:pPr>
                <a:r>
                  <a:rPr lang="en-US"/>
                  <a:t>rIQR</a:t>
                </a:r>
              </a:p>
            </c:rich>
          </c:tx>
          <c:layout>
            <c:manualLayout>
              <c:xMode val="edge"/>
              <c:yMode val="edge"/>
              <c:x val="5.9175627240143372E-2"/>
              <c:y val="0"/>
            </c:manualLayout>
          </c:layout>
          <c:overlay val="0"/>
        </c:title>
        <c:numFmt formatCode="0.0"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57594240"/>
        <c:crosses val="autoZero"/>
        <c:crossBetween val="midCat"/>
      </c:valAx>
      <c:valAx>
        <c:axId val="57597952"/>
        <c:scaling>
          <c:orientation val="minMax"/>
          <c:max val="5.5"/>
          <c:min val="2"/>
        </c:scaling>
        <c:delete val="0"/>
        <c:axPos val="r"/>
        <c:title>
          <c:tx>
            <c:rich>
              <a:bodyPr rot="0" vert="horz"/>
              <a:lstStyle/>
              <a:p>
                <a:pPr>
                  <a:defRPr sz="800" b="0" i="0">
                    <a:solidFill>
                      <a:srgbClr val="000000"/>
                    </a:solidFill>
                    <a:latin typeface="Arial"/>
                    <a:ea typeface="Arial"/>
                    <a:cs typeface="Arial"/>
                  </a:defRPr>
                </a:pPr>
                <a:r>
                  <a:rPr lang="en-US"/>
                  <a:t>rIQR</a:t>
                </a:r>
              </a:p>
            </c:rich>
          </c:tx>
          <c:layout>
            <c:manualLayout>
              <c:xMode val="edge"/>
              <c:yMode val="edge"/>
              <c:x val="0.88899982078853046"/>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57599872"/>
        <c:crosses val="max"/>
        <c:crossBetween val="midCat"/>
        <c:minorUnit val="0.2"/>
      </c:valAx>
      <c:catAx>
        <c:axId val="57599872"/>
        <c:scaling>
          <c:orientation val="minMax"/>
        </c:scaling>
        <c:delete val="1"/>
        <c:axPos val="t"/>
        <c:majorTickMark val="out"/>
        <c:minorTickMark val="none"/>
        <c:tickLblPos val="nextTo"/>
        <c:crossAx val="57597952"/>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1.7638888888888888E-2"/>
          <c:y val="2.2048611111111113E-2"/>
          <c:w val="0.97795138888888888"/>
          <c:h val="0.97795138888888888"/>
        </c:manualLayout>
      </c:layout>
      <c:lineChart>
        <c:grouping val="standard"/>
        <c:varyColors val="0"/>
        <c:ser>
          <c:idx val="3"/>
          <c:order val="0"/>
          <c:tx>
            <c:strRef>
              <c:f>'[Extrastep2_Percentiles performance over time.xlsx]Chart'!$V$2</c:f>
              <c:strCache>
                <c:ptCount val="1"/>
                <c:pt idx="0">
                  <c:v>lp_va_fte_25</c:v>
                </c:pt>
              </c:strCache>
            </c:strRef>
          </c:tx>
          <c:marker>
            <c:symbol val="none"/>
          </c:marker>
          <c:cat>
            <c:strRef>
              <c:f>'[Extrastep2_Percentiles performance over time.xlsx]Chart'!$B$3:$B$15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'[Extrastep2_Percentiles performance over time.xlsx]Chart'!$V$42:$V$54</c:f>
              <c:numCache>
                <c:formatCode>0.0</c:formatCode>
                <c:ptCount val="13"/>
                <c:pt idx="0">
                  <c:v>100</c:v>
                </c:pt>
                <c:pt idx="1">
                  <c:v>100.83983178600626</c:v>
                </c:pt>
                <c:pt idx="2">
                  <c:v>102.51677823494998</c:v>
                </c:pt>
                <c:pt idx="3">
                  <c:v>101.9887277226003</c:v>
                </c:pt>
                <c:pt idx="4">
                  <c:v>108.81520708433089</c:v>
                </c:pt>
                <c:pt idx="5">
                  <c:v>116.17111271692701</c:v>
                </c:pt>
                <c:pt idx="6">
                  <c:v>117.10432411219725</c:v>
                </c:pt>
                <c:pt idx="7">
                  <c:v>129.7784306516246</c:v>
                </c:pt>
                <c:pt idx="8">
                  <c:v>130.74128964291157</c:v>
                </c:pt>
                <c:pt idx="9">
                  <c:v>140.21445323745215</c:v>
                </c:pt>
                <c:pt idx="10">
                  <c:v>149.2461703182164</c:v>
                </c:pt>
                <c:pt idx="11">
                  <c:v>149.7787608336684</c:v>
                </c:pt>
                <c:pt idx="12">
                  <c:v>153.8385554260432</c:v>
                </c:pt>
              </c:numCache>
            </c:numRef>
          </c:val>
          <c:smooth val="0"/>
        </c:ser>
        <c:dLbls>
          <c:showLegendKey val="0"/>
          <c:showVal val="0"/>
          <c:showCatName val="0"/>
          <c:showSerName val="0"/>
          <c:showPercent val="0"/>
          <c:showBubbleSize val="0"/>
        </c:dLbls>
        <c:marker val="1"/>
        <c:smooth val="0"/>
        <c:axId val="59378688"/>
        <c:axId val="59380480"/>
      </c:lineChart>
      <c:lineChart>
        <c:grouping val="standard"/>
        <c:varyColors val="0"/>
        <c:ser>
          <c:idx val="0"/>
          <c:order val="1"/>
          <c:tx>
            <c:strRef>
              <c:f>'[Extrastep2_Percentiles performance over time.xlsx]Chart'!$W$2</c:f>
              <c:strCache>
                <c:ptCount val="1"/>
                <c:pt idx="0">
                  <c:v>lp_va_fte_75</c:v>
                </c:pt>
              </c:strCache>
            </c:strRef>
          </c:tx>
          <c:marker>
            <c:symbol val="none"/>
          </c:marker>
          <c:cat>
            <c:strRef>
              <c:f>'[Extrastep2_Percentiles performance over time.xlsx]Chart'!$B$3:$B$15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'[Extrastep2_Percentiles performance over time.xlsx]Chart'!$W$42:$W$54</c:f>
              <c:numCache>
                <c:formatCode>0.0</c:formatCode>
                <c:ptCount val="13"/>
                <c:pt idx="0">
                  <c:v>100</c:v>
                </c:pt>
                <c:pt idx="1">
                  <c:v>97.385774827724163</c:v>
                </c:pt>
                <c:pt idx="2">
                  <c:v>95.335657777122279</c:v>
                </c:pt>
                <c:pt idx="3">
                  <c:v>92.53597686529281</c:v>
                </c:pt>
                <c:pt idx="4">
                  <c:v>94.3532964431773</c:v>
                </c:pt>
                <c:pt idx="5">
                  <c:v>97.072634930050754</c:v>
                </c:pt>
                <c:pt idx="6">
                  <c:v>95.685954009258126</c:v>
                </c:pt>
                <c:pt idx="7">
                  <c:v>98.191236157024619</c:v>
                </c:pt>
                <c:pt idx="8">
                  <c:v>96.161245454256573</c:v>
                </c:pt>
                <c:pt idx="9">
                  <c:v>100.55538942038562</c:v>
                </c:pt>
                <c:pt idx="10">
                  <c:v>102.46494796890929</c:v>
                </c:pt>
                <c:pt idx="11">
                  <c:v>99.595680413152365</c:v>
                </c:pt>
                <c:pt idx="12">
                  <c:v>99.49757465286126</c:v>
                </c:pt>
              </c:numCache>
            </c:numRef>
          </c:val>
          <c:smooth val="0"/>
        </c:ser>
        <c:ser>
          <c:idx val="1"/>
          <c:order val="2"/>
          <c:tx>
            <c:strRef>
              <c:f>'[Extrastep2_Percentiles performance over time.xlsx]Chart'!$X$2</c:f>
              <c:strCache>
                <c:ptCount val="1"/>
                <c:pt idx="0">
                  <c:v>va_fte_IQR</c:v>
                </c:pt>
              </c:strCache>
            </c:strRef>
          </c:tx>
          <c:spPr>
            <a:ln>
              <a:solidFill>
                <a:srgbClr val="16325C">
                  <a:lumMod val="40000"/>
                  <a:lumOff val="60000"/>
                </a:srgbClr>
              </a:solidFill>
            </a:ln>
          </c:spPr>
          <c:marker>
            <c:symbol val="none"/>
          </c:marker>
          <c:cat>
            <c:strRef>
              <c:f>'[Extrastep2_Percentiles performance over time.xlsx]Chart'!$B$3:$B$15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'[Extrastep2_Percentiles performance over time.xlsx]Chart'!$X$42:$X$54</c:f>
              <c:numCache>
                <c:formatCode>0.0</c:formatCode>
                <c:ptCount val="13"/>
                <c:pt idx="0">
                  <c:v>100</c:v>
                </c:pt>
                <c:pt idx="1">
                  <c:v>96.702081508800219</c:v>
                </c:pt>
                <c:pt idx="2">
                  <c:v>92.752204268622449</c:v>
                </c:pt>
                <c:pt idx="3">
                  <c:v>91.304417609027126</c:v>
                </c:pt>
                <c:pt idx="4">
                  <c:v>87.045657814700704</c:v>
                </c:pt>
                <c:pt idx="5">
                  <c:v>83.317597280326211</c:v>
                </c:pt>
                <c:pt idx="6">
                  <c:v>82.384320238564626</c:v>
                </c:pt>
                <c:pt idx="7">
                  <c:v>75.509165407666131</c:v>
                </c:pt>
                <c:pt idx="8">
                  <c:v>73.695599836707942</c:v>
                </c:pt>
                <c:pt idx="9">
                  <c:v>71.557613376924408</c:v>
                </c:pt>
                <c:pt idx="10">
                  <c:v>68.330501309011666</c:v>
                </c:pt>
                <c:pt idx="11">
                  <c:v>66.309726927724654</c:v>
                </c:pt>
                <c:pt idx="12">
                  <c:v>64.662291276318356</c:v>
                </c:pt>
              </c:numCache>
            </c:numRef>
          </c:val>
          <c:smooth val="0"/>
        </c:ser>
        <c:ser>
          <c:idx val="2"/>
          <c:order val="3"/>
          <c:tx>
            <c:v>DUMMY</c:v>
          </c:tx>
          <c:spPr>
            <a:ln w="25400">
              <a:noFill/>
            </a:ln>
            <a:effectLst/>
          </c:spPr>
          <c:marker>
            <c:symbol val="none"/>
          </c:marker>
          <c:smooth val="0"/>
        </c:ser>
        <c:dLbls>
          <c:showLegendKey val="0"/>
          <c:showVal val="0"/>
          <c:showCatName val="0"/>
          <c:showSerName val="0"/>
          <c:showPercent val="0"/>
          <c:showBubbleSize val="0"/>
        </c:dLbls>
        <c:marker val="1"/>
        <c:smooth val="0"/>
        <c:axId val="59384576"/>
        <c:axId val="59382400"/>
      </c:lineChart>
      <c:catAx>
        <c:axId val="59378688"/>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59380480"/>
        <c:crosses val="autoZero"/>
        <c:auto val="1"/>
        <c:lblAlgn val="ctr"/>
        <c:lblOffset val="100"/>
        <c:tickLblSkip val="3"/>
        <c:tickMarkSkip val="1"/>
        <c:noMultiLvlLbl val="0"/>
      </c:catAx>
      <c:valAx>
        <c:axId val="59380480"/>
        <c:scaling>
          <c:orientation val="minMax"/>
          <c:max val="170"/>
          <c:min val="60"/>
        </c:scaling>
        <c:delete val="0"/>
        <c:axPos val="l"/>
        <c:title>
          <c:tx>
            <c:rich>
              <a:bodyPr rot="0" vert="horz"/>
              <a:lstStyle/>
              <a:p>
                <a:pPr>
                  <a:defRPr sz="800" b="0" i="0">
                    <a:solidFill>
                      <a:srgbClr val="000000"/>
                    </a:solidFill>
                    <a:latin typeface="Arial"/>
                    <a:ea typeface="Arial"/>
                    <a:cs typeface="Arial"/>
                  </a:defRPr>
                </a:pPr>
                <a:r>
                  <a:rPr lang="en-US"/>
                  <a:t>Index</a:t>
                </a:r>
              </a:p>
            </c:rich>
          </c:tx>
          <c:layout>
            <c:manualLayout>
              <c:xMode val="edge"/>
              <c:yMode val="edge"/>
              <c:x val="0.10876228706705779"/>
              <c:y val="0"/>
            </c:manualLayout>
          </c:layout>
          <c:overlay val="0"/>
        </c:title>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59378688"/>
        <c:crosses val="autoZero"/>
        <c:crossBetween val="midCat"/>
      </c:valAx>
      <c:valAx>
        <c:axId val="59382400"/>
        <c:scaling>
          <c:orientation val="minMax"/>
          <c:max val="170"/>
          <c:min val="60"/>
        </c:scaling>
        <c:delete val="0"/>
        <c:axPos val="r"/>
        <c:title>
          <c:tx>
            <c:rich>
              <a:bodyPr rot="0" vert="horz"/>
              <a:lstStyle/>
              <a:p>
                <a:pPr>
                  <a:defRPr sz="800" b="0" i="0">
                    <a:solidFill>
                      <a:srgbClr val="000000"/>
                    </a:solidFill>
                    <a:latin typeface="Arial"/>
                    <a:ea typeface="Arial"/>
                    <a:cs typeface="Arial"/>
                  </a:defRPr>
                </a:pPr>
                <a:r>
                  <a:rPr lang="en-AU"/>
                  <a:t>Index</a:t>
                </a:r>
              </a:p>
            </c:rich>
          </c:tx>
          <c:layout>
            <c:manualLayout>
              <c:xMode val="edge"/>
              <c:yMode val="edge"/>
              <c:x val="0.85015232562805398"/>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59384576"/>
        <c:crosses val="max"/>
        <c:crossBetween val="midCat"/>
        <c:majorUnit val="20"/>
        <c:minorUnit val="4"/>
      </c:valAx>
      <c:catAx>
        <c:axId val="59384576"/>
        <c:scaling>
          <c:orientation val="minMax"/>
        </c:scaling>
        <c:delete val="1"/>
        <c:axPos val="t"/>
        <c:majorTickMark val="out"/>
        <c:minorTickMark val="none"/>
        <c:tickLblPos val="nextTo"/>
        <c:crossAx val="59382400"/>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580208333333333E-2"/>
          <c:y val="9.7497622837850836E-2"/>
          <c:w val="0.87137043010752691"/>
          <c:h val="0.79954401222235283"/>
        </c:manualLayout>
      </c:layout>
      <c:scatterChart>
        <c:scatterStyle val="lineMarker"/>
        <c:varyColors val="0"/>
        <c:ser>
          <c:idx val="0"/>
          <c:order val="0"/>
          <c:tx>
            <c:strRef>
              <c:f>'[Dispersion scatter plot_gap to mean - Model 1 residual data.xls]Sheet1'!$B$1</c:f>
              <c:strCache>
                <c:ptCount val="1"/>
                <c:pt idx="0">
                  <c:v>mg_entry</c:v>
                </c:pt>
              </c:strCache>
            </c:strRef>
          </c:tx>
          <c:spPr>
            <a:ln w="28575">
              <a:noFill/>
            </a:ln>
          </c:spPr>
          <c:xVal>
            <c:numRef>
              <c:f>'[Dispersion scatter plot_gap to mean - Model 1 residual data.xls]Sheet1'!$B$2:$B$2689</c:f>
              <c:numCache>
                <c:formatCode>0.00000</c:formatCode>
                <c:ptCount val="2688"/>
                <c:pt idx="0">
                  <c:v>9.9862292408943176E-3</c:v>
                </c:pt>
                <c:pt idx="1">
                  <c:v>5.1621869206428528E-3</c:v>
                </c:pt>
                <c:pt idx="2">
                  <c:v>1.2255944311618805E-2</c:v>
                </c:pt>
                <c:pt idx="3">
                  <c:v>1.6739368438720703E-3</c:v>
                </c:pt>
                <c:pt idx="4">
                  <c:v>2.2715546190738678E-2</c:v>
                </c:pt>
                <c:pt idx="5">
                  <c:v>7.9107433557510376E-3</c:v>
                </c:pt>
                <c:pt idx="6">
                  <c:v>7.7032223343849182E-3</c:v>
                </c:pt>
                <c:pt idx="7">
                  <c:v>2.7293935418128967E-3</c:v>
                </c:pt>
                <c:pt idx="8">
                  <c:v>-1.7282027751207352E-2</c:v>
                </c:pt>
                <c:pt idx="9">
                  <c:v>-3.1304247677326202E-2</c:v>
                </c:pt>
                <c:pt idx="10">
                  <c:v>-2.1979968994855881E-2</c:v>
                </c:pt>
                <c:pt idx="11">
                  <c:v>4.289969801902771E-4</c:v>
                </c:pt>
                <c:pt idx="12">
                  <c:v>-9.7659081220626831E-3</c:v>
                </c:pt>
                <c:pt idx="13">
                  <c:v>4.6611115336418152E-2</c:v>
                </c:pt>
                <c:pt idx="14">
                  <c:v>-2.7911804616451263E-2</c:v>
                </c:pt>
                <c:pt idx="15">
                  <c:v>-1.3941727578639984E-2</c:v>
                </c:pt>
                <c:pt idx="16">
                  <c:v>-5.0540722906589508E-2</c:v>
                </c:pt>
                <c:pt idx="17">
                  <c:v>-2.5851786136627197E-2</c:v>
                </c:pt>
                <c:pt idx="18">
                  <c:v>-2.3892886936664581E-2</c:v>
                </c:pt>
                <c:pt idx="19">
                  <c:v>6.7592307925224304E-2</c:v>
                </c:pt>
                <c:pt idx="20">
                  <c:v>4.6757012605667114E-2</c:v>
                </c:pt>
                <c:pt idx="21">
                  <c:v>-3.4567698836326599E-2</c:v>
                </c:pt>
                <c:pt idx="22">
                  <c:v>1.1196345090866089E-2</c:v>
                </c:pt>
                <c:pt idx="23">
                  <c:v>1.431572437286377E-2</c:v>
                </c:pt>
                <c:pt idx="24">
                  <c:v>3.4913010895252228E-3</c:v>
                </c:pt>
                <c:pt idx="25">
                  <c:v>2.1827369928359985E-2</c:v>
                </c:pt>
                <c:pt idx="26">
                  <c:v>2.4077877402305603E-2</c:v>
                </c:pt>
                <c:pt idx="27">
                  <c:v>-1.5415038913488388E-2</c:v>
                </c:pt>
                <c:pt idx="28">
                  <c:v>-4.9438364803791046E-3</c:v>
                </c:pt>
                <c:pt idx="29">
                  <c:v>-8.3484090864658356E-3</c:v>
                </c:pt>
                <c:pt idx="30">
                  <c:v>-2.3328622803092003E-2</c:v>
                </c:pt>
                <c:pt idx="31">
                  <c:v>5.0786025822162628E-3</c:v>
                </c:pt>
                <c:pt idx="32">
                  <c:v>1.0082636028528214E-2</c:v>
                </c:pt>
                <c:pt idx="33">
                  <c:v>-4.7269761562347412E-3</c:v>
                </c:pt>
                <c:pt idx="34">
                  <c:v>7.4595548212528229E-3</c:v>
                </c:pt>
                <c:pt idx="35">
                  <c:v>-1.5254437923431396E-2</c:v>
                </c:pt>
                <c:pt idx="36">
                  <c:v>1.8328987061977386E-2</c:v>
                </c:pt>
                <c:pt idx="37">
                  <c:v>9.1794766485691071E-3</c:v>
                </c:pt>
                <c:pt idx="38">
                  <c:v>-3.0413419008255005E-3</c:v>
                </c:pt>
                <c:pt idx="39">
                  <c:v>1.044931635260582E-2</c:v>
                </c:pt>
                <c:pt idx="40">
                  <c:v>1.1788737028837204E-2</c:v>
                </c:pt>
                <c:pt idx="41">
                  <c:v>-5.1062367856502533E-3</c:v>
                </c:pt>
                <c:pt idx="42">
                  <c:v>9.6373520791530609E-3</c:v>
                </c:pt>
                <c:pt idx="43">
                  <c:v>-1.8539074808359146E-2</c:v>
                </c:pt>
                <c:pt idx="44">
                  <c:v>6.7865587770938873E-3</c:v>
                </c:pt>
                <c:pt idx="45">
                  <c:v>-1.7275551334023476E-2</c:v>
                </c:pt>
                <c:pt idx="46">
                  <c:v>-1.1701604351401329E-2</c:v>
                </c:pt>
                <c:pt idx="47">
                  <c:v>-1.0506611317396164E-2</c:v>
                </c:pt>
                <c:pt idx="48">
                  <c:v>-8.9744850993156433E-3</c:v>
                </c:pt>
                <c:pt idx="49">
                  <c:v>-1.5121303498744965E-2</c:v>
                </c:pt>
                <c:pt idx="50">
                  <c:v>2.0135104656219482E-2</c:v>
                </c:pt>
                <c:pt idx="51">
                  <c:v>-3.99298295378685E-2</c:v>
                </c:pt>
                <c:pt idx="52">
                  <c:v>5.3671687841415405E-2</c:v>
                </c:pt>
                <c:pt idx="53">
                  <c:v>1.0077632963657379E-2</c:v>
                </c:pt>
                <c:pt idx="54">
                  <c:v>-1.8843390047550201E-2</c:v>
                </c:pt>
                <c:pt idx="55">
                  <c:v>1.7584085464477539E-2</c:v>
                </c:pt>
                <c:pt idx="56">
                  <c:v>-4.034876823425293E-2</c:v>
                </c:pt>
                <c:pt idx="57">
                  <c:v>7.3800012469291687E-3</c:v>
                </c:pt>
                <c:pt idx="58">
                  <c:v>2.0135104656219482E-2</c:v>
                </c:pt>
                <c:pt idx="59">
                  <c:v>-5.7657957077026367E-3</c:v>
                </c:pt>
                <c:pt idx="60">
                  <c:v>-1.0032415390014648E-2</c:v>
                </c:pt>
                <c:pt idx="61">
                  <c:v>4.6883337199687958E-2</c:v>
                </c:pt>
                <c:pt idx="62">
                  <c:v>2.9969722032546997E-2</c:v>
                </c:pt>
                <c:pt idx="63">
                  <c:v>7.2027742862701416E-4</c:v>
                </c:pt>
                <c:pt idx="64">
                  <c:v>7.7095255255699158E-3</c:v>
                </c:pt>
                <c:pt idx="65">
                  <c:v>-3.3447667956352234E-3</c:v>
                </c:pt>
                <c:pt idx="66">
                  <c:v>-1.4290079474449158E-2</c:v>
                </c:pt>
                <c:pt idx="67">
                  <c:v>7.2027742862701416E-4</c:v>
                </c:pt>
                <c:pt idx="68">
                  <c:v>-2.9671881347894669E-2</c:v>
                </c:pt>
                <c:pt idx="69">
                  <c:v>3.1012296676635742E-3</c:v>
                </c:pt>
                <c:pt idx="70">
                  <c:v>-4.4007673859596252E-3</c:v>
                </c:pt>
                <c:pt idx="71">
                  <c:v>-2.7364440262317657E-2</c:v>
                </c:pt>
                <c:pt idx="72">
                  <c:v>3.3792190253734589E-2</c:v>
                </c:pt>
                <c:pt idx="73">
                  <c:v>6.8141967058181763E-2</c:v>
                </c:pt>
                <c:pt idx="74">
                  <c:v>-4.9009136855602264E-3</c:v>
                </c:pt>
                <c:pt idx="75">
                  <c:v>2.7582384645938873E-2</c:v>
                </c:pt>
                <c:pt idx="76">
                  <c:v>-2.1766960620880127E-2</c:v>
                </c:pt>
                <c:pt idx="77">
                  <c:v>-5.5507458746433258E-3</c:v>
                </c:pt>
                <c:pt idx="78">
                  <c:v>-1.5695136040449142E-2</c:v>
                </c:pt>
                <c:pt idx="79">
                  <c:v>-6.514381617307663E-3</c:v>
                </c:pt>
                <c:pt idx="80">
                  <c:v>-3.8990937173366547E-3</c:v>
                </c:pt>
                <c:pt idx="81">
                  <c:v>-1.9939783960580826E-2</c:v>
                </c:pt>
                <c:pt idx="82">
                  <c:v>-3.0227597802877426E-2</c:v>
                </c:pt>
                <c:pt idx="83">
                  <c:v>-2.102193608880043E-2</c:v>
                </c:pt>
                <c:pt idx="84">
                  <c:v>9.8101027309894562E-2</c:v>
                </c:pt>
                <c:pt idx="85">
                  <c:v>2.9942810535430908E-2</c:v>
                </c:pt>
                <c:pt idx="86">
                  <c:v>9.8793581128120422E-3</c:v>
                </c:pt>
                <c:pt idx="87">
                  <c:v>5.9291884303092957E-2</c:v>
                </c:pt>
                <c:pt idx="88">
                  <c:v>2.6574954390525818E-2</c:v>
                </c:pt>
                <c:pt idx="89">
                  <c:v>-2.8116904199123383E-2</c:v>
                </c:pt>
                <c:pt idx="90">
                  <c:v>-2.6478096842765808E-2</c:v>
                </c:pt>
                <c:pt idx="91">
                  <c:v>-4.4284366071224213E-2</c:v>
                </c:pt>
                <c:pt idx="92">
                  <c:v>-2.5053594261407852E-2</c:v>
                </c:pt>
                <c:pt idx="93">
                  <c:v>-3.4103371202945709E-2</c:v>
                </c:pt>
                <c:pt idx="94">
                  <c:v>-2.3515135049819946E-2</c:v>
                </c:pt>
                <c:pt idx="95">
                  <c:v>-4.2238540947437286E-2</c:v>
                </c:pt>
                <c:pt idx="96">
                  <c:v>1.7763659358024597E-2</c:v>
                </c:pt>
                <c:pt idx="97">
                  <c:v>1.457677036523819E-2</c:v>
                </c:pt>
                <c:pt idx="98">
                  <c:v>-2.1825581789016724E-3</c:v>
                </c:pt>
                <c:pt idx="99">
                  <c:v>1.8731281161308289E-3</c:v>
                </c:pt>
                <c:pt idx="100">
                  <c:v>1.5142038464546204E-3</c:v>
                </c:pt>
                <c:pt idx="101">
                  <c:v>1.2025408446788788E-2</c:v>
                </c:pt>
                <c:pt idx="102">
                  <c:v>-1.8172454088926315E-2</c:v>
                </c:pt>
                <c:pt idx="103">
                  <c:v>4.4913440942764282E-3</c:v>
                </c:pt>
                <c:pt idx="104">
                  <c:v>1.9348800182342529E-2</c:v>
                </c:pt>
                <c:pt idx="105">
                  <c:v>-2.1825581789016724E-3</c:v>
                </c:pt>
                <c:pt idx="106">
                  <c:v>-1.4845281839370728E-3</c:v>
                </c:pt>
                <c:pt idx="107">
                  <c:v>-4.7571241855621338E-2</c:v>
                </c:pt>
                <c:pt idx="108">
                  <c:v>3.1082756817340851E-2</c:v>
                </c:pt>
                <c:pt idx="109">
                  <c:v>-2.8331883251667023E-2</c:v>
                </c:pt>
                <c:pt idx="110">
                  <c:v>2.7595601975917816E-2</c:v>
                </c:pt>
                <c:pt idx="111">
                  <c:v>6.0524828732013702E-2</c:v>
                </c:pt>
                <c:pt idx="112">
                  <c:v>1.3736344873905182E-2</c:v>
                </c:pt>
                <c:pt idx="113">
                  <c:v>-1.6499694436788559E-2</c:v>
                </c:pt>
                <c:pt idx="114">
                  <c:v>1.2305080890655518E-2</c:v>
                </c:pt>
                <c:pt idx="115">
                  <c:v>-2.3910798132419586E-2</c:v>
                </c:pt>
                <c:pt idx="116">
                  <c:v>-2.0824376493692398E-2</c:v>
                </c:pt>
                <c:pt idx="117">
                  <c:v>-1.4841470867395401E-2</c:v>
                </c:pt>
                <c:pt idx="118">
                  <c:v>-2.3088395595550537E-2</c:v>
                </c:pt>
                <c:pt idx="119">
                  <c:v>-1.7748009413480759E-2</c:v>
                </c:pt>
                <c:pt idx="120">
                  <c:v>7.4354261159896851E-3</c:v>
                </c:pt>
                <c:pt idx="121">
                  <c:v>1.5590868890285492E-2</c:v>
                </c:pt>
                <c:pt idx="122">
                  <c:v>1.2983277440071106E-2</c:v>
                </c:pt>
                <c:pt idx="123">
                  <c:v>-9.3812271952629089E-3</c:v>
                </c:pt>
                <c:pt idx="124">
                  <c:v>-1.0142587125301361E-2</c:v>
                </c:pt>
                <c:pt idx="125">
                  <c:v>1.3370834290981293E-2</c:v>
                </c:pt>
                <c:pt idx="126">
                  <c:v>-4.9035996198654175E-3</c:v>
                </c:pt>
                <c:pt idx="127">
                  <c:v>5.054473876953125E-3</c:v>
                </c:pt>
                <c:pt idx="128">
                  <c:v>2.1559223532676697E-3</c:v>
                </c:pt>
                <c:pt idx="129">
                  <c:v>-5.0108134746551514E-4</c:v>
                </c:pt>
                <c:pt idx="130">
                  <c:v>8.9694634079933167E-3</c:v>
                </c:pt>
                <c:pt idx="131">
                  <c:v>-4.0631804615259171E-2</c:v>
                </c:pt>
                <c:pt idx="132">
                  <c:v>4.8912093043327332E-2</c:v>
                </c:pt>
                <c:pt idx="133">
                  <c:v>4.265381395816803E-2</c:v>
                </c:pt>
                <c:pt idx="134">
                  <c:v>1.5628889203071594E-2</c:v>
                </c:pt>
                <c:pt idx="135">
                  <c:v>-2.8433650732040405E-4</c:v>
                </c:pt>
                <c:pt idx="136">
                  <c:v>1.3289757072925568E-2</c:v>
                </c:pt>
                <c:pt idx="137">
                  <c:v>2.7029290795326233E-3</c:v>
                </c:pt>
                <c:pt idx="138">
                  <c:v>-1.5334688127040863E-2</c:v>
                </c:pt>
                <c:pt idx="139">
                  <c:v>-9.0196728706359863E-3</c:v>
                </c:pt>
                <c:pt idx="140">
                  <c:v>-8.8592469692230225E-3</c:v>
                </c:pt>
                <c:pt idx="141">
                  <c:v>-1.4602266252040863E-2</c:v>
                </c:pt>
                <c:pt idx="142">
                  <c:v>-2.6521340012550354E-2</c:v>
                </c:pt>
                <c:pt idx="143">
                  <c:v>-4.8565924167633057E-2</c:v>
                </c:pt>
                <c:pt idx="144">
                  <c:v>4.4383183121681213E-3</c:v>
                </c:pt>
                <c:pt idx="145">
                  <c:v>2.2128984332084656E-2</c:v>
                </c:pt>
                <c:pt idx="146">
                  <c:v>7.224254310131073E-3</c:v>
                </c:pt>
                <c:pt idx="147">
                  <c:v>1.1185958981513977E-2</c:v>
                </c:pt>
                <c:pt idx="148">
                  <c:v>-1.634553074836731E-3</c:v>
                </c:pt>
                <c:pt idx="149">
                  <c:v>-2.3002076894044876E-2</c:v>
                </c:pt>
                <c:pt idx="150">
                  <c:v>-8.020550012588501E-4</c:v>
                </c:pt>
                <c:pt idx="151">
                  <c:v>1.5459463000297546E-2</c:v>
                </c:pt>
                <c:pt idx="152">
                  <c:v>-1.5316952019929886E-2</c:v>
                </c:pt>
                <c:pt idx="153">
                  <c:v>-1.9712015986442566E-2</c:v>
                </c:pt>
                <c:pt idx="154">
                  <c:v>1.0212242603302002E-2</c:v>
                </c:pt>
                <c:pt idx="155">
                  <c:v>-1.0181564837694168E-2</c:v>
                </c:pt>
                <c:pt idx="156">
                  <c:v>2.1704912185668945E-2</c:v>
                </c:pt>
                <c:pt idx="157">
                  <c:v>8.4737278521060944E-3</c:v>
                </c:pt>
                <c:pt idx="158">
                  <c:v>-2.9297024011611938E-3</c:v>
                </c:pt>
                <c:pt idx="159">
                  <c:v>1.4468446373939514E-2</c:v>
                </c:pt>
                <c:pt idx="160">
                  <c:v>1.9524186849594116E-2</c:v>
                </c:pt>
                <c:pt idx="161">
                  <c:v>4.1985176503658295E-3</c:v>
                </c:pt>
                <c:pt idx="162">
                  <c:v>-6.4725801348686218E-3</c:v>
                </c:pt>
                <c:pt idx="163">
                  <c:v>4.6127252280712128E-3</c:v>
                </c:pt>
                <c:pt idx="164">
                  <c:v>1.5390627086162567E-3</c:v>
                </c:pt>
                <c:pt idx="165">
                  <c:v>-2.0986044779419899E-2</c:v>
                </c:pt>
                <c:pt idx="166">
                  <c:v>-1.5968527644872665E-2</c:v>
                </c:pt>
                <c:pt idx="167">
                  <c:v>-2.8164735063910484E-2</c:v>
                </c:pt>
                <c:pt idx="168">
                  <c:v>1.1526480317115784E-2</c:v>
                </c:pt>
                <c:pt idx="169">
                  <c:v>7.6010823249816895E-3</c:v>
                </c:pt>
                <c:pt idx="170">
                  <c:v>2.967476099729538E-2</c:v>
                </c:pt>
                <c:pt idx="171">
                  <c:v>-2.5387410074472427E-2</c:v>
                </c:pt>
                <c:pt idx="172">
                  <c:v>2.3506559431552887E-2</c:v>
                </c:pt>
                <c:pt idx="173">
                  <c:v>1.0924376547336578E-2</c:v>
                </c:pt>
                <c:pt idx="174">
                  <c:v>-2.1706890314817429E-2</c:v>
                </c:pt>
                <c:pt idx="175">
                  <c:v>9.3392282724380493E-4</c:v>
                </c:pt>
                <c:pt idx="176">
                  <c:v>1.0425269603729248E-2</c:v>
                </c:pt>
                <c:pt idx="177">
                  <c:v>-9.3068480491638184E-3</c:v>
                </c:pt>
                <c:pt idx="178">
                  <c:v>8.1032887101173401E-3</c:v>
                </c:pt>
                <c:pt idx="179">
                  <c:v>-4.6294581145048141E-2</c:v>
                </c:pt>
                <c:pt idx="180">
                  <c:v>3.9658322930335999E-3</c:v>
                </c:pt>
                <c:pt idx="181">
                  <c:v>3.6932863295078278E-2</c:v>
                </c:pt>
                <c:pt idx="182">
                  <c:v>4.07399982213974E-3</c:v>
                </c:pt>
                <c:pt idx="183">
                  <c:v>-1.1754892766475677E-2</c:v>
                </c:pt>
                <c:pt idx="184">
                  <c:v>-2.4457387626171112E-3</c:v>
                </c:pt>
                <c:pt idx="185">
                  <c:v>-4.5865960419178009E-3</c:v>
                </c:pt>
                <c:pt idx="186">
                  <c:v>-1.0391328483819962E-2</c:v>
                </c:pt>
                <c:pt idx="187">
                  <c:v>3.4806035459041595E-2</c:v>
                </c:pt>
                <c:pt idx="188">
                  <c:v>3.9658322930335999E-3</c:v>
                </c:pt>
                <c:pt idx="189">
                  <c:v>-1.9879676401615143E-3</c:v>
                </c:pt>
                <c:pt idx="190">
                  <c:v>-3.0896967276930809E-2</c:v>
                </c:pt>
                <c:pt idx="191">
                  <c:v>-2.1681062877178192E-2</c:v>
                </c:pt>
                <c:pt idx="192">
                  <c:v>1.384015753865242E-2</c:v>
                </c:pt>
                <c:pt idx="193">
                  <c:v>9.8489299416542053E-3</c:v>
                </c:pt>
                <c:pt idx="194">
                  <c:v>-5.8231428265571594E-3</c:v>
                </c:pt>
                <c:pt idx="195">
                  <c:v>3.3114086836576462E-2</c:v>
                </c:pt>
                <c:pt idx="196">
                  <c:v>-2.8265118598937988E-3</c:v>
                </c:pt>
                <c:pt idx="197">
                  <c:v>2.6120878756046295E-3</c:v>
                </c:pt>
                <c:pt idx="198">
                  <c:v>-2.7284696698188782E-3</c:v>
                </c:pt>
                <c:pt idx="199">
                  <c:v>5.1164887845516205E-3</c:v>
                </c:pt>
                <c:pt idx="200">
                  <c:v>1.8602050840854645E-3</c:v>
                </c:pt>
                <c:pt idx="201">
                  <c:v>-2.7493176981806755E-2</c:v>
                </c:pt>
                <c:pt idx="202">
                  <c:v>-9.957311674952507E-3</c:v>
                </c:pt>
                <c:pt idx="203">
                  <c:v>-1.7563352361321449E-2</c:v>
                </c:pt>
                <c:pt idx="204">
                  <c:v>2.1482016891241074E-2</c:v>
                </c:pt>
                <c:pt idx="205">
                  <c:v>3.1364906579256058E-2</c:v>
                </c:pt>
                <c:pt idx="206">
                  <c:v>7.2107426822185516E-3</c:v>
                </c:pt>
                <c:pt idx="207">
                  <c:v>1.7005462199449539E-2</c:v>
                </c:pt>
                <c:pt idx="208">
                  <c:v>2.0386241376399994E-3</c:v>
                </c:pt>
                <c:pt idx="209">
                  <c:v>9.1620795428752899E-3</c:v>
                </c:pt>
                <c:pt idx="210">
                  <c:v>-1.0029450058937073E-2</c:v>
                </c:pt>
                <c:pt idx="211">
                  <c:v>-8.9318975806236267E-3</c:v>
                </c:pt>
                <c:pt idx="212">
                  <c:v>-1.7070285975933075E-2</c:v>
                </c:pt>
                <c:pt idx="213">
                  <c:v>-1.4808177947998047E-2</c:v>
                </c:pt>
                <c:pt idx="214">
                  <c:v>-1.4378711581230164E-2</c:v>
                </c:pt>
                <c:pt idx="215">
                  <c:v>-2.3045316338539124E-2</c:v>
                </c:pt>
                <c:pt idx="216">
                  <c:v>6.6238194704055786E-3</c:v>
                </c:pt>
                <c:pt idx="217">
                  <c:v>1.9770815968513489E-2</c:v>
                </c:pt>
                <c:pt idx="218">
                  <c:v>2.4742543697357178E-2</c:v>
                </c:pt>
                <c:pt idx="219">
                  <c:v>1.2460313737392426E-2</c:v>
                </c:pt>
                <c:pt idx="220">
                  <c:v>9.0670138597488403E-3</c:v>
                </c:pt>
                <c:pt idx="221">
                  <c:v>1.4575302600860596E-2</c:v>
                </c:pt>
                <c:pt idx="222">
                  <c:v>-1.0417148470878601E-2</c:v>
                </c:pt>
                <c:pt idx="223">
                  <c:v>-4.0048807859420776E-3</c:v>
                </c:pt>
                <c:pt idx="224">
                  <c:v>-1.5960764139890671E-2</c:v>
                </c:pt>
                <c:pt idx="225">
                  <c:v>-3.2587647438049316E-3</c:v>
                </c:pt>
                <c:pt idx="226">
                  <c:v>-7.6891407370567322E-3</c:v>
                </c:pt>
                <c:pt idx="227">
                  <c:v>-4.5909114181995392E-2</c:v>
                </c:pt>
                <c:pt idx="228">
                  <c:v>7.8605227172374725E-3</c:v>
                </c:pt>
                <c:pt idx="229">
                  <c:v>1.8676849082112312E-2</c:v>
                </c:pt>
                <c:pt idx="230">
                  <c:v>-5.9232600033283234E-3</c:v>
                </c:pt>
                <c:pt idx="231">
                  <c:v>7.1766600012779236E-4</c:v>
                </c:pt>
                <c:pt idx="232">
                  <c:v>-1.6115380451083183E-2</c:v>
                </c:pt>
                <c:pt idx="233">
                  <c:v>9.7076576203107834E-3</c:v>
                </c:pt>
                <c:pt idx="234">
                  <c:v>-2.0052492618560791E-3</c:v>
                </c:pt>
                <c:pt idx="235">
                  <c:v>6.8460311740636826E-3</c:v>
                </c:pt>
                <c:pt idx="236">
                  <c:v>-6.5144766122102737E-3</c:v>
                </c:pt>
                <c:pt idx="237">
                  <c:v>-5.7460349053144455E-3</c:v>
                </c:pt>
                <c:pt idx="238">
                  <c:v>-4.5956168323755264E-3</c:v>
                </c:pt>
                <c:pt idx="239">
                  <c:v>-2.9087066650390625E-3</c:v>
                </c:pt>
                <c:pt idx="240">
                  <c:v>2.1484725177288055E-2</c:v>
                </c:pt>
                <c:pt idx="241">
                  <c:v>2.2389590740203857E-2</c:v>
                </c:pt>
                <c:pt idx="242">
                  <c:v>1.804891973733902E-2</c:v>
                </c:pt>
                <c:pt idx="243">
                  <c:v>9.9739059805870056E-3</c:v>
                </c:pt>
                <c:pt idx="244">
                  <c:v>1.450018584728241E-2</c:v>
                </c:pt>
                <c:pt idx="245">
                  <c:v>-1.3886913657188416E-3</c:v>
                </c:pt>
                <c:pt idx="246">
                  <c:v>-1.1181637644767761E-2</c:v>
                </c:pt>
                <c:pt idx="247">
                  <c:v>-7.2293803095817566E-3</c:v>
                </c:pt>
                <c:pt idx="248">
                  <c:v>-6.3983649015426636E-3</c:v>
                </c:pt>
                <c:pt idx="249">
                  <c:v>-1.0668095201253891E-2</c:v>
                </c:pt>
                <c:pt idx="250">
                  <c:v>-1.6579765826463699E-2</c:v>
                </c:pt>
                <c:pt idx="251">
                  <c:v>-3.2951373606920242E-2</c:v>
                </c:pt>
                <c:pt idx="252">
                  <c:v>1.107637956738472E-2</c:v>
                </c:pt>
                <c:pt idx="253">
                  <c:v>-8.6639784276485443E-3</c:v>
                </c:pt>
                <c:pt idx="254">
                  <c:v>-2.5839246809482574E-3</c:v>
                </c:pt>
                <c:pt idx="255">
                  <c:v>-7.0642102509737015E-3</c:v>
                </c:pt>
                <c:pt idx="256">
                  <c:v>-1.1586174368858337E-2</c:v>
                </c:pt>
                <c:pt idx="257">
                  <c:v>2.8938613831996918E-3</c:v>
                </c:pt>
                <c:pt idx="258">
                  <c:v>-7.4447281658649445E-3</c:v>
                </c:pt>
                <c:pt idx="259">
                  <c:v>-1.2783164158463478E-2</c:v>
                </c:pt>
                <c:pt idx="260">
                  <c:v>-4.3076369911432266E-3</c:v>
                </c:pt>
                <c:pt idx="261">
                  <c:v>3.2322194427251816E-2</c:v>
                </c:pt>
                <c:pt idx="262">
                  <c:v>1.859312504529953E-2</c:v>
                </c:pt>
                <c:pt idx="263">
                  <c:v>-1.0451745241880417E-2</c:v>
                </c:pt>
                <c:pt idx="264">
                  <c:v>1.1430956423282623E-2</c:v>
                </c:pt>
                <c:pt idx="265">
                  <c:v>1.8595460802316666E-2</c:v>
                </c:pt>
                <c:pt idx="266">
                  <c:v>4.5599229633808136E-3</c:v>
                </c:pt>
                <c:pt idx="267">
                  <c:v>1.0651767253875732E-2</c:v>
                </c:pt>
                <c:pt idx="268">
                  <c:v>-7.4090845882892609E-3</c:v>
                </c:pt>
                <c:pt idx="269">
                  <c:v>-7.4018016457557678E-3</c:v>
                </c:pt>
                <c:pt idx="270">
                  <c:v>6.4136944711208344E-3</c:v>
                </c:pt>
                <c:pt idx="271">
                  <c:v>2.5836378335952759E-3</c:v>
                </c:pt>
                <c:pt idx="272">
                  <c:v>-8.581697940826416E-3</c:v>
                </c:pt>
                <c:pt idx="273">
                  <c:v>-1.2626072391867638E-2</c:v>
                </c:pt>
                <c:pt idx="274">
                  <c:v>-5.8392733335494995E-3</c:v>
                </c:pt>
                <c:pt idx="275">
                  <c:v>-1.2377513572573662E-2</c:v>
                </c:pt>
                <c:pt idx="276">
                  <c:v>2.5725826621055603E-2</c:v>
                </c:pt>
                <c:pt idx="277">
                  <c:v>1.701122522354126E-2</c:v>
                </c:pt>
                <c:pt idx="278">
                  <c:v>1.701122522354126E-2</c:v>
                </c:pt>
                <c:pt idx="279">
                  <c:v>4.0832050144672394E-3</c:v>
                </c:pt>
                <c:pt idx="280">
                  <c:v>2.1003752946853638E-2</c:v>
                </c:pt>
                <c:pt idx="281">
                  <c:v>-1.0420411825180054E-2</c:v>
                </c:pt>
                <c:pt idx="282">
                  <c:v>-1.8246937543153763E-2</c:v>
                </c:pt>
                <c:pt idx="283">
                  <c:v>-3.0274689197540283E-3</c:v>
                </c:pt>
                <c:pt idx="284">
                  <c:v>-1.2089300900697708E-2</c:v>
                </c:pt>
                <c:pt idx="285">
                  <c:v>-2.6413213461637497E-2</c:v>
                </c:pt>
                <c:pt idx="286">
                  <c:v>5.3879022598266602E-3</c:v>
                </c:pt>
                <c:pt idx="287">
                  <c:v>-2.0025810226798058E-2</c:v>
                </c:pt>
                <c:pt idx="288">
                  <c:v>3.5591766238212585E-2</c:v>
                </c:pt>
                <c:pt idx="289">
                  <c:v>5.1863476634025574E-2</c:v>
                </c:pt>
                <c:pt idx="290">
                  <c:v>1.6834065318107605E-2</c:v>
                </c:pt>
                <c:pt idx="291">
                  <c:v>1.6585364937782288E-2</c:v>
                </c:pt>
                <c:pt idx="292">
                  <c:v>-5.0659105181694031E-3</c:v>
                </c:pt>
                <c:pt idx="293">
                  <c:v>-8.1297755241394043E-3</c:v>
                </c:pt>
                <c:pt idx="294">
                  <c:v>-1.7485778778791428E-2</c:v>
                </c:pt>
                <c:pt idx="295">
                  <c:v>-6.7572109401226044E-3</c:v>
                </c:pt>
                <c:pt idx="296">
                  <c:v>-1.4902025461196899E-2</c:v>
                </c:pt>
                <c:pt idx="297">
                  <c:v>-1.0312221944332123E-2</c:v>
                </c:pt>
                <c:pt idx="298">
                  <c:v>-2.742471918463707E-2</c:v>
                </c:pt>
                <c:pt idx="299">
                  <c:v>-3.079703077673912E-2</c:v>
                </c:pt>
                <c:pt idx="300">
                  <c:v>2.4548616260290146E-2</c:v>
                </c:pt>
                <c:pt idx="301">
                  <c:v>3.7836838513612747E-2</c:v>
                </c:pt>
                <c:pt idx="302">
                  <c:v>9.2370584607124329E-3</c:v>
                </c:pt>
                <c:pt idx="303">
                  <c:v>1.7477612942457199E-2</c:v>
                </c:pt>
                <c:pt idx="304">
                  <c:v>-5.1760561764240265E-3</c:v>
                </c:pt>
                <c:pt idx="305">
                  <c:v>-1.0092001408338547E-2</c:v>
                </c:pt>
                <c:pt idx="306">
                  <c:v>-1.6473889350891113E-2</c:v>
                </c:pt>
                <c:pt idx="307">
                  <c:v>-6.7048259079456329E-3</c:v>
                </c:pt>
                <c:pt idx="308">
                  <c:v>-6.2589161098003387E-3</c:v>
                </c:pt>
                <c:pt idx="309">
                  <c:v>-2.3898398503661156E-2</c:v>
                </c:pt>
                <c:pt idx="310">
                  <c:v>-4.3713301420211792E-4</c:v>
                </c:pt>
                <c:pt idx="311">
                  <c:v>-2.0058911293745041E-2</c:v>
                </c:pt>
                <c:pt idx="312">
                  <c:v>3.2887775450944901E-2</c:v>
                </c:pt>
                <c:pt idx="313">
                  <c:v>2.4088606238365173E-2</c:v>
                </c:pt>
                <c:pt idx="314">
                  <c:v>-4.3793022632598877E-3</c:v>
                </c:pt>
                <c:pt idx="315">
                  <c:v>1.5197709202766418E-2</c:v>
                </c:pt>
                <c:pt idx="316">
                  <c:v>1.4564797282218933E-2</c:v>
                </c:pt>
                <c:pt idx="317">
                  <c:v>1.3947512954473495E-2</c:v>
                </c:pt>
                <c:pt idx="318">
                  <c:v>-1.5300976112484932E-2</c:v>
                </c:pt>
                <c:pt idx="319">
                  <c:v>-2.0942449569702148E-2</c:v>
                </c:pt>
                <c:pt idx="320">
                  <c:v>-1.2707930058240891E-2</c:v>
                </c:pt>
                <c:pt idx="321">
                  <c:v>-2.7561187744140625E-2</c:v>
                </c:pt>
                <c:pt idx="322">
                  <c:v>-2.3773536086082458E-3</c:v>
                </c:pt>
                <c:pt idx="323">
                  <c:v>-1.7417185008525848E-2</c:v>
                </c:pt>
                <c:pt idx="324">
                  <c:v>-2.1870274096727371E-2</c:v>
                </c:pt>
                <c:pt idx="325">
                  <c:v>8.7499931454658508E-2</c:v>
                </c:pt>
                <c:pt idx="326">
                  <c:v>6.6697925329208374E-2</c:v>
                </c:pt>
                <c:pt idx="327">
                  <c:v>3.2679945230484009E-2</c:v>
                </c:pt>
                <c:pt idx="328">
                  <c:v>2.1733149886131287E-2</c:v>
                </c:pt>
                <c:pt idx="329">
                  <c:v>-1.726197823882103E-2</c:v>
                </c:pt>
                <c:pt idx="330">
                  <c:v>-2.3558713495731354E-2</c:v>
                </c:pt>
                <c:pt idx="331">
                  <c:v>-7.9704560339450836E-3</c:v>
                </c:pt>
                <c:pt idx="332">
                  <c:v>-2.2864218801259995E-2</c:v>
                </c:pt>
                <c:pt idx="333">
                  <c:v>-3.9240002632141113E-2</c:v>
                </c:pt>
                <c:pt idx="334">
                  <c:v>-2.9482796788215637E-2</c:v>
                </c:pt>
                <c:pt idx="335">
                  <c:v>-4.6362508088350296E-2</c:v>
                </c:pt>
                <c:pt idx="336">
                  <c:v>1.0909464210271835E-2</c:v>
                </c:pt>
                <c:pt idx="337">
                  <c:v>5.6738629937171936E-3</c:v>
                </c:pt>
                <c:pt idx="338">
                  <c:v>-4.2125135660171509E-3</c:v>
                </c:pt>
                <c:pt idx="339">
                  <c:v>3.7500809878110886E-2</c:v>
                </c:pt>
                <c:pt idx="340">
                  <c:v>-4.7973394393920898E-3</c:v>
                </c:pt>
                <c:pt idx="341">
                  <c:v>-1.5268545597791672E-2</c:v>
                </c:pt>
                <c:pt idx="342">
                  <c:v>4.3826177716255188E-4</c:v>
                </c:pt>
                <c:pt idx="343">
                  <c:v>2.7523413300514221E-3</c:v>
                </c:pt>
                <c:pt idx="344">
                  <c:v>-7.1608424186706543E-3</c:v>
                </c:pt>
                <c:pt idx="345">
                  <c:v>-1.0958749800920486E-2</c:v>
                </c:pt>
                <c:pt idx="346">
                  <c:v>1.9903138279914856E-2</c:v>
                </c:pt>
                <c:pt idx="347">
                  <c:v>-3.4779887646436691E-2</c:v>
                </c:pt>
                <c:pt idx="348">
                  <c:v>-3.6318939179182053E-2</c:v>
                </c:pt>
                <c:pt idx="349">
                  <c:v>3.6208532750606537E-2</c:v>
                </c:pt>
                <c:pt idx="350">
                  <c:v>4.8730894923210144E-2</c:v>
                </c:pt>
                <c:pt idx="351">
                  <c:v>1.9725017249584198E-2</c:v>
                </c:pt>
                <c:pt idx="352">
                  <c:v>-3.2664455473423004E-2</c:v>
                </c:pt>
                <c:pt idx="353">
                  <c:v>-2.2530034184455872E-3</c:v>
                </c:pt>
                <c:pt idx="354">
                  <c:v>2.1834015846252441E-2</c:v>
                </c:pt>
                <c:pt idx="355">
                  <c:v>2.2864736616611481E-2</c:v>
                </c:pt>
                <c:pt idx="356">
                  <c:v>-1.121491938829422E-2</c:v>
                </c:pt>
                <c:pt idx="357">
                  <c:v>-7.4470788240432739E-4</c:v>
                </c:pt>
                <c:pt idx="358">
                  <c:v>-1.8570020794868469E-2</c:v>
                </c:pt>
                <c:pt idx="359">
                  <c:v>-4.7597136348485947E-2</c:v>
                </c:pt>
                <c:pt idx="360">
                  <c:v>1.5126321464776993E-2</c:v>
                </c:pt>
                <c:pt idx="361">
                  <c:v>1.7087642103433609E-2</c:v>
                </c:pt>
                <c:pt idx="362">
                  <c:v>1.5969071537256241E-2</c:v>
                </c:pt>
                <c:pt idx="363">
                  <c:v>7.674042135477066E-3</c:v>
                </c:pt>
                <c:pt idx="364">
                  <c:v>3.3583343029022217E-3</c:v>
                </c:pt>
                <c:pt idx="365">
                  <c:v>3.2473690807819366E-3</c:v>
                </c:pt>
                <c:pt idx="366">
                  <c:v>-5.2416622638702393E-3</c:v>
                </c:pt>
                <c:pt idx="367">
                  <c:v>-6.4251013100147247E-3</c:v>
                </c:pt>
                <c:pt idx="368">
                  <c:v>-9.1067366302013397E-3</c:v>
                </c:pt>
                <c:pt idx="369">
                  <c:v>-7.193148136138916E-3</c:v>
                </c:pt>
                <c:pt idx="370">
                  <c:v>-8.9915134012699127E-3</c:v>
                </c:pt>
                <c:pt idx="371">
                  <c:v>-2.5504633784294128E-2</c:v>
                </c:pt>
                <c:pt idx="372">
                  <c:v>2.017594501376152E-2</c:v>
                </c:pt>
                <c:pt idx="373">
                  <c:v>1.387694850564003E-2</c:v>
                </c:pt>
                <c:pt idx="374">
                  <c:v>6.4843557775020599E-3</c:v>
                </c:pt>
                <c:pt idx="375">
                  <c:v>-7.7263005077838898E-3</c:v>
                </c:pt>
                <c:pt idx="376">
                  <c:v>9.7168087959289551E-3</c:v>
                </c:pt>
                <c:pt idx="377">
                  <c:v>-7.4912495911121368E-3</c:v>
                </c:pt>
                <c:pt idx="378">
                  <c:v>-3.4124962985515594E-3</c:v>
                </c:pt>
                <c:pt idx="379">
                  <c:v>-2.2112950682640076E-3</c:v>
                </c:pt>
                <c:pt idx="380">
                  <c:v>4.0484853088855743E-3</c:v>
                </c:pt>
                <c:pt idx="381">
                  <c:v>-8.6440443992614746E-3</c:v>
                </c:pt>
                <c:pt idx="382">
                  <c:v>-2.518334798514843E-2</c:v>
                </c:pt>
                <c:pt idx="383">
                  <c:v>3.6620348691940308E-4</c:v>
                </c:pt>
                <c:pt idx="384">
                  <c:v>2.9605153948068619E-2</c:v>
                </c:pt>
                <c:pt idx="385">
                  <c:v>0.11135411262512207</c:v>
                </c:pt>
                <c:pt idx="386">
                  <c:v>3.937959298491478E-2</c:v>
                </c:pt>
                <c:pt idx="387">
                  <c:v>2.5093879550695419E-2</c:v>
                </c:pt>
                <c:pt idx="388">
                  <c:v>-3.068028949201107E-2</c:v>
                </c:pt>
                <c:pt idx="389">
                  <c:v>-1.7675623297691345E-2</c:v>
                </c:pt>
                <c:pt idx="390">
                  <c:v>-2.3353327065706253E-2</c:v>
                </c:pt>
                <c:pt idx="391">
                  <c:v>-1.7142146825790405E-2</c:v>
                </c:pt>
                <c:pt idx="392">
                  <c:v>-1.631661131978035E-2</c:v>
                </c:pt>
                <c:pt idx="393">
                  <c:v>-2.7940668165683746E-2</c:v>
                </c:pt>
                <c:pt idx="394">
                  <c:v>-4.007246345281601E-2</c:v>
                </c:pt>
                <c:pt idx="395">
                  <c:v>-3.2251615077257156E-2</c:v>
                </c:pt>
                <c:pt idx="396">
                  <c:v>3.7837609648704529E-2</c:v>
                </c:pt>
                <c:pt idx="397">
                  <c:v>2.6384636759757996E-2</c:v>
                </c:pt>
                <c:pt idx="398">
                  <c:v>1.0480880737304688E-3</c:v>
                </c:pt>
                <c:pt idx="399">
                  <c:v>-1.4946006238460541E-2</c:v>
                </c:pt>
                <c:pt idx="400">
                  <c:v>2.2506281733512878E-2</c:v>
                </c:pt>
                <c:pt idx="401">
                  <c:v>-4.6196006238460541E-2</c:v>
                </c:pt>
                <c:pt idx="402">
                  <c:v>-2.0772278308868408E-2</c:v>
                </c:pt>
                <c:pt idx="403">
                  <c:v>5.528133362531662E-3</c:v>
                </c:pt>
                <c:pt idx="404">
                  <c:v>-2.7177445590496063E-3</c:v>
                </c:pt>
                <c:pt idx="405">
                  <c:v>5.528133362531662E-3</c:v>
                </c:pt>
                <c:pt idx="406">
                  <c:v>-3.0925571918487549E-3</c:v>
                </c:pt>
                <c:pt idx="407">
                  <c:v>-1.1108286678791046E-2</c:v>
                </c:pt>
                <c:pt idx="408">
                  <c:v>2.525642141699791E-2</c:v>
                </c:pt>
                <c:pt idx="409">
                  <c:v>1.6997355967760086E-2</c:v>
                </c:pt>
                <c:pt idx="410">
                  <c:v>2.7880650013685226E-2</c:v>
                </c:pt>
                <c:pt idx="411">
                  <c:v>4.4096995145082474E-2</c:v>
                </c:pt>
                <c:pt idx="412">
                  <c:v>-3.5017505288124084E-3</c:v>
                </c:pt>
                <c:pt idx="413">
                  <c:v>-1.7167825251817703E-2</c:v>
                </c:pt>
                <c:pt idx="414">
                  <c:v>-1.211731880903244E-2</c:v>
                </c:pt>
                <c:pt idx="415">
                  <c:v>-1.2320354580879211E-2</c:v>
                </c:pt>
                <c:pt idx="416">
                  <c:v>-1.191222295165062E-2</c:v>
                </c:pt>
                <c:pt idx="417">
                  <c:v>-1.1070583015680313E-2</c:v>
                </c:pt>
                <c:pt idx="418">
                  <c:v>-2.0942412316799164E-2</c:v>
                </c:pt>
                <c:pt idx="419">
                  <c:v>-2.5198955088853836E-2</c:v>
                </c:pt>
                <c:pt idx="420">
                  <c:v>2.1825157105922699E-2</c:v>
                </c:pt>
                <c:pt idx="421">
                  <c:v>3.6918997764587402E-2</c:v>
                </c:pt>
                <c:pt idx="422">
                  <c:v>3.6600343883037567E-3</c:v>
                </c:pt>
                <c:pt idx="423">
                  <c:v>-1.0890588164329529E-3</c:v>
                </c:pt>
                <c:pt idx="424">
                  <c:v>2.3597195744514465E-2</c:v>
                </c:pt>
                <c:pt idx="425">
                  <c:v>-3.2939493656158447E-2</c:v>
                </c:pt>
                <c:pt idx="426">
                  <c:v>-6.778959184885025E-3</c:v>
                </c:pt>
                <c:pt idx="427">
                  <c:v>-2.3852894082665443E-2</c:v>
                </c:pt>
                <c:pt idx="428">
                  <c:v>-9.7295194864273071E-3</c:v>
                </c:pt>
                <c:pt idx="429">
                  <c:v>7.6573565602302551E-3</c:v>
                </c:pt>
                <c:pt idx="430">
                  <c:v>-9.3542039394378662E-3</c:v>
                </c:pt>
                <c:pt idx="431">
                  <c:v>-9.9146254360675812E-3</c:v>
                </c:pt>
                <c:pt idx="432">
                  <c:v>1.0757986456155777E-2</c:v>
                </c:pt>
                <c:pt idx="433">
                  <c:v>3.9119895547628403E-2</c:v>
                </c:pt>
                <c:pt idx="434">
                  <c:v>2.1836515516042709E-2</c:v>
                </c:pt>
                <c:pt idx="435">
                  <c:v>1.3532202690839767E-2</c:v>
                </c:pt>
                <c:pt idx="436">
                  <c:v>-1.6514740884304047E-2</c:v>
                </c:pt>
                <c:pt idx="437">
                  <c:v>-8.3386413753032684E-3</c:v>
                </c:pt>
                <c:pt idx="438">
                  <c:v>-8.0229826271533966E-3</c:v>
                </c:pt>
                <c:pt idx="439">
                  <c:v>3.7917718291282654E-3</c:v>
                </c:pt>
                <c:pt idx="440">
                  <c:v>4.2059794068336487E-3</c:v>
                </c:pt>
                <c:pt idx="441">
                  <c:v>3.1822286546230316E-3</c:v>
                </c:pt>
                <c:pt idx="442">
                  <c:v>-3.0163036659359932E-2</c:v>
                </c:pt>
                <c:pt idx="443">
                  <c:v>-3.3387169241905212E-2</c:v>
                </c:pt>
                <c:pt idx="444">
                  <c:v>2.2169169038534164E-2</c:v>
                </c:pt>
                <c:pt idx="445">
                  <c:v>4.2804088443517685E-2</c:v>
                </c:pt>
                <c:pt idx="446">
                  <c:v>-1.2257620692253113E-3</c:v>
                </c:pt>
                <c:pt idx="447">
                  <c:v>8.7381564080715179E-3</c:v>
                </c:pt>
                <c:pt idx="448">
                  <c:v>1.1644665151834488E-2</c:v>
                </c:pt>
                <c:pt idx="449">
                  <c:v>-6.654396653175354E-3</c:v>
                </c:pt>
                <c:pt idx="450">
                  <c:v>-2.4513863027095795E-3</c:v>
                </c:pt>
                <c:pt idx="451">
                  <c:v>-6.8362019956111908E-3</c:v>
                </c:pt>
                <c:pt idx="452">
                  <c:v>-7.0166997611522675E-3</c:v>
                </c:pt>
                <c:pt idx="453">
                  <c:v>-3.6244839429855347E-3</c:v>
                </c:pt>
                <c:pt idx="454">
                  <c:v>-1.9882481545209885E-2</c:v>
                </c:pt>
                <c:pt idx="455">
                  <c:v>-3.7664663046598434E-2</c:v>
                </c:pt>
                <c:pt idx="456">
                  <c:v>1.8212653696537018E-2</c:v>
                </c:pt>
                <c:pt idx="457">
                  <c:v>-2.6907734572887421E-3</c:v>
                </c:pt>
                <c:pt idx="458">
                  <c:v>-1.4081608504056931E-2</c:v>
                </c:pt>
                <c:pt idx="459">
                  <c:v>8.587423712015152E-3</c:v>
                </c:pt>
                <c:pt idx="460">
                  <c:v>4.8280246555805206E-3</c:v>
                </c:pt>
                <c:pt idx="461">
                  <c:v>1.5215102583169937E-2</c:v>
                </c:pt>
                <c:pt idx="462">
                  <c:v>-1.3855475932359695E-2</c:v>
                </c:pt>
                <c:pt idx="463">
                  <c:v>2.0594630390405655E-2</c:v>
                </c:pt>
                <c:pt idx="464">
                  <c:v>-4.8284679651260376E-3</c:v>
                </c:pt>
                <c:pt idx="465">
                  <c:v>1.1291813105344772E-2</c:v>
                </c:pt>
                <c:pt idx="466">
                  <c:v>-2.3718953132629395E-2</c:v>
                </c:pt>
                <c:pt idx="467">
                  <c:v>-1.9554359838366508E-2</c:v>
                </c:pt>
                <c:pt idx="468">
                  <c:v>1.3262379914522171E-2</c:v>
                </c:pt>
                <c:pt idx="469">
                  <c:v>1.2510936707258224E-2</c:v>
                </c:pt>
                <c:pt idx="470">
                  <c:v>1.0239463299512863E-2</c:v>
                </c:pt>
                <c:pt idx="471">
                  <c:v>3.8665272295475006E-3</c:v>
                </c:pt>
                <c:pt idx="472">
                  <c:v>2.0097266882658005E-2</c:v>
                </c:pt>
                <c:pt idx="473">
                  <c:v>1.2431342154741287E-2</c:v>
                </c:pt>
                <c:pt idx="474">
                  <c:v>-2.1743811666965485E-3</c:v>
                </c:pt>
                <c:pt idx="475">
                  <c:v>-1.6223307698965073E-2</c:v>
                </c:pt>
                <c:pt idx="476">
                  <c:v>-7.0272646844387054E-3</c:v>
                </c:pt>
                <c:pt idx="477">
                  <c:v>-3.7295073270797729E-3</c:v>
                </c:pt>
                <c:pt idx="478">
                  <c:v>-1.0951250791549683E-2</c:v>
                </c:pt>
                <c:pt idx="479">
                  <c:v>-3.2302185893058777E-2</c:v>
                </c:pt>
                <c:pt idx="480">
                  <c:v>2.4036996066570282E-2</c:v>
                </c:pt>
                <c:pt idx="481">
                  <c:v>-1.0963007807731628E-2</c:v>
                </c:pt>
                <c:pt idx="482">
                  <c:v>2.5960072875022888E-2</c:v>
                </c:pt>
                <c:pt idx="483">
                  <c:v>1.5703663229942322E-2</c:v>
                </c:pt>
                <c:pt idx="484">
                  <c:v>6.2512166798114777E-2</c:v>
                </c:pt>
                <c:pt idx="485">
                  <c:v>-2.8406616300344467E-2</c:v>
                </c:pt>
                <c:pt idx="486">
                  <c:v>3.3005587756633759E-3</c:v>
                </c:pt>
                <c:pt idx="487">
                  <c:v>-3.4434080123901367E-2</c:v>
                </c:pt>
                <c:pt idx="488">
                  <c:v>-2.1825209259986877E-3</c:v>
                </c:pt>
                <c:pt idx="489">
                  <c:v>-2.4876050651073456E-2</c:v>
                </c:pt>
                <c:pt idx="490">
                  <c:v>-6.7152194678783417E-3</c:v>
                </c:pt>
                <c:pt idx="491">
                  <c:v>-2.3935979232192039E-2</c:v>
                </c:pt>
                <c:pt idx="492">
                  <c:v>1.7894528806209564E-2</c:v>
                </c:pt>
                <c:pt idx="493">
                  <c:v>1.6619019210338593E-2</c:v>
                </c:pt>
                <c:pt idx="494">
                  <c:v>3.7027180194854736E-2</c:v>
                </c:pt>
                <c:pt idx="495">
                  <c:v>5.899578332901001E-3</c:v>
                </c:pt>
                <c:pt idx="496">
                  <c:v>-2.0522810518741608E-3</c:v>
                </c:pt>
                <c:pt idx="497">
                  <c:v>-1.199677586555481E-2</c:v>
                </c:pt>
                <c:pt idx="498">
                  <c:v>-6.4942613244056702E-4</c:v>
                </c:pt>
                <c:pt idx="499">
                  <c:v>2.4360045790672302E-2</c:v>
                </c:pt>
                <c:pt idx="500">
                  <c:v>-3.225979208946228E-2</c:v>
                </c:pt>
                <c:pt idx="501">
                  <c:v>-1.8964445218443871E-2</c:v>
                </c:pt>
                <c:pt idx="502">
                  <c:v>-3.1272135674953461E-2</c:v>
                </c:pt>
                <c:pt idx="503">
                  <c:v>-4.6054720878601074E-3</c:v>
                </c:pt>
                <c:pt idx="504">
                  <c:v>2.2972393780946732E-2</c:v>
                </c:pt>
                <c:pt idx="505">
                  <c:v>1.4738477766513824E-2</c:v>
                </c:pt>
                <c:pt idx="506">
                  <c:v>1.8790297210216522E-2</c:v>
                </c:pt>
                <c:pt idx="507">
                  <c:v>-2.7510784566402435E-3</c:v>
                </c:pt>
                <c:pt idx="508">
                  <c:v>-2.7510784566402435E-3</c:v>
                </c:pt>
                <c:pt idx="509">
                  <c:v>-8.4415487945079803E-3</c:v>
                </c:pt>
                <c:pt idx="510">
                  <c:v>5.6435801088809967E-3</c:v>
                </c:pt>
                <c:pt idx="511">
                  <c:v>-7.0897117257118225E-3</c:v>
                </c:pt>
                <c:pt idx="512">
                  <c:v>-1.6946043819189072E-2</c:v>
                </c:pt>
                <c:pt idx="513">
                  <c:v>-1.9830910488963127E-2</c:v>
                </c:pt>
                <c:pt idx="514">
                  <c:v>2.7813613414764404E-3</c:v>
                </c:pt>
                <c:pt idx="515">
                  <c:v>-7.1157552301883698E-3</c:v>
                </c:pt>
                <c:pt idx="516">
                  <c:v>4.0889475494623184E-2</c:v>
                </c:pt>
                <c:pt idx="517">
                  <c:v>3.2894723117351532E-3</c:v>
                </c:pt>
                <c:pt idx="518">
                  <c:v>6.7000649869441986E-3</c:v>
                </c:pt>
                <c:pt idx="519">
                  <c:v>2.6293199509382248E-2</c:v>
                </c:pt>
                <c:pt idx="520">
                  <c:v>2.040017768740654E-2</c:v>
                </c:pt>
                <c:pt idx="521">
                  <c:v>2.1452158689498901E-3</c:v>
                </c:pt>
                <c:pt idx="522">
                  <c:v>-6.3948705792427063E-3</c:v>
                </c:pt>
                <c:pt idx="523">
                  <c:v>-1.2411653995513916E-2</c:v>
                </c:pt>
                <c:pt idx="524">
                  <c:v>-1.3433527201414108E-2</c:v>
                </c:pt>
                <c:pt idx="525">
                  <c:v>-1.0615542531013489E-2</c:v>
                </c:pt>
                <c:pt idx="526">
                  <c:v>-2.2841095924377441E-2</c:v>
                </c:pt>
                <c:pt idx="527">
                  <c:v>-3.4020919352769852E-2</c:v>
                </c:pt>
                <c:pt idx="528">
                  <c:v>4.511573538184166E-2</c:v>
                </c:pt>
                <c:pt idx="529">
                  <c:v>-1.8769055604934692E-3</c:v>
                </c:pt>
                <c:pt idx="530">
                  <c:v>9.2281661927700043E-3</c:v>
                </c:pt>
                <c:pt idx="531">
                  <c:v>2.0754475146532059E-2</c:v>
                </c:pt>
                <c:pt idx="532">
                  <c:v>-3.4879520535469055E-3</c:v>
                </c:pt>
                <c:pt idx="533">
                  <c:v>-1.4694355428218842E-2</c:v>
                </c:pt>
                <c:pt idx="534">
                  <c:v>5.3097046911716461E-3</c:v>
                </c:pt>
                <c:pt idx="535">
                  <c:v>-1.2640703469514847E-2</c:v>
                </c:pt>
                <c:pt idx="536">
                  <c:v>2.1372903138399124E-2</c:v>
                </c:pt>
                <c:pt idx="537">
                  <c:v>-1.8574992194771767E-2</c:v>
                </c:pt>
                <c:pt idx="538">
                  <c:v>-1.0654507204890251E-2</c:v>
                </c:pt>
                <c:pt idx="539">
                  <c:v>-3.9851587265729904E-2</c:v>
                </c:pt>
                <c:pt idx="540">
                  <c:v>1.2323793023824692E-2</c:v>
                </c:pt>
                <c:pt idx="541">
                  <c:v>2.8632070869207382E-2</c:v>
                </c:pt>
                <c:pt idx="542">
                  <c:v>1.4153134077787399E-2</c:v>
                </c:pt>
                <c:pt idx="543">
                  <c:v>1.8508471548557281E-3</c:v>
                </c:pt>
                <c:pt idx="544">
                  <c:v>-4.7739408910274506E-3</c:v>
                </c:pt>
                <c:pt idx="545">
                  <c:v>3.0836015939712524E-3</c:v>
                </c:pt>
                <c:pt idx="546">
                  <c:v>-2.1515432745218277E-2</c:v>
                </c:pt>
                <c:pt idx="547">
                  <c:v>6.2170065939426422E-3</c:v>
                </c:pt>
                <c:pt idx="548">
                  <c:v>-2.8140805661678314E-3</c:v>
                </c:pt>
                <c:pt idx="549">
                  <c:v>-1.4334768056869507E-2</c:v>
                </c:pt>
                <c:pt idx="550">
                  <c:v>-6.7850537598133087E-3</c:v>
                </c:pt>
                <c:pt idx="551">
                  <c:v>-1.6037166118621826E-2</c:v>
                </c:pt>
                <c:pt idx="552">
                  <c:v>2.6633236557245255E-2</c:v>
                </c:pt>
                <c:pt idx="553">
                  <c:v>2.2918675094842911E-2</c:v>
                </c:pt>
                <c:pt idx="554">
                  <c:v>2.020549401640892E-2</c:v>
                </c:pt>
                <c:pt idx="555">
                  <c:v>-7.0507489144802094E-3</c:v>
                </c:pt>
                <c:pt idx="556">
                  <c:v>-2.3467205464839935E-3</c:v>
                </c:pt>
                <c:pt idx="557">
                  <c:v>4.6391002833843231E-3</c:v>
                </c:pt>
                <c:pt idx="558">
                  <c:v>-2.6624707505106926E-2</c:v>
                </c:pt>
                <c:pt idx="559">
                  <c:v>9.4434954226016998E-3</c:v>
                </c:pt>
                <c:pt idx="560">
                  <c:v>-1.0659758001565933E-2</c:v>
                </c:pt>
                <c:pt idx="561">
                  <c:v>-9.3968510627746582E-3</c:v>
                </c:pt>
                <c:pt idx="562">
                  <c:v>-6.1073899269104004E-4</c:v>
                </c:pt>
                <c:pt idx="563">
                  <c:v>-2.7150483801960945E-2</c:v>
                </c:pt>
                <c:pt idx="564">
                  <c:v>4.5155733823776245E-2</c:v>
                </c:pt>
                <c:pt idx="565">
                  <c:v>2.409864217042923E-2</c:v>
                </c:pt>
                <c:pt idx="566">
                  <c:v>2.3498877882957458E-2</c:v>
                </c:pt>
                <c:pt idx="567">
                  <c:v>6.7797601222991943E-3</c:v>
                </c:pt>
                <c:pt idx="568">
                  <c:v>-8.0051831901073456E-3</c:v>
                </c:pt>
                <c:pt idx="569">
                  <c:v>2.2328145802021027E-2</c:v>
                </c:pt>
                <c:pt idx="570">
                  <c:v>-1.5483815222978592E-2</c:v>
                </c:pt>
                <c:pt idx="571">
                  <c:v>-4.058094322681427E-2</c:v>
                </c:pt>
                <c:pt idx="572">
                  <c:v>-1.2288674712181091E-2</c:v>
                </c:pt>
                <c:pt idx="573">
                  <c:v>-1.9968880340456963E-2</c:v>
                </c:pt>
                <c:pt idx="574">
                  <c:v>-2.9053295031189919E-2</c:v>
                </c:pt>
                <c:pt idx="575">
                  <c:v>3.5196393728256226E-3</c:v>
                </c:pt>
                <c:pt idx="576">
                  <c:v>1.3605985790491104E-2</c:v>
                </c:pt>
                <c:pt idx="577">
                  <c:v>-6.2230750918388367E-3</c:v>
                </c:pt>
                <c:pt idx="578">
                  <c:v>1.1554703116416931E-2</c:v>
                </c:pt>
                <c:pt idx="579">
                  <c:v>7.1102604269981384E-3</c:v>
                </c:pt>
                <c:pt idx="580">
                  <c:v>-4.1669979691505432E-3</c:v>
                </c:pt>
                <c:pt idx="581">
                  <c:v>2.0762570202350616E-2</c:v>
                </c:pt>
                <c:pt idx="582">
                  <c:v>-8.1278346478939056E-3</c:v>
                </c:pt>
                <c:pt idx="583">
                  <c:v>-3.1608715653419495E-3</c:v>
                </c:pt>
                <c:pt idx="584">
                  <c:v>2.0861029624938965E-3</c:v>
                </c:pt>
                <c:pt idx="585">
                  <c:v>-7.7615343034267426E-3</c:v>
                </c:pt>
                <c:pt idx="586">
                  <c:v>5.9096254408359528E-3</c:v>
                </c:pt>
                <c:pt idx="587">
                  <c:v>-3.1588926911354065E-2</c:v>
                </c:pt>
                <c:pt idx="588">
                  <c:v>1.4937169849872589E-2</c:v>
                </c:pt>
                <c:pt idx="589">
                  <c:v>1.909174770116806E-2</c:v>
                </c:pt>
                <c:pt idx="590">
                  <c:v>1.3840094208717346E-2</c:v>
                </c:pt>
                <c:pt idx="591">
                  <c:v>2.4046018719673157E-2</c:v>
                </c:pt>
                <c:pt idx="592">
                  <c:v>2.0779773592948914E-2</c:v>
                </c:pt>
                <c:pt idx="593">
                  <c:v>-9.9613331258296967E-3</c:v>
                </c:pt>
                <c:pt idx="594">
                  <c:v>-1.7099011689424515E-2</c:v>
                </c:pt>
                <c:pt idx="595">
                  <c:v>-2.5969222187995911E-3</c:v>
                </c:pt>
                <c:pt idx="596">
                  <c:v>-1.3658031821250916E-3</c:v>
                </c:pt>
                <c:pt idx="597">
                  <c:v>-1.1424951255321503E-2</c:v>
                </c:pt>
                <c:pt idx="598">
                  <c:v>-1.6680605709552765E-2</c:v>
                </c:pt>
                <c:pt idx="599">
                  <c:v>-3.356616199016571E-2</c:v>
                </c:pt>
                <c:pt idx="600">
                  <c:v>4.3003261089324951E-2</c:v>
                </c:pt>
                <c:pt idx="601">
                  <c:v>5.8024927973747253E-2</c:v>
                </c:pt>
                <c:pt idx="602">
                  <c:v>3.5593420267105103E-2</c:v>
                </c:pt>
                <c:pt idx="603">
                  <c:v>1.9928686320781708E-2</c:v>
                </c:pt>
                <c:pt idx="604">
                  <c:v>9.0692713856697083E-3</c:v>
                </c:pt>
                <c:pt idx="605">
                  <c:v>-9.7538232803344727E-3</c:v>
                </c:pt>
                <c:pt idx="606">
                  <c:v>-1.967485249042511E-2</c:v>
                </c:pt>
                <c:pt idx="607">
                  <c:v>-2.1342933177947998E-4</c:v>
                </c:pt>
                <c:pt idx="608">
                  <c:v>-2.6911988854408264E-2</c:v>
                </c:pt>
                <c:pt idx="609">
                  <c:v>-2.9130369424819946E-2</c:v>
                </c:pt>
                <c:pt idx="610">
                  <c:v>-3.7993177771568298E-2</c:v>
                </c:pt>
                <c:pt idx="611">
                  <c:v>-4.1941899806261063E-2</c:v>
                </c:pt>
                <c:pt idx="612">
                  <c:v>2.2829573601484299E-2</c:v>
                </c:pt>
                <c:pt idx="613">
                  <c:v>5.220385268330574E-2</c:v>
                </c:pt>
                <c:pt idx="614">
                  <c:v>6.8076103925704956E-3</c:v>
                </c:pt>
                <c:pt idx="615">
                  <c:v>1.6086313873529434E-2</c:v>
                </c:pt>
                <c:pt idx="616">
                  <c:v>-1.1397939175367355E-2</c:v>
                </c:pt>
                <c:pt idx="617">
                  <c:v>-1.9241202622652054E-2</c:v>
                </c:pt>
                <c:pt idx="618">
                  <c:v>-1.6156252473592758E-2</c:v>
                </c:pt>
                <c:pt idx="619">
                  <c:v>-1.3270247727632523E-2</c:v>
                </c:pt>
                <c:pt idx="620">
                  <c:v>4.1353739798069E-3</c:v>
                </c:pt>
                <c:pt idx="621">
                  <c:v>-1.2562964111566544E-2</c:v>
                </c:pt>
                <c:pt idx="622">
                  <c:v>-2.1343529224395752E-3</c:v>
                </c:pt>
                <c:pt idx="623">
                  <c:v>-2.7299746870994568E-2</c:v>
                </c:pt>
                <c:pt idx="624">
                  <c:v>6.5996386110782623E-3</c:v>
                </c:pt>
                <c:pt idx="625">
                  <c:v>4.6833790838718414E-3</c:v>
                </c:pt>
                <c:pt idx="626">
                  <c:v>2.2630032151937485E-2</c:v>
                </c:pt>
                <c:pt idx="627">
                  <c:v>-2.2892750799655914E-2</c:v>
                </c:pt>
                <c:pt idx="628">
                  <c:v>-8.9220628142356873E-3</c:v>
                </c:pt>
                <c:pt idx="629">
                  <c:v>-8.0717206001281738E-3</c:v>
                </c:pt>
                <c:pt idx="630">
                  <c:v>1.6928281635046005E-2</c:v>
                </c:pt>
                <c:pt idx="631">
                  <c:v>-1.5255630016326904E-2</c:v>
                </c:pt>
                <c:pt idx="632">
                  <c:v>3.9302710443735123E-2</c:v>
                </c:pt>
                <c:pt idx="633">
                  <c:v>-7.7803470194339752E-3</c:v>
                </c:pt>
                <c:pt idx="634">
                  <c:v>-6.2601268291473389E-3</c:v>
                </c:pt>
                <c:pt idx="635">
                  <c:v>-2.096140943467617E-2</c:v>
                </c:pt>
                <c:pt idx="636">
                  <c:v>2.1849732846021652E-2</c:v>
                </c:pt>
                <c:pt idx="637">
                  <c:v>1.8132004886865616E-2</c:v>
                </c:pt>
                <c:pt idx="638">
                  <c:v>1.5494648367166519E-2</c:v>
                </c:pt>
                <c:pt idx="639">
                  <c:v>-1.5263780951499939E-3</c:v>
                </c:pt>
                <c:pt idx="640">
                  <c:v>-9.8887085914611816E-4</c:v>
                </c:pt>
                <c:pt idx="641">
                  <c:v>-1.1977881193161011E-2</c:v>
                </c:pt>
                <c:pt idx="642">
                  <c:v>-1.5757340937852859E-2</c:v>
                </c:pt>
                <c:pt idx="643">
                  <c:v>2.501755952835083E-3</c:v>
                </c:pt>
                <c:pt idx="644">
                  <c:v>-2.5899544358253479E-2</c:v>
                </c:pt>
                <c:pt idx="645">
                  <c:v>4.7753043472766876E-3</c:v>
                </c:pt>
                <c:pt idx="646">
                  <c:v>-7.49979168176651E-4</c:v>
                </c:pt>
                <c:pt idx="647">
                  <c:v>-5.8534331619739532E-3</c:v>
                </c:pt>
                <c:pt idx="648">
                  <c:v>8.4920413792133331E-3</c:v>
                </c:pt>
                <c:pt idx="649">
                  <c:v>-1.1600533500313759E-2</c:v>
                </c:pt>
                <c:pt idx="650">
                  <c:v>-1.0613474994897842E-2</c:v>
                </c:pt>
                <c:pt idx="651">
                  <c:v>-8.617006242275238E-4</c:v>
                </c:pt>
                <c:pt idx="652">
                  <c:v>-1.7120428383350372E-3</c:v>
                </c:pt>
                <c:pt idx="653">
                  <c:v>1.7471630126237869E-2</c:v>
                </c:pt>
                <c:pt idx="654">
                  <c:v>3.7471629679203033E-2</c:v>
                </c:pt>
                <c:pt idx="655">
                  <c:v>7.9766809940338135E-3</c:v>
                </c:pt>
                <c:pt idx="656">
                  <c:v>1.6877572983503342E-2</c:v>
                </c:pt>
                <c:pt idx="657">
                  <c:v>-4.2310357093811035E-4</c:v>
                </c:pt>
                <c:pt idx="658">
                  <c:v>-2.0550346001982689E-2</c:v>
                </c:pt>
                <c:pt idx="659">
                  <c:v>-4.2528368532657623E-2</c:v>
                </c:pt>
                <c:pt idx="660">
                  <c:v>1.9979536533355713E-2</c:v>
                </c:pt>
                <c:pt idx="661">
                  <c:v>-2.2049583494663239E-3</c:v>
                </c:pt>
                <c:pt idx="662">
                  <c:v>2.9373988509178162E-2</c:v>
                </c:pt>
                <c:pt idx="663">
                  <c:v>-2.2049583494663239E-3</c:v>
                </c:pt>
                <c:pt idx="664">
                  <c:v>1.9979536533355713E-2</c:v>
                </c:pt>
                <c:pt idx="665">
                  <c:v>-1.15616824477911E-2</c:v>
                </c:pt>
                <c:pt idx="666">
                  <c:v>-3.3783905208110809E-2</c:v>
                </c:pt>
                <c:pt idx="667">
                  <c:v>-2.1125677973031998E-2</c:v>
                </c:pt>
                <c:pt idx="668">
                  <c:v>4.6776346862316132E-3</c:v>
                </c:pt>
                <c:pt idx="669">
                  <c:v>-6.3866451382637024E-3</c:v>
                </c:pt>
                <c:pt idx="670">
                  <c:v>8.4696151316165924E-3</c:v>
                </c:pt>
                <c:pt idx="671">
                  <c:v>-5.2124764770269394E-3</c:v>
                </c:pt>
                <c:pt idx="672">
                  <c:v>3.005937859416008E-2</c:v>
                </c:pt>
                <c:pt idx="673">
                  <c:v>-1.4884445816278458E-2</c:v>
                </c:pt>
                <c:pt idx="674">
                  <c:v>4.5157689601182938E-2</c:v>
                </c:pt>
                <c:pt idx="675">
                  <c:v>3.0615609139204025E-2</c:v>
                </c:pt>
                <c:pt idx="676">
                  <c:v>-7.3551982641220093E-3</c:v>
                </c:pt>
                <c:pt idx="677">
                  <c:v>-1.7980065196752548E-2</c:v>
                </c:pt>
                <c:pt idx="678">
                  <c:v>-2.7086934074759483E-2</c:v>
                </c:pt>
                <c:pt idx="679">
                  <c:v>-2.6853179559111595E-2</c:v>
                </c:pt>
                <c:pt idx="680">
                  <c:v>4.5991800725460052E-3</c:v>
                </c:pt>
                <c:pt idx="681">
                  <c:v>1.5923816710710526E-2</c:v>
                </c:pt>
                <c:pt idx="682">
                  <c:v>-5.5815577507019043E-3</c:v>
                </c:pt>
                <c:pt idx="683">
                  <c:v>-2.6614287868142128E-2</c:v>
                </c:pt>
                <c:pt idx="684">
                  <c:v>7.4810311198234558E-3</c:v>
                </c:pt>
                <c:pt idx="685">
                  <c:v>-3.5341084003448486E-4</c:v>
                </c:pt>
                <c:pt idx="686">
                  <c:v>4.4003233313560486E-2</c:v>
                </c:pt>
                <c:pt idx="687">
                  <c:v>2.7298577129840851E-2</c:v>
                </c:pt>
                <c:pt idx="688">
                  <c:v>5.9185773134231567E-3</c:v>
                </c:pt>
                <c:pt idx="689">
                  <c:v>-4.8134848475456238E-3</c:v>
                </c:pt>
                <c:pt idx="690">
                  <c:v>-1.2904025614261627E-2</c:v>
                </c:pt>
                <c:pt idx="691">
                  <c:v>-6.7727454006671906E-3</c:v>
                </c:pt>
                <c:pt idx="692">
                  <c:v>-9.1028101742267609E-3</c:v>
                </c:pt>
                <c:pt idx="693">
                  <c:v>-1.265331357717514E-2</c:v>
                </c:pt>
                <c:pt idx="694">
                  <c:v>-9.8087377846240997E-3</c:v>
                </c:pt>
                <c:pt idx="695">
                  <c:v>-2.8292890638113022E-2</c:v>
                </c:pt>
                <c:pt idx="696">
                  <c:v>-1.2802034616470337E-3</c:v>
                </c:pt>
                <c:pt idx="697">
                  <c:v>7.6600536704063416E-3</c:v>
                </c:pt>
                <c:pt idx="698">
                  <c:v>3.7183552980422974E-2</c:v>
                </c:pt>
                <c:pt idx="699">
                  <c:v>9.3127340078353882E-3</c:v>
                </c:pt>
                <c:pt idx="700">
                  <c:v>-1.2019574642181396E-3</c:v>
                </c:pt>
                <c:pt idx="701">
                  <c:v>8.9679881930351257E-3</c:v>
                </c:pt>
                <c:pt idx="702">
                  <c:v>-1.1598918586969376E-2</c:v>
                </c:pt>
                <c:pt idx="703">
                  <c:v>5.9593245387077332E-3</c:v>
                </c:pt>
                <c:pt idx="704">
                  <c:v>8.4244385361671448E-3</c:v>
                </c:pt>
                <c:pt idx="705">
                  <c:v>-2.017226442694664E-2</c:v>
                </c:pt>
                <c:pt idx="706">
                  <c:v>-1.4810070395469666E-2</c:v>
                </c:pt>
                <c:pt idx="707">
                  <c:v>-2.8444699943065643E-2</c:v>
                </c:pt>
                <c:pt idx="708">
                  <c:v>1.4528483152389526E-2</c:v>
                </c:pt>
                <c:pt idx="709">
                  <c:v>2.5487631559371948E-2</c:v>
                </c:pt>
                <c:pt idx="710">
                  <c:v>1.5749707818031311E-2</c:v>
                </c:pt>
                <c:pt idx="711">
                  <c:v>3.8358792662620544E-3</c:v>
                </c:pt>
                <c:pt idx="712">
                  <c:v>2.0628191530704498E-2</c:v>
                </c:pt>
                <c:pt idx="713">
                  <c:v>-4.9789845943450928E-3</c:v>
                </c:pt>
                <c:pt idx="714">
                  <c:v>-2.9360167682170868E-3</c:v>
                </c:pt>
                <c:pt idx="715">
                  <c:v>-4.7742389142513275E-3</c:v>
                </c:pt>
                <c:pt idx="716">
                  <c:v>-9.3683376908302307E-3</c:v>
                </c:pt>
                <c:pt idx="717">
                  <c:v>-4.479479044675827E-3</c:v>
                </c:pt>
                <c:pt idx="718">
                  <c:v>-1.7374325543642044E-2</c:v>
                </c:pt>
                <c:pt idx="719">
                  <c:v>-3.6318540573120117E-2</c:v>
                </c:pt>
                <c:pt idx="720">
                  <c:v>2.9034242033958435E-2</c:v>
                </c:pt>
                <c:pt idx="721">
                  <c:v>3.8590364158153534E-2</c:v>
                </c:pt>
                <c:pt idx="722">
                  <c:v>4.9055889248847961E-3</c:v>
                </c:pt>
                <c:pt idx="723">
                  <c:v>5.229562520980835E-4</c:v>
                </c:pt>
                <c:pt idx="724">
                  <c:v>1.9885450601577759E-3</c:v>
                </c:pt>
                <c:pt idx="725">
                  <c:v>1.3504445552825928E-2</c:v>
                </c:pt>
                <c:pt idx="726">
                  <c:v>-1.0218534618616104E-2</c:v>
                </c:pt>
                <c:pt idx="727">
                  <c:v>-1.6580488532781601E-2</c:v>
                </c:pt>
                <c:pt idx="728">
                  <c:v>3.61672043800354E-3</c:v>
                </c:pt>
                <c:pt idx="729">
                  <c:v>1.6641691327095032E-3</c:v>
                </c:pt>
                <c:pt idx="730">
                  <c:v>-1.6967844218015671E-2</c:v>
                </c:pt>
                <c:pt idx="731">
                  <c:v>-5.006016418337822E-2</c:v>
                </c:pt>
                <c:pt idx="732">
                  <c:v>-1.4098361134529114E-2</c:v>
                </c:pt>
                <c:pt idx="733">
                  <c:v>1.479947566986084E-2</c:v>
                </c:pt>
                <c:pt idx="734">
                  <c:v>2.5869607925415039E-3</c:v>
                </c:pt>
                <c:pt idx="735">
                  <c:v>1.8901631236076355E-2</c:v>
                </c:pt>
                <c:pt idx="736">
                  <c:v>7.1366354823112488E-3</c:v>
                </c:pt>
                <c:pt idx="737">
                  <c:v>5.3380712866783142E-2</c:v>
                </c:pt>
                <c:pt idx="738">
                  <c:v>-1.302172988653183E-2</c:v>
                </c:pt>
                <c:pt idx="739">
                  <c:v>-3.9003044366836548E-3</c:v>
                </c:pt>
                <c:pt idx="740">
                  <c:v>-1.5063568949699402E-2</c:v>
                </c:pt>
                <c:pt idx="741">
                  <c:v>2.9961153864860535E-2</c:v>
                </c:pt>
                <c:pt idx="742">
                  <c:v>-2.4352841079235077E-2</c:v>
                </c:pt>
                <c:pt idx="743">
                  <c:v>-5.6329797953367233E-2</c:v>
                </c:pt>
                <c:pt idx="744">
                  <c:v>6.8104714155197144E-3</c:v>
                </c:pt>
                <c:pt idx="745">
                  <c:v>2.4578072130680084E-2</c:v>
                </c:pt>
                <c:pt idx="746">
                  <c:v>3.2404243946075439E-2</c:v>
                </c:pt>
                <c:pt idx="747">
                  <c:v>8.472248911857605E-3</c:v>
                </c:pt>
                <c:pt idx="748">
                  <c:v>-2.2894475609064102E-2</c:v>
                </c:pt>
                <c:pt idx="749">
                  <c:v>1.2813903391361237E-2</c:v>
                </c:pt>
                <c:pt idx="750">
                  <c:v>-1.1622264981269836E-2</c:v>
                </c:pt>
                <c:pt idx="751">
                  <c:v>8.9749693870544434E-3</c:v>
                </c:pt>
                <c:pt idx="752">
                  <c:v>-6.4471065998077393E-3</c:v>
                </c:pt>
                <c:pt idx="753">
                  <c:v>-1.7334204167127609E-2</c:v>
                </c:pt>
                <c:pt idx="754">
                  <c:v>6.5245926380157471E-3</c:v>
                </c:pt>
                <c:pt idx="755">
                  <c:v>-4.2280439287424088E-2</c:v>
                </c:pt>
                <c:pt idx="756">
                  <c:v>-5.6921802461147308E-3</c:v>
                </c:pt>
                <c:pt idx="757">
                  <c:v>2.5315292179584503E-2</c:v>
                </c:pt>
                <c:pt idx="758">
                  <c:v>2.6969410479068756E-2</c:v>
                </c:pt>
                <c:pt idx="759">
                  <c:v>1.3407737016677856E-2</c:v>
                </c:pt>
                <c:pt idx="760">
                  <c:v>2.5560438632965088E-2</c:v>
                </c:pt>
                <c:pt idx="761">
                  <c:v>1.2070395052433014E-2</c:v>
                </c:pt>
                <c:pt idx="762">
                  <c:v>-1.1825375258922577E-3</c:v>
                </c:pt>
                <c:pt idx="763">
                  <c:v>-1.6697961837053299E-2</c:v>
                </c:pt>
                <c:pt idx="764">
                  <c:v>-1.6997627913951874E-2</c:v>
                </c:pt>
                <c:pt idx="765">
                  <c:v>-1.1052984744310379E-2</c:v>
                </c:pt>
                <c:pt idx="766">
                  <c:v>-1.3865694403648376E-2</c:v>
                </c:pt>
                <c:pt idx="767">
                  <c:v>-3.7834301590919495E-2</c:v>
                </c:pt>
                <c:pt idx="768">
                  <c:v>3.2090269029140472E-2</c:v>
                </c:pt>
                <c:pt idx="769">
                  <c:v>2.6886716485023499E-2</c:v>
                </c:pt>
                <c:pt idx="770">
                  <c:v>1.3112612068653107E-2</c:v>
                </c:pt>
                <c:pt idx="771">
                  <c:v>-3.8366653025150299E-3</c:v>
                </c:pt>
                <c:pt idx="772">
                  <c:v>-2.547185868024826E-3</c:v>
                </c:pt>
                <c:pt idx="773">
                  <c:v>-2.0977668464183807E-3</c:v>
                </c:pt>
                <c:pt idx="774">
                  <c:v>-1.5590842813253403E-2</c:v>
                </c:pt>
                <c:pt idx="775">
                  <c:v>-2.0511412993073463E-2</c:v>
                </c:pt>
                <c:pt idx="776">
                  <c:v>1.0003961622714996E-2</c:v>
                </c:pt>
                <c:pt idx="777">
                  <c:v>-1.3137651607394218E-2</c:v>
                </c:pt>
                <c:pt idx="778">
                  <c:v>-5.7995952665805817E-3</c:v>
                </c:pt>
                <c:pt idx="779">
                  <c:v>-1.8572434782981873E-2</c:v>
                </c:pt>
                <c:pt idx="780">
                  <c:v>2.4693373590707779E-2</c:v>
                </c:pt>
                <c:pt idx="781">
                  <c:v>3.3691387623548508E-2</c:v>
                </c:pt>
                <c:pt idx="782">
                  <c:v>-1.3753045350313187E-2</c:v>
                </c:pt>
                <c:pt idx="783">
                  <c:v>1.5619102865457535E-2</c:v>
                </c:pt>
                <c:pt idx="784">
                  <c:v>-2.012401819229126E-3</c:v>
                </c:pt>
                <c:pt idx="785">
                  <c:v>1.2035146355628967E-2</c:v>
                </c:pt>
                <c:pt idx="786">
                  <c:v>-6.9521963596343994E-3</c:v>
                </c:pt>
                <c:pt idx="787">
                  <c:v>1.8364258110523224E-2</c:v>
                </c:pt>
                <c:pt idx="788">
                  <c:v>-1.9242927432060242E-2</c:v>
                </c:pt>
                <c:pt idx="789">
                  <c:v>-2.5352733209729195E-2</c:v>
                </c:pt>
                <c:pt idx="790">
                  <c:v>-5.4851844906806946E-3</c:v>
                </c:pt>
                <c:pt idx="791">
                  <c:v>-3.1604759395122528E-2</c:v>
                </c:pt>
                <c:pt idx="792">
                  <c:v>2.4583637714385986E-2</c:v>
                </c:pt>
                <c:pt idx="793">
                  <c:v>3.0904129147529602E-2</c:v>
                </c:pt>
                <c:pt idx="794">
                  <c:v>1.3303287327289581E-2</c:v>
                </c:pt>
                <c:pt idx="795">
                  <c:v>9.9770054221153259E-3</c:v>
                </c:pt>
                <c:pt idx="796">
                  <c:v>1.3463675975799561E-2</c:v>
                </c:pt>
                <c:pt idx="797">
                  <c:v>1.7632357776165009E-3</c:v>
                </c:pt>
                <c:pt idx="798">
                  <c:v>-1.2014869600534439E-2</c:v>
                </c:pt>
                <c:pt idx="799">
                  <c:v>-1.0706745088100433E-3</c:v>
                </c:pt>
                <c:pt idx="800">
                  <c:v>-1.3861745595932007E-2</c:v>
                </c:pt>
                <c:pt idx="801">
                  <c:v>-2.0893212407827377E-2</c:v>
                </c:pt>
                <c:pt idx="802">
                  <c:v>-1.305757462978363E-2</c:v>
                </c:pt>
                <c:pt idx="803">
                  <c:v>-3.3096902072429657E-2</c:v>
                </c:pt>
                <c:pt idx="804">
                  <c:v>9.1443955898284912E-4</c:v>
                </c:pt>
                <c:pt idx="805">
                  <c:v>1.7181113362312317E-2</c:v>
                </c:pt>
                <c:pt idx="806">
                  <c:v>2.6333555579185486E-3</c:v>
                </c:pt>
                <c:pt idx="807">
                  <c:v>1.2338355183601379E-2</c:v>
                </c:pt>
                <c:pt idx="808">
                  <c:v>3.4039057791233063E-2</c:v>
                </c:pt>
                <c:pt idx="809">
                  <c:v>1.785171777009964E-2</c:v>
                </c:pt>
                <c:pt idx="810">
                  <c:v>1.3719484210014343E-2</c:v>
                </c:pt>
                <c:pt idx="811">
                  <c:v>-1.2939706444740295E-2</c:v>
                </c:pt>
                <c:pt idx="812">
                  <c:v>-1.9980553537607193E-2</c:v>
                </c:pt>
                <c:pt idx="813">
                  <c:v>-9.3670710921287537E-3</c:v>
                </c:pt>
                <c:pt idx="814">
                  <c:v>-2.3477651178836823E-2</c:v>
                </c:pt>
                <c:pt idx="815">
                  <c:v>-3.2912548631429672E-2</c:v>
                </c:pt>
                <c:pt idx="816">
                  <c:v>1.4182154089212418E-2</c:v>
                </c:pt>
                <c:pt idx="817">
                  <c:v>2.9049135744571686E-2</c:v>
                </c:pt>
                <c:pt idx="818">
                  <c:v>5.0767518579959869E-2</c:v>
                </c:pt>
                <c:pt idx="819">
                  <c:v>3.5549677908420563E-2</c:v>
                </c:pt>
                <c:pt idx="820">
                  <c:v>-1.4563750475645065E-2</c:v>
                </c:pt>
                <c:pt idx="821">
                  <c:v>-2.9118619859218597E-3</c:v>
                </c:pt>
                <c:pt idx="822">
                  <c:v>-7.8538469970226288E-3</c:v>
                </c:pt>
                <c:pt idx="823">
                  <c:v>-2.4032361805438995E-2</c:v>
                </c:pt>
                <c:pt idx="824">
                  <c:v>-2.0352380350232124E-2</c:v>
                </c:pt>
                <c:pt idx="825">
                  <c:v>-6.7822076380252838E-3</c:v>
                </c:pt>
                <c:pt idx="826">
                  <c:v>-2.5192171335220337E-2</c:v>
                </c:pt>
                <c:pt idx="827">
                  <c:v>-2.7859888970851898E-2</c:v>
                </c:pt>
                <c:pt idx="828">
                  <c:v>1.8844246864318848E-2</c:v>
                </c:pt>
                <c:pt idx="829">
                  <c:v>5.9517905116081238E-2</c:v>
                </c:pt>
                <c:pt idx="830">
                  <c:v>2.7150265872478485E-2</c:v>
                </c:pt>
                <c:pt idx="831">
                  <c:v>1.0608777403831482E-2</c:v>
                </c:pt>
                <c:pt idx="832">
                  <c:v>2.3211032152175903E-2</c:v>
                </c:pt>
                <c:pt idx="833">
                  <c:v>2.1817363798618317E-2</c:v>
                </c:pt>
                <c:pt idx="834">
                  <c:v>-3.0102133750915527E-2</c:v>
                </c:pt>
                <c:pt idx="835">
                  <c:v>-4.7236159443855286E-3</c:v>
                </c:pt>
                <c:pt idx="836">
                  <c:v>-1.7361469566822052E-2</c:v>
                </c:pt>
                <c:pt idx="837">
                  <c:v>-3.0054531991481781E-2</c:v>
                </c:pt>
                <c:pt idx="838">
                  <c:v>-2.818974107503891E-2</c:v>
                </c:pt>
                <c:pt idx="839">
                  <c:v>-5.0718102604150772E-2</c:v>
                </c:pt>
                <c:pt idx="840">
                  <c:v>2.8796928003430367E-2</c:v>
                </c:pt>
                <c:pt idx="841">
                  <c:v>2.3648088797926903E-2</c:v>
                </c:pt>
                <c:pt idx="842">
                  <c:v>-1.2714729644358158E-2</c:v>
                </c:pt>
                <c:pt idx="843">
                  <c:v>1.8483772873878479E-3</c:v>
                </c:pt>
                <c:pt idx="844">
                  <c:v>2.0569054409861565E-2</c:v>
                </c:pt>
                <c:pt idx="845">
                  <c:v>1.1183703318238258E-2</c:v>
                </c:pt>
                <c:pt idx="846">
                  <c:v>-1.7327588051557541E-2</c:v>
                </c:pt>
                <c:pt idx="847">
                  <c:v>-6.1138160526752472E-3</c:v>
                </c:pt>
                <c:pt idx="848">
                  <c:v>-2.1752974018454552E-2</c:v>
                </c:pt>
                <c:pt idx="849">
                  <c:v>-1.5978401526808739E-2</c:v>
                </c:pt>
                <c:pt idx="850">
                  <c:v>-9.4206929206848145E-3</c:v>
                </c:pt>
                <c:pt idx="851">
                  <c:v>-2.7379598468542099E-3</c:v>
                </c:pt>
                <c:pt idx="852">
                  <c:v>2.2466994822025299E-2</c:v>
                </c:pt>
                <c:pt idx="853">
                  <c:v>1.8014237284660339E-2</c:v>
                </c:pt>
                <c:pt idx="854">
                  <c:v>1.3625502586364746E-2</c:v>
                </c:pt>
                <c:pt idx="855">
                  <c:v>1.2147799134254456E-4</c:v>
                </c:pt>
                <c:pt idx="856">
                  <c:v>1.1422768235206604E-2</c:v>
                </c:pt>
                <c:pt idx="857">
                  <c:v>6.2990523874759674E-3</c:v>
                </c:pt>
                <c:pt idx="858">
                  <c:v>-1.3957832008600235E-2</c:v>
                </c:pt>
                <c:pt idx="859">
                  <c:v>7.2109699249267578E-4</c:v>
                </c:pt>
                <c:pt idx="860">
                  <c:v>-5.8157928287982941E-3</c:v>
                </c:pt>
                <c:pt idx="861">
                  <c:v>-1.5759771689772606E-2</c:v>
                </c:pt>
                <c:pt idx="862">
                  <c:v>-1.6733797267079353E-2</c:v>
                </c:pt>
                <c:pt idx="863">
                  <c:v>-2.0403936505317688E-2</c:v>
                </c:pt>
                <c:pt idx="864">
                  <c:v>-8.3671100437641144E-3</c:v>
                </c:pt>
                <c:pt idx="865">
                  <c:v>4.3968528509140015E-2</c:v>
                </c:pt>
                <c:pt idx="866">
                  <c:v>3.199903666973114E-2</c:v>
                </c:pt>
                <c:pt idx="867">
                  <c:v>1.7343506217002869E-2</c:v>
                </c:pt>
                <c:pt idx="868">
                  <c:v>7.5023695826530457E-3</c:v>
                </c:pt>
                <c:pt idx="869">
                  <c:v>-1.8315207213163376E-2</c:v>
                </c:pt>
                <c:pt idx="870">
                  <c:v>-1.0192308574914932E-2</c:v>
                </c:pt>
                <c:pt idx="871">
                  <c:v>-2.6948414742946625E-3</c:v>
                </c:pt>
                <c:pt idx="872">
                  <c:v>-2.3605816066265106E-2</c:v>
                </c:pt>
                <c:pt idx="873">
                  <c:v>-1.2218650430440903E-2</c:v>
                </c:pt>
                <c:pt idx="874">
                  <c:v>4.6784281730651855E-3</c:v>
                </c:pt>
                <c:pt idx="875">
                  <c:v>-3.0097922310233116E-2</c:v>
                </c:pt>
                <c:pt idx="876">
                  <c:v>2.9730752110481262E-2</c:v>
                </c:pt>
                <c:pt idx="877">
                  <c:v>2.7939602732658386E-2</c:v>
                </c:pt>
                <c:pt idx="878">
                  <c:v>1.8185101449489594E-2</c:v>
                </c:pt>
                <c:pt idx="879">
                  <c:v>4.5282892882823944E-2</c:v>
                </c:pt>
                <c:pt idx="880">
                  <c:v>1.9096560776233673E-2</c:v>
                </c:pt>
                <c:pt idx="881">
                  <c:v>5.3562894463539124E-3</c:v>
                </c:pt>
                <c:pt idx="882">
                  <c:v>-1.3178430497646332E-2</c:v>
                </c:pt>
                <c:pt idx="883">
                  <c:v>-1.8426422029733658E-2</c:v>
                </c:pt>
                <c:pt idx="884">
                  <c:v>-2.2717665880918503E-2</c:v>
                </c:pt>
                <c:pt idx="885">
                  <c:v>-2.166757732629776E-2</c:v>
                </c:pt>
                <c:pt idx="886">
                  <c:v>-2.4344980716705322E-2</c:v>
                </c:pt>
                <c:pt idx="887">
                  <c:v>-4.5256122946739197E-2</c:v>
                </c:pt>
                <c:pt idx="888">
                  <c:v>-1.6191739588975906E-2</c:v>
                </c:pt>
                <c:pt idx="889">
                  <c:v>-9.3282535672187805E-3</c:v>
                </c:pt>
                <c:pt idx="890">
                  <c:v>-6.1254650354385376E-3</c:v>
                </c:pt>
                <c:pt idx="891">
                  <c:v>2.3026488721370697E-2</c:v>
                </c:pt>
                <c:pt idx="892">
                  <c:v>2.3347578942775726E-2</c:v>
                </c:pt>
                <c:pt idx="893">
                  <c:v>4.7010183334350586E-4</c:v>
                </c:pt>
                <c:pt idx="894">
                  <c:v>1.3233967125415802E-2</c:v>
                </c:pt>
                <c:pt idx="895">
                  <c:v>1.293414831161499E-2</c:v>
                </c:pt>
                <c:pt idx="896">
                  <c:v>2.6201233267784119E-3</c:v>
                </c:pt>
                <c:pt idx="897">
                  <c:v>1.1968359351158142E-2</c:v>
                </c:pt>
                <c:pt idx="898">
                  <c:v>-2.366117388010025E-2</c:v>
                </c:pt>
                <c:pt idx="899">
                  <c:v>-3.2294150441884995E-2</c:v>
                </c:pt>
                <c:pt idx="900">
                  <c:v>1.0863497853279114E-2</c:v>
                </c:pt>
                <c:pt idx="901">
                  <c:v>3.2468438148498535E-2</c:v>
                </c:pt>
                <c:pt idx="902">
                  <c:v>-4.3532699346542358E-3</c:v>
                </c:pt>
                <c:pt idx="903">
                  <c:v>5.5518083274364471E-2</c:v>
                </c:pt>
                <c:pt idx="904">
                  <c:v>1.2964889407157898E-2</c:v>
                </c:pt>
                <c:pt idx="905">
                  <c:v>-5.0864897668361664E-2</c:v>
                </c:pt>
                <c:pt idx="906">
                  <c:v>-2.7876392006874084E-2</c:v>
                </c:pt>
                <c:pt idx="907">
                  <c:v>7.9586319625377655E-3</c:v>
                </c:pt>
                <c:pt idx="908">
                  <c:v>-1.3827860355377197E-2</c:v>
                </c:pt>
                <c:pt idx="909">
                  <c:v>-1.2403357774019241E-2</c:v>
                </c:pt>
                <c:pt idx="910">
                  <c:v>4.1715428233146667E-4</c:v>
                </c:pt>
                <c:pt idx="911">
                  <c:v>-1.0864898562431335E-2</c:v>
                </c:pt>
                <c:pt idx="912">
                  <c:v>-1.9990056753158569E-3</c:v>
                </c:pt>
                <c:pt idx="913">
                  <c:v>2.1470066159963608E-2</c:v>
                </c:pt>
                <c:pt idx="914">
                  <c:v>1.2606803327798843E-2</c:v>
                </c:pt>
                <c:pt idx="915">
                  <c:v>3.3062994480133057E-3</c:v>
                </c:pt>
                <c:pt idx="916">
                  <c:v>-2.6868581771850586E-3</c:v>
                </c:pt>
                <c:pt idx="917">
                  <c:v>4.3494477868080139E-3</c:v>
                </c:pt>
                <c:pt idx="918">
                  <c:v>1.4657303690910339E-3</c:v>
                </c:pt>
                <c:pt idx="919">
                  <c:v>4.7579631209373474E-3</c:v>
                </c:pt>
                <c:pt idx="920">
                  <c:v>7.0591755211353302E-3</c:v>
                </c:pt>
                <c:pt idx="921">
                  <c:v>-2.0458512008190155E-3</c:v>
                </c:pt>
                <c:pt idx="922">
                  <c:v>-1.6186673194169998E-2</c:v>
                </c:pt>
                <c:pt idx="923">
                  <c:v>-3.2097090035676956E-2</c:v>
                </c:pt>
                <c:pt idx="924">
                  <c:v>1.7687894403934479E-2</c:v>
                </c:pt>
                <c:pt idx="925">
                  <c:v>1.4382109045982361E-2</c:v>
                </c:pt>
                <c:pt idx="926">
                  <c:v>1.2045491486787796E-2</c:v>
                </c:pt>
                <c:pt idx="927">
                  <c:v>-7.9701878130435944E-3</c:v>
                </c:pt>
                <c:pt idx="928">
                  <c:v>4.8705935478210449E-4</c:v>
                </c:pt>
                <c:pt idx="929">
                  <c:v>-7.2415359318256378E-3</c:v>
                </c:pt>
                <c:pt idx="930">
                  <c:v>-2.7413070201873779E-3</c:v>
                </c:pt>
                <c:pt idx="931">
                  <c:v>3.0465312302112579E-3</c:v>
                </c:pt>
                <c:pt idx="932">
                  <c:v>-1.1489726603031158E-3</c:v>
                </c:pt>
                <c:pt idx="933">
                  <c:v>-9.0430136770009995E-3</c:v>
                </c:pt>
                <c:pt idx="934">
                  <c:v>5.6699886918067932E-3</c:v>
                </c:pt>
                <c:pt idx="935">
                  <c:v>-2.5174051523208618E-2</c:v>
                </c:pt>
                <c:pt idx="936">
                  <c:v>4.6495012938976288E-2</c:v>
                </c:pt>
                <c:pt idx="937">
                  <c:v>2.0237021148204803E-2</c:v>
                </c:pt>
                <c:pt idx="938">
                  <c:v>3.9908669888973236E-2</c:v>
                </c:pt>
                <c:pt idx="939">
                  <c:v>1.04936882853508E-2</c:v>
                </c:pt>
                <c:pt idx="940">
                  <c:v>-5.5803433060646057E-3</c:v>
                </c:pt>
                <c:pt idx="941">
                  <c:v>-4.9633868038654327E-3</c:v>
                </c:pt>
                <c:pt idx="942">
                  <c:v>-2.0159998908638954E-2</c:v>
                </c:pt>
                <c:pt idx="943">
                  <c:v>1.0330341756343842E-3</c:v>
                </c:pt>
                <c:pt idx="944">
                  <c:v>-2.4167133495211601E-2</c:v>
                </c:pt>
                <c:pt idx="945">
                  <c:v>-2.3734234273433685E-2</c:v>
                </c:pt>
                <c:pt idx="946">
                  <c:v>-1.5144577249884605E-2</c:v>
                </c:pt>
                <c:pt idx="947">
                  <c:v>-2.4417761713266373E-2</c:v>
                </c:pt>
                <c:pt idx="948">
                  <c:v>1.6522213816642761E-2</c:v>
                </c:pt>
                <c:pt idx="949">
                  <c:v>2.0643498748540878E-2</c:v>
                </c:pt>
                <c:pt idx="950">
                  <c:v>2.0901169627904892E-2</c:v>
                </c:pt>
                <c:pt idx="951">
                  <c:v>2.1690171211957932E-2</c:v>
                </c:pt>
                <c:pt idx="952">
                  <c:v>3.3439211547374725E-3</c:v>
                </c:pt>
                <c:pt idx="953">
                  <c:v>-6.305202841758728E-3</c:v>
                </c:pt>
                <c:pt idx="954">
                  <c:v>-1.0758643969893456E-2</c:v>
                </c:pt>
                <c:pt idx="955">
                  <c:v>-2.2116359323263168E-3</c:v>
                </c:pt>
                <c:pt idx="956">
                  <c:v>-1.8327604979276657E-2</c:v>
                </c:pt>
                <c:pt idx="957">
                  <c:v>-8.6479503661394119E-3</c:v>
                </c:pt>
                <c:pt idx="958">
                  <c:v>-2.0374029874801636E-2</c:v>
                </c:pt>
                <c:pt idx="959">
                  <c:v>-1.6475901007652283E-2</c:v>
                </c:pt>
                <c:pt idx="960">
                  <c:v>2.5394037365913391E-2</c:v>
                </c:pt>
                <c:pt idx="961">
                  <c:v>3.8055911660194397E-2</c:v>
                </c:pt>
                <c:pt idx="962">
                  <c:v>-8.6616314947605133E-3</c:v>
                </c:pt>
                <c:pt idx="963">
                  <c:v>3.1196154654026031E-2</c:v>
                </c:pt>
                <c:pt idx="964">
                  <c:v>-2.3090094327926636E-4</c:v>
                </c:pt>
                <c:pt idx="965">
                  <c:v>7.0840343832969666E-3</c:v>
                </c:pt>
                <c:pt idx="966">
                  <c:v>-1.4934796839952469E-2</c:v>
                </c:pt>
                <c:pt idx="967">
                  <c:v>-6.374068558216095E-3</c:v>
                </c:pt>
                <c:pt idx="968">
                  <c:v>-1.1013299226760864E-3</c:v>
                </c:pt>
                <c:pt idx="969">
                  <c:v>-1.1992048472166061E-2</c:v>
                </c:pt>
                <c:pt idx="970">
                  <c:v>-1.6839560121297836E-2</c:v>
                </c:pt>
                <c:pt idx="971">
                  <c:v>-4.1595760732889175E-2</c:v>
                </c:pt>
                <c:pt idx="972">
                  <c:v>3.0907660722732544E-2</c:v>
                </c:pt>
                <c:pt idx="973">
                  <c:v>1.8912710249423981E-2</c:v>
                </c:pt>
                <c:pt idx="974">
                  <c:v>4.5330740511417389E-2</c:v>
                </c:pt>
                <c:pt idx="975">
                  <c:v>6.5029002726078033E-3</c:v>
                </c:pt>
                <c:pt idx="976">
                  <c:v>-2.1805744618177414E-3</c:v>
                </c:pt>
                <c:pt idx="977">
                  <c:v>-2.1283060312271118E-2</c:v>
                </c:pt>
                <c:pt idx="978">
                  <c:v>-2.0722772926092148E-2</c:v>
                </c:pt>
                <c:pt idx="979">
                  <c:v>-2.0722772926092148E-2</c:v>
                </c:pt>
                <c:pt idx="980">
                  <c:v>1.1418413370847702E-2</c:v>
                </c:pt>
                <c:pt idx="981">
                  <c:v>-2.0839650183916092E-2</c:v>
                </c:pt>
                <c:pt idx="982">
                  <c:v>-1.982763409614563E-2</c:v>
                </c:pt>
                <c:pt idx="983">
                  <c:v>-7.4959546327590942E-3</c:v>
                </c:pt>
                <c:pt idx="984">
                  <c:v>1.7545163631439209E-2</c:v>
                </c:pt>
                <c:pt idx="985">
                  <c:v>3.9369441568851471E-2</c:v>
                </c:pt>
                <c:pt idx="986">
                  <c:v>9.3163251876831055E-3</c:v>
                </c:pt>
                <c:pt idx="987">
                  <c:v>-9.8941735923290253E-3</c:v>
                </c:pt>
                <c:pt idx="988">
                  <c:v>-9.0477503836154938E-3</c:v>
                </c:pt>
                <c:pt idx="989">
                  <c:v>1.099211722612381E-2</c:v>
                </c:pt>
                <c:pt idx="990">
                  <c:v>-1.2026563286781311E-2</c:v>
                </c:pt>
                <c:pt idx="991">
                  <c:v>-6.8401359021663666E-3</c:v>
                </c:pt>
                <c:pt idx="992">
                  <c:v>-6.345752626657486E-3</c:v>
                </c:pt>
                <c:pt idx="993">
                  <c:v>2.1386519074440002E-3</c:v>
                </c:pt>
                <c:pt idx="994">
                  <c:v>-1.01592056453228E-2</c:v>
                </c:pt>
                <c:pt idx="995">
                  <c:v>-2.5048136711120605E-2</c:v>
                </c:pt>
                <c:pt idx="996">
                  <c:v>2.5862991809844971E-2</c:v>
                </c:pt>
                <c:pt idx="997">
                  <c:v>2.7767665684223175E-2</c:v>
                </c:pt>
                <c:pt idx="998">
                  <c:v>-4.3173693120479584E-3</c:v>
                </c:pt>
                <c:pt idx="999">
                  <c:v>-6.7846924066543579E-3</c:v>
                </c:pt>
                <c:pt idx="1000">
                  <c:v>-2.0533353090286255E-3</c:v>
                </c:pt>
                <c:pt idx="1001">
                  <c:v>-1.3022709637880325E-2</c:v>
                </c:pt>
                <c:pt idx="1002">
                  <c:v>4.258960485458374E-3</c:v>
                </c:pt>
                <c:pt idx="1003">
                  <c:v>-4.0778256952762604E-3</c:v>
                </c:pt>
                <c:pt idx="1004">
                  <c:v>3.042370080947876E-4</c:v>
                </c:pt>
                <c:pt idx="1005">
                  <c:v>-6.5617524087429047E-3</c:v>
                </c:pt>
                <c:pt idx="1006">
                  <c:v>-4.5544616878032684E-3</c:v>
                </c:pt>
                <c:pt idx="1007">
                  <c:v>-1.6821719706058502E-2</c:v>
                </c:pt>
                <c:pt idx="1008">
                  <c:v>3.9425220340490341E-2</c:v>
                </c:pt>
                <c:pt idx="1009">
                  <c:v>-1.5277683734893799E-2</c:v>
                </c:pt>
                <c:pt idx="1010">
                  <c:v>1.2759700417518616E-2</c:v>
                </c:pt>
                <c:pt idx="1011">
                  <c:v>5.0936389714479446E-2</c:v>
                </c:pt>
                <c:pt idx="1012">
                  <c:v>-1.4738501980900764E-2</c:v>
                </c:pt>
                <c:pt idx="1013">
                  <c:v>-1.3767251744866371E-2</c:v>
                </c:pt>
                <c:pt idx="1014">
                  <c:v>-4.557507112622261E-3</c:v>
                </c:pt>
                <c:pt idx="1015">
                  <c:v>-1.3135937973856926E-2</c:v>
                </c:pt>
                <c:pt idx="1016">
                  <c:v>-1.2463895604014397E-2</c:v>
                </c:pt>
                <c:pt idx="1017">
                  <c:v>-1.124199852347374E-2</c:v>
                </c:pt>
                <c:pt idx="1018">
                  <c:v>-8.9692715555429459E-3</c:v>
                </c:pt>
                <c:pt idx="1019">
                  <c:v>-8.9692715555429459E-3</c:v>
                </c:pt>
                <c:pt idx="1020">
                  <c:v>2.8174251317977905E-2</c:v>
                </c:pt>
                <c:pt idx="1021">
                  <c:v>1.5666365623474121E-2</c:v>
                </c:pt>
                <c:pt idx="1022">
                  <c:v>3.5055428743362427E-2</c:v>
                </c:pt>
                <c:pt idx="1023">
                  <c:v>-1.7558623105287552E-2</c:v>
                </c:pt>
                <c:pt idx="1024">
                  <c:v>9.472578763961792E-3</c:v>
                </c:pt>
                <c:pt idx="1025">
                  <c:v>-9.0673565864562988E-5</c:v>
                </c:pt>
                <c:pt idx="1026">
                  <c:v>-6.3406750559806824E-3</c:v>
                </c:pt>
                <c:pt idx="1027">
                  <c:v>-1.2590676546096802E-2</c:v>
                </c:pt>
                <c:pt idx="1028">
                  <c:v>-2.3679383099079132E-2</c:v>
                </c:pt>
                <c:pt idx="1029">
                  <c:v>1.3961873948574066E-2</c:v>
                </c:pt>
                <c:pt idx="1030">
                  <c:v>-2.8024349361658096E-2</c:v>
                </c:pt>
                <c:pt idx="1031">
                  <c:v>-1.4046154916286469E-2</c:v>
                </c:pt>
                <c:pt idx="1032">
                  <c:v>4.7001659870147705E-2</c:v>
                </c:pt>
                <c:pt idx="1033">
                  <c:v>-3.4222565591335297E-3</c:v>
                </c:pt>
                <c:pt idx="1034">
                  <c:v>8.9545249938964844E-3</c:v>
                </c:pt>
                <c:pt idx="1035">
                  <c:v>4.0615968406200409E-2</c:v>
                </c:pt>
                <c:pt idx="1036">
                  <c:v>-1.6351163387298584E-2</c:v>
                </c:pt>
                <c:pt idx="1037">
                  <c:v>-2.7839450165629387E-2</c:v>
                </c:pt>
                <c:pt idx="1038">
                  <c:v>-1.6351163387298584E-2</c:v>
                </c:pt>
                <c:pt idx="1039">
                  <c:v>2.2980496287345886E-2</c:v>
                </c:pt>
                <c:pt idx="1040">
                  <c:v>-6.0429088771343231E-3</c:v>
                </c:pt>
                <c:pt idx="1041">
                  <c:v>-1.6855297610163689E-2</c:v>
                </c:pt>
                <c:pt idx="1042">
                  <c:v>-2.2602424025535583E-2</c:v>
                </c:pt>
                <c:pt idx="1043">
                  <c:v>-1.0087970644235611E-2</c:v>
                </c:pt>
                <c:pt idx="1044">
                  <c:v>3.8597360253334045E-3</c:v>
                </c:pt>
                <c:pt idx="1045">
                  <c:v>1.6198478639125824E-2</c:v>
                </c:pt>
                <c:pt idx="1046">
                  <c:v>1.4948844909667969E-3</c:v>
                </c:pt>
                <c:pt idx="1047">
                  <c:v>2.0836390554904938E-2</c:v>
                </c:pt>
                <c:pt idx="1048">
                  <c:v>2.2671006619930267E-2</c:v>
                </c:pt>
                <c:pt idx="1049">
                  <c:v>7.493533194065094E-4</c:v>
                </c:pt>
                <c:pt idx="1050">
                  <c:v>1.8753893673419952E-3</c:v>
                </c:pt>
                <c:pt idx="1051">
                  <c:v>7.883906364440918E-3</c:v>
                </c:pt>
                <c:pt idx="1052">
                  <c:v>-1.2443158775568008E-2</c:v>
                </c:pt>
                <c:pt idx="1053">
                  <c:v>-1.5893951058387756E-2</c:v>
                </c:pt>
                <c:pt idx="1054">
                  <c:v>-1.4577429741621017E-2</c:v>
                </c:pt>
                <c:pt idx="1055">
                  <c:v>-3.2654598355293274E-2</c:v>
                </c:pt>
                <c:pt idx="1056">
                  <c:v>1.9915975630283356E-2</c:v>
                </c:pt>
                <c:pt idx="1057">
                  <c:v>1.9437283277511597E-2</c:v>
                </c:pt>
                <c:pt idx="1058">
                  <c:v>1.1068675667047501E-2</c:v>
                </c:pt>
                <c:pt idx="1059">
                  <c:v>-2.1299086511135101E-3</c:v>
                </c:pt>
                <c:pt idx="1060">
                  <c:v>-5.3568296134471893E-3</c:v>
                </c:pt>
                <c:pt idx="1061">
                  <c:v>7.4333101511001587E-3</c:v>
                </c:pt>
                <c:pt idx="1062">
                  <c:v>-2.9463879764080048E-3</c:v>
                </c:pt>
                <c:pt idx="1063">
                  <c:v>-4.0022470057010651E-3</c:v>
                </c:pt>
                <c:pt idx="1064">
                  <c:v>-6.1431899666786194E-4</c:v>
                </c:pt>
                <c:pt idx="1065">
                  <c:v>2.5049224495887756E-3</c:v>
                </c:pt>
                <c:pt idx="1066">
                  <c:v>-2.1472236141562462E-2</c:v>
                </c:pt>
                <c:pt idx="1067">
                  <c:v>-2.3838240653276443E-2</c:v>
                </c:pt>
                <c:pt idx="1068">
                  <c:v>2.607756108045578E-2</c:v>
                </c:pt>
                <c:pt idx="1069">
                  <c:v>4.274381697177887E-2</c:v>
                </c:pt>
                <c:pt idx="1070">
                  <c:v>6.0889177024364471E-2</c:v>
                </c:pt>
                <c:pt idx="1071">
                  <c:v>1.1482425034046173E-2</c:v>
                </c:pt>
                <c:pt idx="1072">
                  <c:v>-1.2115929275751114E-2</c:v>
                </c:pt>
                <c:pt idx="1073">
                  <c:v>-6.5794885158538818E-3</c:v>
                </c:pt>
                <c:pt idx="1074">
                  <c:v>-2.1982785314321518E-2</c:v>
                </c:pt>
                <c:pt idx="1075">
                  <c:v>-3.2999705523252487E-2</c:v>
                </c:pt>
                <c:pt idx="1076">
                  <c:v>-2.5063198059797287E-2</c:v>
                </c:pt>
                <c:pt idx="1077">
                  <c:v>-1.6629666090011597E-2</c:v>
                </c:pt>
                <c:pt idx="1078">
                  <c:v>6.7711025476455688E-3</c:v>
                </c:pt>
                <c:pt idx="1079">
                  <c:v>-3.2593321055173874E-2</c:v>
                </c:pt>
                <c:pt idx="1080">
                  <c:v>-2.2672750055789948E-3</c:v>
                </c:pt>
                <c:pt idx="1081">
                  <c:v>2.2649601101875305E-2</c:v>
                </c:pt>
                <c:pt idx="1082">
                  <c:v>2.661682665348053E-2</c:v>
                </c:pt>
                <c:pt idx="1083">
                  <c:v>4.0985420346260071E-3</c:v>
                </c:pt>
                <c:pt idx="1084">
                  <c:v>1.4036156237125397E-2</c:v>
                </c:pt>
                <c:pt idx="1085">
                  <c:v>2.0066127181053162E-3</c:v>
                </c:pt>
                <c:pt idx="1086">
                  <c:v>3.7148967385292053E-4</c:v>
                </c:pt>
                <c:pt idx="1087">
                  <c:v>-1.130734384059906E-2</c:v>
                </c:pt>
                <c:pt idx="1088">
                  <c:v>2.863667905330658E-4</c:v>
                </c:pt>
                <c:pt idx="1089">
                  <c:v>-2.5381721556186676E-2</c:v>
                </c:pt>
                <c:pt idx="1090">
                  <c:v>-1.2841947376728058E-2</c:v>
                </c:pt>
                <c:pt idx="1091">
                  <c:v>-1.8267318606376648E-2</c:v>
                </c:pt>
                <c:pt idx="1092">
                  <c:v>2.6198193430900574E-2</c:v>
                </c:pt>
                <c:pt idx="1093">
                  <c:v>-6.1461851000785828E-3</c:v>
                </c:pt>
                <c:pt idx="1094">
                  <c:v>1.0268017649650574E-4</c:v>
                </c:pt>
                <c:pt idx="1095">
                  <c:v>1.536734402179718E-2</c:v>
                </c:pt>
                <c:pt idx="1096">
                  <c:v>2.4606451392173767E-2</c:v>
                </c:pt>
                <c:pt idx="1097">
                  <c:v>-4.8034004867076874E-3</c:v>
                </c:pt>
                <c:pt idx="1098">
                  <c:v>9.6288435161113739E-3</c:v>
                </c:pt>
                <c:pt idx="1099">
                  <c:v>-6.5337233245372772E-3</c:v>
                </c:pt>
                <c:pt idx="1100">
                  <c:v>-1.3192731887102127E-2</c:v>
                </c:pt>
                <c:pt idx="1101">
                  <c:v>-1.6479499638080597E-2</c:v>
                </c:pt>
                <c:pt idx="1102">
                  <c:v>-5.1723979413509369E-3</c:v>
                </c:pt>
                <c:pt idx="1103">
                  <c:v>-2.3575564846396446E-2</c:v>
                </c:pt>
                <c:pt idx="1104">
                  <c:v>2.3247860372066498E-2</c:v>
                </c:pt>
                <c:pt idx="1105">
                  <c:v>1.6950026154518127E-2</c:v>
                </c:pt>
                <c:pt idx="1106">
                  <c:v>1.5466190874576569E-2</c:v>
                </c:pt>
                <c:pt idx="1107">
                  <c:v>2.8676837682723999E-2</c:v>
                </c:pt>
                <c:pt idx="1108">
                  <c:v>-5.8069787919521332E-3</c:v>
                </c:pt>
                <c:pt idx="1109">
                  <c:v>4.3350830674171448E-4</c:v>
                </c:pt>
                <c:pt idx="1110">
                  <c:v>7.5482502579689026E-3</c:v>
                </c:pt>
                <c:pt idx="1111">
                  <c:v>-2.6953034102916718E-2</c:v>
                </c:pt>
                <c:pt idx="1112">
                  <c:v>-7.3692388832569122E-3</c:v>
                </c:pt>
                <c:pt idx="1113">
                  <c:v>-1.8502328544855118E-2</c:v>
                </c:pt>
                <c:pt idx="1114">
                  <c:v>-1.0178226977586746E-2</c:v>
                </c:pt>
                <c:pt idx="1115">
                  <c:v>-2.3512851446866989E-2</c:v>
                </c:pt>
                <c:pt idx="1116">
                  <c:v>2.9369756579399109E-2</c:v>
                </c:pt>
                <c:pt idx="1117">
                  <c:v>2.2749274969100952E-2</c:v>
                </c:pt>
                <c:pt idx="1118">
                  <c:v>1.1714637279510498E-2</c:v>
                </c:pt>
                <c:pt idx="1119">
                  <c:v>2.2615104913711548E-2</c:v>
                </c:pt>
                <c:pt idx="1120">
                  <c:v>1.0675936937332153E-2</c:v>
                </c:pt>
                <c:pt idx="1121">
                  <c:v>-7.1161724627017975E-3</c:v>
                </c:pt>
                <c:pt idx="1122">
                  <c:v>2.1131411194801331E-3</c:v>
                </c:pt>
                <c:pt idx="1123">
                  <c:v>-1.2006167322397232E-2</c:v>
                </c:pt>
                <c:pt idx="1124">
                  <c:v>-1.3621766120195389E-2</c:v>
                </c:pt>
                <c:pt idx="1125">
                  <c:v>-1.9808057695627213E-2</c:v>
                </c:pt>
                <c:pt idx="1126">
                  <c:v>-1.9298825412988663E-2</c:v>
                </c:pt>
                <c:pt idx="1127">
                  <c:v>-2.7386866509914398E-2</c:v>
                </c:pt>
                <c:pt idx="1128">
                  <c:v>2.4680040776729584E-2</c:v>
                </c:pt>
                <c:pt idx="1129">
                  <c:v>3.4846894443035126E-2</c:v>
                </c:pt>
                <c:pt idx="1130">
                  <c:v>9.9103748798370361E-3</c:v>
                </c:pt>
                <c:pt idx="1131">
                  <c:v>1.3412736356258392E-2</c:v>
                </c:pt>
                <c:pt idx="1132">
                  <c:v>7.3432549834251404E-3</c:v>
                </c:pt>
                <c:pt idx="1133">
                  <c:v>5.6791976094245911E-3</c:v>
                </c:pt>
                <c:pt idx="1134">
                  <c:v>-1.2661464512348175E-2</c:v>
                </c:pt>
                <c:pt idx="1135">
                  <c:v>-8.2303956151008606E-3</c:v>
                </c:pt>
                <c:pt idx="1136">
                  <c:v>-1.0958164930343628E-2</c:v>
                </c:pt>
                <c:pt idx="1137">
                  <c:v>-1.2935351580381393E-2</c:v>
                </c:pt>
                <c:pt idx="1138">
                  <c:v>-2.5528565049171448E-2</c:v>
                </c:pt>
                <c:pt idx="1139">
                  <c:v>-2.5558546185493469E-2</c:v>
                </c:pt>
                <c:pt idx="1140">
                  <c:v>3.9561107754707336E-2</c:v>
                </c:pt>
                <c:pt idx="1141">
                  <c:v>4.7768086194992065E-2</c:v>
                </c:pt>
                <c:pt idx="1142">
                  <c:v>2.1907888352870941E-2</c:v>
                </c:pt>
                <c:pt idx="1143">
                  <c:v>1.6517326235771179E-2</c:v>
                </c:pt>
                <c:pt idx="1144">
                  <c:v>-7.6592601835727692E-3</c:v>
                </c:pt>
                <c:pt idx="1145">
                  <c:v>-6.4470693469047546E-3</c:v>
                </c:pt>
                <c:pt idx="1146">
                  <c:v>-1.8908228725194931E-2</c:v>
                </c:pt>
                <c:pt idx="1147">
                  <c:v>-1.249898225069046E-2</c:v>
                </c:pt>
                <c:pt idx="1148">
                  <c:v>-1.6917437314987183E-2</c:v>
                </c:pt>
                <c:pt idx="1149">
                  <c:v>-2.0509093999862671E-2</c:v>
                </c:pt>
                <c:pt idx="1150">
                  <c:v>-1.9218273460865021E-2</c:v>
                </c:pt>
                <c:pt idx="1151">
                  <c:v>-2.3596065118908882E-2</c:v>
                </c:pt>
                <c:pt idx="1152">
                  <c:v>4.9275461584329605E-2</c:v>
                </c:pt>
                <c:pt idx="1153">
                  <c:v>-1.9822269678115845E-4</c:v>
                </c:pt>
                <c:pt idx="1154">
                  <c:v>1.0736647993326187E-2</c:v>
                </c:pt>
                <c:pt idx="1155">
                  <c:v>1.5033036470413208E-2</c:v>
                </c:pt>
                <c:pt idx="1156">
                  <c:v>2.0458254963159561E-2</c:v>
                </c:pt>
                <c:pt idx="1157">
                  <c:v>-1.5621853992342949E-2</c:v>
                </c:pt>
                <c:pt idx="1158">
                  <c:v>-1.8932243809103966E-2</c:v>
                </c:pt>
                <c:pt idx="1159">
                  <c:v>-1.7319904640316963E-2</c:v>
                </c:pt>
                <c:pt idx="1160">
                  <c:v>-3.4202635288238525E-4</c:v>
                </c:pt>
                <c:pt idx="1161">
                  <c:v>-2.6514012366533279E-2</c:v>
                </c:pt>
                <c:pt idx="1162">
                  <c:v>-2.6377551257610321E-3</c:v>
                </c:pt>
                <c:pt idx="1163">
                  <c:v>-1.3937389478087425E-2</c:v>
                </c:pt>
                <c:pt idx="1164">
                  <c:v>1.7960332334041595E-2</c:v>
                </c:pt>
                <c:pt idx="1165">
                  <c:v>-1.8661841750144958E-3</c:v>
                </c:pt>
                <c:pt idx="1166">
                  <c:v>1.9330643117427826E-2</c:v>
                </c:pt>
                <c:pt idx="1167">
                  <c:v>5.724780261516571E-3</c:v>
                </c:pt>
                <c:pt idx="1168">
                  <c:v>1.0814826935529709E-2</c:v>
                </c:pt>
                <c:pt idx="1169">
                  <c:v>6.2234699726104736E-5</c:v>
                </c:pt>
                <c:pt idx="1170">
                  <c:v>-8.8335201144218445E-3</c:v>
                </c:pt>
                <c:pt idx="1171">
                  <c:v>-2.2572502493858337E-3</c:v>
                </c:pt>
                <c:pt idx="1172">
                  <c:v>1.1133819818496704E-2</c:v>
                </c:pt>
                <c:pt idx="1173">
                  <c:v>-1.5280062332749367E-2</c:v>
                </c:pt>
                <c:pt idx="1174">
                  <c:v>-1.6799399629235268E-2</c:v>
                </c:pt>
                <c:pt idx="1175">
                  <c:v>-1.9990207627415657E-2</c:v>
                </c:pt>
                <c:pt idx="1176">
                  <c:v>3.9855953305959702E-2</c:v>
                </c:pt>
                <c:pt idx="1177">
                  <c:v>2.3884940892457962E-2</c:v>
                </c:pt>
                <c:pt idx="1178">
                  <c:v>6.2125064432621002E-3</c:v>
                </c:pt>
                <c:pt idx="1179">
                  <c:v>-7.9444795846939087E-4</c:v>
                </c:pt>
                <c:pt idx="1180">
                  <c:v>2.0163830369710922E-2</c:v>
                </c:pt>
                <c:pt idx="1181">
                  <c:v>-1.0085970163345337E-2</c:v>
                </c:pt>
                <c:pt idx="1182">
                  <c:v>1.1768665164709091E-2</c:v>
                </c:pt>
                <c:pt idx="1183">
                  <c:v>-1.1832788586616516E-3</c:v>
                </c:pt>
                <c:pt idx="1184">
                  <c:v>-4.4899396598339081E-3</c:v>
                </c:pt>
                <c:pt idx="1185">
                  <c:v>-3.2063990831375122E-2</c:v>
                </c:pt>
                <c:pt idx="1186">
                  <c:v>-1.6342487186193466E-2</c:v>
                </c:pt>
                <c:pt idx="1187">
                  <c:v>-3.6925800144672394E-2</c:v>
                </c:pt>
                <c:pt idx="1188">
                  <c:v>8.8850110769271851E-3</c:v>
                </c:pt>
                <c:pt idx="1189">
                  <c:v>1.3603456318378448E-2</c:v>
                </c:pt>
                <c:pt idx="1190">
                  <c:v>1.5337876975536346E-2</c:v>
                </c:pt>
                <c:pt idx="1191">
                  <c:v>1.1561580002307892E-2</c:v>
                </c:pt>
                <c:pt idx="1192">
                  <c:v>4.7249108552932739E-2</c:v>
                </c:pt>
                <c:pt idx="1193">
                  <c:v>3.0455470085144043E-2</c:v>
                </c:pt>
                <c:pt idx="1194">
                  <c:v>-7.9590603709220886E-3</c:v>
                </c:pt>
                <c:pt idx="1195">
                  <c:v>-2.5237992405891418E-2</c:v>
                </c:pt>
                <c:pt idx="1196">
                  <c:v>-6.2284544110298157E-3</c:v>
                </c:pt>
                <c:pt idx="1197">
                  <c:v>-3.2790739089250565E-2</c:v>
                </c:pt>
                <c:pt idx="1198">
                  <c:v>-1.9472923129796982E-2</c:v>
                </c:pt>
                <c:pt idx="1199">
                  <c:v>-3.5403341054916382E-2</c:v>
                </c:pt>
                <c:pt idx="1200">
                  <c:v>9.1082528233528137E-3</c:v>
                </c:pt>
                <c:pt idx="1201">
                  <c:v>1.5477873384952545E-2</c:v>
                </c:pt>
                <c:pt idx="1202">
                  <c:v>1.2739799916744232E-2</c:v>
                </c:pt>
                <c:pt idx="1203">
                  <c:v>5.6345164775848389E-3</c:v>
                </c:pt>
                <c:pt idx="1204">
                  <c:v>1.0861717164516449E-2</c:v>
                </c:pt>
                <c:pt idx="1205">
                  <c:v>5.8721080422401428E-3</c:v>
                </c:pt>
                <c:pt idx="1206">
                  <c:v>-5.2457302808761597E-3</c:v>
                </c:pt>
                <c:pt idx="1207">
                  <c:v>3.9400830864906311E-3</c:v>
                </c:pt>
                <c:pt idx="1208">
                  <c:v>-1.2772157788276672E-3</c:v>
                </c:pt>
                <c:pt idx="1209">
                  <c:v>-7.2789862751960754E-3</c:v>
                </c:pt>
                <c:pt idx="1210">
                  <c:v>-1.4586325734853745E-2</c:v>
                </c:pt>
                <c:pt idx="1211">
                  <c:v>-3.5246051847934723E-2</c:v>
                </c:pt>
                <c:pt idx="1212">
                  <c:v>2.8111815452575684E-2</c:v>
                </c:pt>
                <c:pt idx="1213">
                  <c:v>3.8519248366355896E-2</c:v>
                </c:pt>
                <c:pt idx="1214">
                  <c:v>1.2067660689353943E-2</c:v>
                </c:pt>
                <c:pt idx="1215">
                  <c:v>1.0714508593082428E-2</c:v>
                </c:pt>
                <c:pt idx="1216">
                  <c:v>-3.5870075225830078E-4</c:v>
                </c:pt>
                <c:pt idx="1217">
                  <c:v>-9.9344775080680847E-3</c:v>
                </c:pt>
                <c:pt idx="1218">
                  <c:v>-1.6826506704092026E-2</c:v>
                </c:pt>
                <c:pt idx="1219">
                  <c:v>1.654408872127533E-3</c:v>
                </c:pt>
                <c:pt idx="1220">
                  <c:v>-4.4459179043769836E-3</c:v>
                </c:pt>
                <c:pt idx="1221">
                  <c:v>-1.1925853788852692E-2</c:v>
                </c:pt>
                <c:pt idx="1222">
                  <c:v>-1.92381851375103E-2</c:v>
                </c:pt>
                <c:pt idx="1223">
                  <c:v>-2.8338018804788589E-2</c:v>
                </c:pt>
                <c:pt idx="1224">
                  <c:v>1.6750015318393707E-2</c:v>
                </c:pt>
                <c:pt idx="1225">
                  <c:v>1.8283084034919739E-2</c:v>
                </c:pt>
                <c:pt idx="1226">
                  <c:v>2.1927691996097565E-2</c:v>
                </c:pt>
                <c:pt idx="1227">
                  <c:v>2.0392157137393951E-2</c:v>
                </c:pt>
                <c:pt idx="1228">
                  <c:v>8.1029906868934631E-3</c:v>
                </c:pt>
                <c:pt idx="1229">
                  <c:v>7.6223015785217285E-3</c:v>
                </c:pt>
                <c:pt idx="1230">
                  <c:v>-1.7384670674800873E-2</c:v>
                </c:pt>
                <c:pt idx="1231">
                  <c:v>-2.7180463075637817E-4</c:v>
                </c:pt>
                <c:pt idx="1232">
                  <c:v>-5.1977410912513733E-3</c:v>
                </c:pt>
                <c:pt idx="1233">
                  <c:v>-1.4939531683921814E-2</c:v>
                </c:pt>
                <c:pt idx="1234">
                  <c:v>-1.6516402363777161E-2</c:v>
                </c:pt>
                <c:pt idx="1235">
                  <c:v>-3.8768123835325241E-2</c:v>
                </c:pt>
                <c:pt idx="1236">
                  <c:v>1.9939884543418884E-2</c:v>
                </c:pt>
                <c:pt idx="1237">
                  <c:v>3.0260972678661346E-2</c:v>
                </c:pt>
                <c:pt idx="1238">
                  <c:v>-7.2696506977081299E-3</c:v>
                </c:pt>
                <c:pt idx="1239">
                  <c:v>2.1404176950454712E-2</c:v>
                </c:pt>
                <c:pt idx="1240">
                  <c:v>-8.0046206712722778E-3</c:v>
                </c:pt>
                <c:pt idx="1241">
                  <c:v>-2.8353035449981689E-3</c:v>
                </c:pt>
                <c:pt idx="1242">
                  <c:v>-2.5772392749786377E-2</c:v>
                </c:pt>
                <c:pt idx="1243">
                  <c:v>-3.0813664197921753E-3</c:v>
                </c:pt>
                <c:pt idx="1244">
                  <c:v>-7.3762983083724976E-4</c:v>
                </c:pt>
                <c:pt idx="1245">
                  <c:v>1.4082849025726318E-2</c:v>
                </c:pt>
                <c:pt idx="1246">
                  <c:v>-3.6737322807312012E-4</c:v>
                </c:pt>
                <c:pt idx="1247">
                  <c:v>-3.7619546055793762E-2</c:v>
                </c:pt>
                <c:pt idx="1248">
                  <c:v>3.5586714744567871E-2</c:v>
                </c:pt>
                <c:pt idx="1249">
                  <c:v>4.9841374158859253E-2</c:v>
                </c:pt>
                <c:pt idx="1250">
                  <c:v>3.0914068222045898E-2</c:v>
                </c:pt>
                <c:pt idx="1251">
                  <c:v>2.5196768343448639E-2</c:v>
                </c:pt>
                <c:pt idx="1252">
                  <c:v>4.5126155018806458E-3</c:v>
                </c:pt>
                <c:pt idx="1253">
                  <c:v>-1.2288123369216919E-2</c:v>
                </c:pt>
                <c:pt idx="1254">
                  <c:v>-2.1008513867855072E-2</c:v>
                </c:pt>
                <c:pt idx="1255">
                  <c:v>-1.8068104982376099E-2</c:v>
                </c:pt>
                <c:pt idx="1256">
                  <c:v>-1.7679937183856964E-2</c:v>
                </c:pt>
                <c:pt idx="1257">
                  <c:v>-1.3031788170337677E-2</c:v>
                </c:pt>
                <c:pt idx="1258">
                  <c:v>-2.1899715065956116E-2</c:v>
                </c:pt>
                <c:pt idx="1259">
                  <c:v>-4.2075350880622864E-2</c:v>
                </c:pt>
                <c:pt idx="1260">
                  <c:v>6.8025141954421997E-3</c:v>
                </c:pt>
                <c:pt idx="1261">
                  <c:v>2.6250392198562622E-2</c:v>
                </c:pt>
                <c:pt idx="1262">
                  <c:v>2.1647162735462189E-2</c:v>
                </c:pt>
                <c:pt idx="1263">
                  <c:v>1.3007380068302155E-2</c:v>
                </c:pt>
                <c:pt idx="1264">
                  <c:v>1.8023811280727386E-2</c:v>
                </c:pt>
                <c:pt idx="1265">
                  <c:v>1.0196700692176819E-2</c:v>
                </c:pt>
                <c:pt idx="1266">
                  <c:v>-2.4910792708396912E-3</c:v>
                </c:pt>
                <c:pt idx="1267">
                  <c:v>-8.1908330321311951E-3</c:v>
                </c:pt>
                <c:pt idx="1268">
                  <c:v>-1.0977908968925476E-2</c:v>
                </c:pt>
                <c:pt idx="1269">
                  <c:v>-7.1525275707244873E-3</c:v>
                </c:pt>
                <c:pt idx="1270">
                  <c:v>-1.9320517778396606E-2</c:v>
                </c:pt>
                <c:pt idx="1271">
                  <c:v>-4.7795120626688004E-2</c:v>
                </c:pt>
                <c:pt idx="1272">
                  <c:v>1.8321909010410309E-2</c:v>
                </c:pt>
                <c:pt idx="1273">
                  <c:v>2.8878435492515564E-2</c:v>
                </c:pt>
                <c:pt idx="1274">
                  <c:v>1.7996609210968018E-2</c:v>
                </c:pt>
                <c:pt idx="1275">
                  <c:v>1.7743021249771118E-2</c:v>
                </c:pt>
                <c:pt idx="1276">
                  <c:v>9.1964080929756165E-3</c:v>
                </c:pt>
                <c:pt idx="1277">
                  <c:v>2.7877986431121826E-3</c:v>
                </c:pt>
                <c:pt idx="1278">
                  <c:v>-1.5712365508079529E-2</c:v>
                </c:pt>
                <c:pt idx="1279">
                  <c:v>-8.2474797964096069E-3</c:v>
                </c:pt>
                <c:pt idx="1280">
                  <c:v>-8.2319825887680054E-3</c:v>
                </c:pt>
                <c:pt idx="1281">
                  <c:v>-1.0095573961734772E-2</c:v>
                </c:pt>
                <c:pt idx="1282">
                  <c:v>-1.7969228327274323E-2</c:v>
                </c:pt>
                <c:pt idx="1283">
                  <c:v>-3.4667570143938065E-2</c:v>
                </c:pt>
                <c:pt idx="1284">
                  <c:v>2.0010709762573242E-2</c:v>
                </c:pt>
                <c:pt idx="1285">
                  <c:v>2.8807096183300018E-2</c:v>
                </c:pt>
                <c:pt idx="1286">
                  <c:v>1.6981653869152069E-2</c:v>
                </c:pt>
                <c:pt idx="1287">
                  <c:v>1.3559602200984955E-2</c:v>
                </c:pt>
                <c:pt idx="1288">
                  <c:v>3.6989226937294006E-3</c:v>
                </c:pt>
                <c:pt idx="1289">
                  <c:v>-3.8611739873886108E-3</c:v>
                </c:pt>
                <c:pt idx="1290">
                  <c:v>-1.8476985394954681E-2</c:v>
                </c:pt>
                <c:pt idx="1291">
                  <c:v>-9.2006474733352661E-4</c:v>
                </c:pt>
                <c:pt idx="1292">
                  <c:v>-4.7643184661865234E-3</c:v>
                </c:pt>
                <c:pt idx="1293">
                  <c:v>-1.5317358076572418E-2</c:v>
                </c:pt>
                <c:pt idx="1294">
                  <c:v>-1.3696812093257904E-2</c:v>
                </c:pt>
                <c:pt idx="1295">
                  <c:v>-2.6021230965852737E-2</c:v>
                </c:pt>
                <c:pt idx="1296">
                  <c:v>1.5137888491153717E-2</c:v>
                </c:pt>
                <c:pt idx="1297">
                  <c:v>2.1370574831962585E-2</c:v>
                </c:pt>
                <c:pt idx="1298">
                  <c:v>2.3679576814174652E-2</c:v>
                </c:pt>
                <c:pt idx="1299">
                  <c:v>6.7534148693084717E-3</c:v>
                </c:pt>
                <c:pt idx="1300">
                  <c:v>1.1147461831569672E-2</c:v>
                </c:pt>
                <c:pt idx="1301">
                  <c:v>-1.7500817775726318E-3</c:v>
                </c:pt>
                <c:pt idx="1302">
                  <c:v>-6.9828033447265625E-3</c:v>
                </c:pt>
                <c:pt idx="1303">
                  <c:v>-9.1735273599624634E-3</c:v>
                </c:pt>
                <c:pt idx="1304">
                  <c:v>-9.3737393617630005E-3</c:v>
                </c:pt>
                <c:pt idx="1305">
                  <c:v>-1.3483598828315735E-2</c:v>
                </c:pt>
                <c:pt idx="1306">
                  <c:v>-3.6542266607284546E-3</c:v>
                </c:pt>
                <c:pt idx="1307">
                  <c:v>-3.3670961856842041E-2</c:v>
                </c:pt>
                <c:pt idx="1308">
                  <c:v>-7.4487850069999695E-3</c:v>
                </c:pt>
                <c:pt idx="1309">
                  <c:v>1.5612497925758362E-2</c:v>
                </c:pt>
                <c:pt idx="1310">
                  <c:v>2.0528368651866913E-2</c:v>
                </c:pt>
                <c:pt idx="1311">
                  <c:v>2.2766523063182831E-2</c:v>
                </c:pt>
                <c:pt idx="1312">
                  <c:v>2.7640856802463531E-2</c:v>
                </c:pt>
                <c:pt idx="1313">
                  <c:v>1.6707628965377808E-3</c:v>
                </c:pt>
                <c:pt idx="1314">
                  <c:v>-5.8253854513168335E-3</c:v>
                </c:pt>
                <c:pt idx="1315">
                  <c:v>-1.3586550951004028E-2</c:v>
                </c:pt>
                <c:pt idx="1316">
                  <c:v>-1.4250472187995911E-2</c:v>
                </c:pt>
                <c:pt idx="1317">
                  <c:v>-6.3963308930397034E-3</c:v>
                </c:pt>
                <c:pt idx="1318">
                  <c:v>-5.8165639638900757E-3</c:v>
                </c:pt>
                <c:pt idx="1319">
                  <c:v>-3.4894894808530807E-2</c:v>
                </c:pt>
                <c:pt idx="1320">
                  <c:v>9.638957679271698E-3</c:v>
                </c:pt>
                <c:pt idx="1321">
                  <c:v>1.4677330851554871E-2</c:v>
                </c:pt>
                <c:pt idx="1322">
                  <c:v>9.380050003528595E-3</c:v>
                </c:pt>
                <c:pt idx="1323">
                  <c:v>8.9244097471237183E-3</c:v>
                </c:pt>
                <c:pt idx="1324">
                  <c:v>1.0252930223941803E-2</c:v>
                </c:pt>
                <c:pt idx="1325">
                  <c:v>9.660668671131134E-3</c:v>
                </c:pt>
                <c:pt idx="1326">
                  <c:v>-2.048686146736145E-4</c:v>
                </c:pt>
                <c:pt idx="1327">
                  <c:v>1.9742697477340698E-3</c:v>
                </c:pt>
                <c:pt idx="1328">
                  <c:v>-4.1634291410446167E-3</c:v>
                </c:pt>
                <c:pt idx="1329">
                  <c:v>-8.0261304974555969E-3</c:v>
                </c:pt>
                <c:pt idx="1330">
                  <c:v>-1.593983918428421E-2</c:v>
                </c:pt>
                <c:pt idx="1331">
                  <c:v>-3.6174319684505463E-2</c:v>
                </c:pt>
                <c:pt idx="1332">
                  <c:v>3.2799988985061646E-3</c:v>
                </c:pt>
                <c:pt idx="1333">
                  <c:v>1.3137504458427429E-2</c:v>
                </c:pt>
                <c:pt idx="1334">
                  <c:v>1.8574722111225128E-2</c:v>
                </c:pt>
                <c:pt idx="1335">
                  <c:v>1.2497864663600922E-2</c:v>
                </c:pt>
                <c:pt idx="1336">
                  <c:v>1.3984881341457367E-2</c:v>
                </c:pt>
                <c:pt idx="1337">
                  <c:v>1.4123164117336273E-2</c:v>
                </c:pt>
                <c:pt idx="1338">
                  <c:v>-6.9980546832084656E-3</c:v>
                </c:pt>
                <c:pt idx="1339">
                  <c:v>-1.8308386206626892E-3</c:v>
                </c:pt>
                <c:pt idx="1340">
                  <c:v>5.8692470192909241E-3</c:v>
                </c:pt>
                <c:pt idx="1341">
                  <c:v>-9.4080343842506409E-3</c:v>
                </c:pt>
                <c:pt idx="1342">
                  <c:v>-1.9576415419578552E-2</c:v>
                </c:pt>
                <c:pt idx="1343">
                  <c:v>-4.3654024600982666E-2</c:v>
                </c:pt>
                <c:pt idx="1344">
                  <c:v>1.0109700262546539E-2</c:v>
                </c:pt>
                <c:pt idx="1345">
                  <c:v>1.9891448318958282E-2</c:v>
                </c:pt>
                <c:pt idx="1346">
                  <c:v>3.2865330576896667E-2</c:v>
                </c:pt>
                <c:pt idx="1347">
                  <c:v>1.7288923263549805E-2</c:v>
                </c:pt>
                <c:pt idx="1348">
                  <c:v>6.6216811537742615E-3</c:v>
                </c:pt>
                <c:pt idx="1349">
                  <c:v>2.648375928401947E-3</c:v>
                </c:pt>
                <c:pt idx="1350">
                  <c:v>-1.2196704745292664E-2</c:v>
                </c:pt>
                <c:pt idx="1351">
                  <c:v>-2.5666877627372742E-3</c:v>
                </c:pt>
                <c:pt idx="1352">
                  <c:v>-6.4014419913291931E-3</c:v>
                </c:pt>
                <c:pt idx="1353">
                  <c:v>-1.1188499629497528E-2</c:v>
                </c:pt>
                <c:pt idx="1354">
                  <c:v>-1.7302930355072021E-2</c:v>
                </c:pt>
                <c:pt idx="1355">
                  <c:v>-3.976922482252121E-2</c:v>
                </c:pt>
                <c:pt idx="1356">
                  <c:v>1.6686819493770599E-2</c:v>
                </c:pt>
                <c:pt idx="1357">
                  <c:v>1.7090648412704468E-2</c:v>
                </c:pt>
                <c:pt idx="1358">
                  <c:v>1.0083280503749847E-2</c:v>
                </c:pt>
                <c:pt idx="1359">
                  <c:v>1.9533611834049225E-2</c:v>
                </c:pt>
                <c:pt idx="1360">
                  <c:v>2.0917899906635284E-2</c:v>
                </c:pt>
                <c:pt idx="1361">
                  <c:v>2.6437342166900635E-3</c:v>
                </c:pt>
                <c:pt idx="1362">
                  <c:v>-8.1000626087188721E-3</c:v>
                </c:pt>
                <c:pt idx="1363">
                  <c:v>-7.015131413936615E-3</c:v>
                </c:pt>
                <c:pt idx="1364">
                  <c:v>-2.2334828972816467E-3</c:v>
                </c:pt>
                <c:pt idx="1365">
                  <c:v>-1.38358473777771E-2</c:v>
                </c:pt>
                <c:pt idx="1366">
                  <c:v>-2.0492382347583771E-2</c:v>
                </c:pt>
                <c:pt idx="1367">
                  <c:v>-3.5279091447591782E-2</c:v>
                </c:pt>
                <c:pt idx="1368">
                  <c:v>2.8375953435897827E-2</c:v>
                </c:pt>
                <c:pt idx="1369">
                  <c:v>2.2646039724349976E-2</c:v>
                </c:pt>
                <c:pt idx="1370">
                  <c:v>1.6381338238716125E-2</c:v>
                </c:pt>
                <c:pt idx="1371">
                  <c:v>8.9379921555519104E-3</c:v>
                </c:pt>
                <c:pt idx="1372">
                  <c:v>2.0321831107139587E-3</c:v>
                </c:pt>
                <c:pt idx="1373">
                  <c:v>-1.2830346822738647E-3</c:v>
                </c:pt>
                <c:pt idx="1374">
                  <c:v>4.1355416178703308E-3</c:v>
                </c:pt>
                <c:pt idx="1375">
                  <c:v>6.1523795127868652E-2</c:v>
                </c:pt>
                <c:pt idx="1376">
                  <c:v>-2.2374480962753296E-2</c:v>
                </c:pt>
                <c:pt idx="1377">
                  <c:v>-2.1309711039066315E-2</c:v>
                </c:pt>
                <c:pt idx="1378">
                  <c:v>-3.2584875822067261E-2</c:v>
                </c:pt>
                <c:pt idx="1379">
                  <c:v>-6.6480733454227448E-2</c:v>
                </c:pt>
                <c:pt idx="1380">
                  <c:v>2.6233315467834473E-2</c:v>
                </c:pt>
                <c:pt idx="1381">
                  <c:v>2.5456756353378296E-2</c:v>
                </c:pt>
                <c:pt idx="1382">
                  <c:v>1.872861385345459E-2</c:v>
                </c:pt>
                <c:pt idx="1383">
                  <c:v>8.4256306290626526E-3</c:v>
                </c:pt>
                <c:pt idx="1384">
                  <c:v>2.1596804261207581E-2</c:v>
                </c:pt>
                <c:pt idx="1385">
                  <c:v>1.2871623039245605E-4</c:v>
                </c:pt>
                <c:pt idx="1386">
                  <c:v>-6.1245560646057129E-3</c:v>
                </c:pt>
                <c:pt idx="1387">
                  <c:v>-1.5985891222953796E-2</c:v>
                </c:pt>
                <c:pt idx="1388">
                  <c:v>-1.7571598291397095E-2</c:v>
                </c:pt>
                <c:pt idx="1389">
                  <c:v>-1.2596428394317627E-2</c:v>
                </c:pt>
                <c:pt idx="1390">
                  <c:v>-1.2684114277362823E-2</c:v>
                </c:pt>
                <c:pt idx="1391">
                  <c:v>-3.560725599527359E-2</c:v>
                </c:pt>
                <c:pt idx="1392">
                  <c:v>1.5516474843025208E-2</c:v>
                </c:pt>
                <c:pt idx="1393">
                  <c:v>1.6372546553611755E-2</c:v>
                </c:pt>
                <c:pt idx="1394">
                  <c:v>1.18880495429039E-2</c:v>
                </c:pt>
                <c:pt idx="1395">
                  <c:v>1.2057259678840637E-2</c:v>
                </c:pt>
                <c:pt idx="1396">
                  <c:v>1.5276648104190826E-2</c:v>
                </c:pt>
                <c:pt idx="1397">
                  <c:v>2.1190643310546875E-3</c:v>
                </c:pt>
                <c:pt idx="1398">
                  <c:v>-1.0484501719474792E-2</c:v>
                </c:pt>
                <c:pt idx="1399">
                  <c:v>-8.1842392683029175E-4</c:v>
                </c:pt>
                <c:pt idx="1400">
                  <c:v>-9.1691240668296814E-3</c:v>
                </c:pt>
                <c:pt idx="1401">
                  <c:v>-5.7280808687210083E-3</c:v>
                </c:pt>
                <c:pt idx="1402">
                  <c:v>-8.1632882356643677E-3</c:v>
                </c:pt>
                <c:pt idx="1403">
                  <c:v>-3.8866601884365082E-2</c:v>
                </c:pt>
                <c:pt idx="1404">
                  <c:v>1.5121929347515106E-2</c:v>
                </c:pt>
                <c:pt idx="1405">
                  <c:v>3.0985474586486816E-2</c:v>
                </c:pt>
                <c:pt idx="1406">
                  <c:v>1.8827684223651886E-2</c:v>
                </c:pt>
                <c:pt idx="1407">
                  <c:v>9.5578879117965698E-3</c:v>
                </c:pt>
                <c:pt idx="1408">
                  <c:v>1.1746980249881744E-2</c:v>
                </c:pt>
                <c:pt idx="1409">
                  <c:v>-2.5546401739120483E-3</c:v>
                </c:pt>
                <c:pt idx="1410">
                  <c:v>-1.0056324303150177E-2</c:v>
                </c:pt>
                <c:pt idx="1411">
                  <c:v>-1.005110889673233E-2</c:v>
                </c:pt>
                <c:pt idx="1412">
                  <c:v>-9.0797320008277893E-3</c:v>
                </c:pt>
                <c:pt idx="1413">
                  <c:v>-1.4305524528026581E-2</c:v>
                </c:pt>
                <c:pt idx="1414">
                  <c:v>-4.6934857964515686E-3</c:v>
                </c:pt>
                <c:pt idx="1415">
                  <c:v>-3.5499162971973419E-2</c:v>
                </c:pt>
                <c:pt idx="1416">
                  <c:v>1.6176559031009674E-2</c:v>
                </c:pt>
                <c:pt idx="1417">
                  <c:v>2.0111881196498871E-2</c:v>
                </c:pt>
                <c:pt idx="1418">
                  <c:v>1.9969157874584198E-2</c:v>
                </c:pt>
                <c:pt idx="1419">
                  <c:v>9.1104358434677124E-3</c:v>
                </c:pt>
                <c:pt idx="1420">
                  <c:v>8.4466338157653809E-3</c:v>
                </c:pt>
                <c:pt idx="1421">
                  <c:v>4.1193738579750061E-3</c:v>
                </c:pt>
                <c:pt idx="1422">
                  <c:v>-8.7220817804336548E-3</c:v>
                </c:pt>
                <c:pt idx="1423">
                  <c:v>-5.0331056118011475E-3</c:v>
                </c:pt>
                <c:pt idx="1424">
                  <c:v>-7.5557306408882141E-3</c:v>
                </c:pt>
                <c:pt idx="1425">
                  <c:v>-1.2660063803195953E-2</c:v>
                </c:pt>
                <c:pt idx="1426">
                  <c:v>-1.3380013406276703E-2</c:v>
                </c:pt>
                <c:pt idx="1427">
                  <c:v>-3.0583027750253677E-2</c:v>
                </c:pt>
                <c:pt idx="1428">
                  <c:v>2.2755123674869537E-2</c:v>
                </c:pt>
                <c:pt idx="1429">
                  <c:v>1.7011456191539764E-2</c:v>
                </c:pt>
                <c:pt idx="1430">
                  <c:v>1.6357772052288055E-2</c:v>
                </c:pt>
                <c:pt idx="1431">
                  <c:v>7.5960755348205566E-3</c:v>
                </c:pt>
                <c:pt idx="1432">
                  <c:v>9.4497352838516235E-3</c:v>
                </c:pt>
                <c:pt idx="1433">
                  <c:v>4.3482929468154907E-3</c:v>
                </c:pt>
                <c:pt idx="1434">
                  <c:v>-7.808588445186615E-3</c:v>
                </c:pt>
                <c:pt idx="1435">
                  <c:v>-3.6013126373291016E-4</c:v>
                </c:pt>
                <c:pt idx="1436">
                  <c:v>3.1650066375732422E-5</c:v>
                </c:pt>
                <c:pt idx="1437">
                  <c:v>-1.6341380774974823E-2</c:v>
                </c:pt>
                <c:pt idx="1438">
                  <c:v>-1.2224316596984863E-2</c:v>
                </c:pt>
                <c:pt idx="1439">
                  <c:v>-4.081566259264946E-2</c:v>
                </c:pt>
                <c:pt idx="1440">
                  <c:v>2.528226375579834E-2</c:v>
                </c:pt>
                <c:pt idx="1441">
                  <c:v>3.2692417502403259E-2</c:v>
                </c:pt>
                <c:pt idx="1442">
                  <c:v>2.3947782814502716E-2</c:v>
                </c:pt>
                <c:pt idx="1443">
                  <c:v>1.165839284658432E-2</c:v>
                </c:pt>
                <c:pt idx="1444">
                  <c:v>1.0407000780105591E-2</c:v>
                </c:pt>
                <c:pt idx="1445">
                  <c:v>7.6128542423248291E-4</c:v>
                </c:pt>
                <c:pt idx="1446">
                  <c:v>-1.057010143995285E-2</c:v>
                </c:pt>
                <c:pt idx="1447">
                  <c:v>-3.2048597931861877E-3</c:v>
                </c:pt>
                <c:pt idx="1448">
                  <c:v>-7.5976476073265076E-3</c:v>
                </c:pt>
                <c:pt idx="1449">
                  <c:v>-1.6537494957447052E-2</c:v>
                </c:pt>
                <c:pt idx="1450">
                  <c:v>-2.5877967476844788E-2</c:v>
                </c:pt>
                <c:pt idx="1451">
                  <c:v>-4.0961049497127533E-2</c:v>
                </c:pt>
                <c:pt idx="1452">
                  <c:v>4.2364723980426788E-2</c:v>
                </c:pt>
                <c:pt idx="1453">
                  <c:v>4.7513090074062347E-2</c:v>
                </c:pt>
                <c:pt idx="1454">
                  <c:v>2.3743733763694763E-2</c:v>
                </c:pt>
                <c:pt idx="1455">
                  <c:v>4.9618184566497803E-3</c:v>
                </c:pt>
                <c:pt idx="1456">
                  <c:v>1.3658955693244934E-2</c:v>
                </c:pt>
                <c:pt idx="1457">
                  <c:v>3.1538307666778564E-3</c:v>
                </c:pt>
                <c:pt idx="1458">
                  <c:v>-1.4174114912748337E-2</c:v>
                </c:pt>
                <c:pt idx="1459">
                  <c:v>-1.8524821847677231E-2</c:v>
                </c:pt>
                <c:pt idx="1460">
                  <c:v>-1.5879672020673752E-2</c:v>
                </c:pt>
                <c:pt idx="1461">
                  <c:v>-3.1625173985958099E-2</c:v>
                </c:pt>
                <c:pt idx="1462">
                  <c:v>-1.2128178030252457E-2</c:v>
                </c:pt>
                <c:pt idx="1463">
                  <c:v>-4.3064206838607788E-2</c:v>
                </c:pt>
                <c:pt idx="1464">
                  <c:v>3.3912807703018188E-2</c:v>
                </c:pt>
                <c:pt idx="1465">
                  <c:v>3.4219563007354736E-2</c:v>
                </c:pt>
                <c:pt idx="1466">
                  <c:v>2.5382325053215027E-2</c:v>
                </c:pt>
                <c:pt idx="1467">
                  <c:v>2.5559321045875549E-2</c:v>
                </c:pt>
                <c:pt idx="1468">
                  <c:v>3.0610784888267517E-2</c:v>
                </c:pt>
                <c:pt idx="1469">
                  <c:v>1.6312673687934875E-2</c:v>
                </c:pt>
                <c:pt idx="1470">
                  <c:v>-9.5735713839530945E-3</c:v>
                </c:pt>
                <c:pt idx="1471">
                  <c:v>-1.0216914117336273E-2</c:v>
                </c:pt>
                <c:pt idx="1472">
                  <c:v>-1.8649518489837646E-2</c:v>
                </c:pt>
                <c:pt idx="1473">
                  <c:v>-2.7575254440307617E-2</c:v>
                </c:pt>
                <c:pt idx="1474">
                  <c:v>-3.2043889164924622E-2</c:v>
                </c:pt>
                <c:pt idx="1475">
                  <c:v>-6.7938372492790222E-2</c:v>
                </c:pt>
                <c:pt idx="1476">
                  <c:v>-1.8161166459321976E-2</c:v>
                </c:pt>
                <c:pt idx="1477">
                  <c:v>1.6000326722860336E-2</c:v>
                </c:pt>
                <c:pt idx="1478">
                  <c:v>-3.0888371169567108E-2</c:v>
                </c:pt>
                <c:pt idx="1479">
                  <c:v>9.2776380479335785E-3</c:v>
                </c:pt>
                <c:pt idx="1480">
                  <c:v>1.9105914980173111E-2</c:v>
                </c:pt>
                <c:pt idx="1481">
                  <c:v>-1.6467209905385971E-2</c:v>
                </c:pt>
                <c:pt idx="1482">
                  <c:v>7.8628920018672943E-3</c:v>
                </c:pt>
                <c:pt idx="1483">
                  <c:v>-1.671857014298439E-2</c:v>
                </c:pt>
                <c:pt idx="1484">
                  <c:v>-2.4481154978275299E-3</c:v>
                </c:pt>
                <c:pt idx="1485">
                  <c:v>2.3003127425909042E-2</c:v>
                </c:pt>
                <c:pt idx="1486">
                  <c:v>-1.0064803063869476E-3</c:v>
                </c:pt>
                <c:pt idx="1487">
                  <c:v>3.1769037246704102E-2</c:v>
                </c:pt>
                <c:pt idx="1488">
                  <c:v>7.9998746514320374E-3</c:v>
                </c:pt>
                <c:pt idx="1489">
                  <c:v>-1.1400602757930756E-2</c:v>
                </c:pt>
                <c:pt idx="1490">
                  <c:v>-1.1827889829874039E-2</c:v>
                </c:pt>
                <c:pt idx="1491">
                  <c:v>-1.096600666642189E-2</c:v>
                </c:pt>
                <c:pt idx="1492">
                  <c:v>-2.1622218191623688E-3</c:v>
                </c:pt>
                <c:pt idx="1493">
                  <c:v>1.581728458404541E-3</c:v>
                </c:pt>
                <c:pt idx="1494">
                  <c:v>1.2440741062164307E-2</c:v>
                </c:pt>
                <c:pt idx="1495">
                  <c:v>-8.5290521383285522E-3</c:v>
                </c:pt>
                <c:pt idx="1496">
                  <c:v>2.5292709469795227E-3</c:v>
                </c:pt>
                <c:pt idx="1497">
                  <c:v>-2.2480599582195282E-3</c:v>
                </c:pt>
                <c:pt idx="1498">
                  <c:v>-9.1868340969085693E-3</c:v>
                </c:pt>
                <c:pt idx="1499">
                  <c:v>3.3791784197092056E-2</c:v>
                </c:pt>
                <c:pt idx="1500">
                  <c:v>2.4214092642068863E-2</c:v>
                </c:pt>
                <c:pt idx="1501">
                  <c:v>1.8479514867067337E-2</c:v>
                </c:pt>
                <c:pt idx="1502">
                  <c:v>1.9301604479551315E-2</c:v>
                </c:pt>
                <c:pt idx="1503">
                  <c:v>9.2895738780498505E-3</c:v>
                </c:pt>
                <c:pt idx="1504">
                  <c:v>3.0657239258289337E-3</c:v>
                </c:pt>
                <c:pt idx="1505">
                  <c:v>-1.0736804455518723E-2</c:v>
                </c:pt>
                <c:pt idx="1506">
                  <c:v>-6.4104683697223663E-3</c:v>
                </c:pt>
                <c:pt idx="1507">
                  <c:v>-1.1309869587421417E-2</c:v>
                </c:pt>
                <c:pt idx="1508">
                  <c:v>-2.1241407841444016E-2</c:v>
                </c:pt>
                <c:pt idx="1509">
                  <c:v>-2.6487989351153374E-2</c:v>
                </c:pt>
                <c:pt idx="1510">
                  <c:v>-3.1955771148204803E-2</c:v>
                </c:pt>
                <c:pt idx="1511">
                  <c:v>1.0298807173967361E-2</c:v>
                </c:pt>
                <c:pt idx="1512">
                  <c:v>2.4309426546096802E-2</c:v>
                </c:pt>
                <c:pt idx="1513">
                  <c:v>1.9451610743999481E-2</c:v>
                </c:pt>
                <c:pt idx="1514">
                  <c:v>1.2857120484113693E-2</c:v>
                </c:pt>
                <c:pt idx="1515">
                  <c:v>-5.4093450307846069E-3</c:v>
                </c:pt>
                <c:pt idx="1516">
                  <c:v>-1.1376574635505676E-2</c:v>
                </c:pt>
                <c:pt idx="1517">
                  <c:v>-1.0392982512712479E-2</c:v>
                </c:pt>
                <c:pt idx="1518">
                  <c:v>-4.3237768113613129E-3</c:v>
                </c:pt>
                <c:pt idx="1519">
                  <c:v>-5.2917897701263428E-3</c:v>
                </c:pt>
                <c:pt idx="1520">
                  <c:v>-1.5862546861171722E-3</c:v>
                </c:pt>
                <c:pt idx="1521">
                  <c:v>-2.1395877003669739E-2</c:v>
                </c:pt>
                <c:pt idx="1522">
                  <c:v>-7.1403644979000092E-3</c:v>
                </c:pt>
                <c:pt idx="1523">
                  <c:v>1.5197709202766418E-2</c:v>
                </c:pt>
                <c:pt idx="1524">
                  <c:v>3.0390508472919464E-2</c:v>
                </c:pt>
                <c:pt idx="1525">
                  <c:v>3.3514007925987244E-2</c:v>
                </c:pt>
                <c:pt idx="1526">
                  <c:v>2.5311142206192017E-2</c:v>
                </c:pt>
                <c:pt idx="1527">
                  <c:v>1.2892305850982666E-2</c:v>
                </c:pt>
                <c:pt idx="1528">
                  <c:v>-4.8401355743408203E-3</c:v>
                </c:pt>
                <c:pt idx="1529">
                  <c:v>-2.7912631630897522E-3</c:v>
                </c:pt>
                <c:pt idx="1530">
                  <c:v>-8.2769989967346191E-4</c:v>
                </c:pt>
                <c:pt idx="1531">
                  <c:v>-5.7731568813323975E-3</c:v>
                </c:pt>
                <c:pt idx="1532">
                  <c:v>-1.7195634543895721E-2</c:v>
                </c:pt>
                <c:pt idx="1533">
                  <c:v>-4.1312940418720245E-2</c:v>
                </c:pt>
                <c:pt idx="1534">
                  <c:v>-4.4564869254827499E-2</c:v>
                </c:pt>
                <c:pt idx="1535">
                  <c:v>3.6607705056667328E-2</c:v>
                </c:pt>
                <c:pt idx="1536">
                  <c:v>3.6528229713439941E-2</c:v>
                </c:pt>
                <c:pt idx="1537">
                  <c:v>2.3950874805450439E-2</c:v>
                </c:pt>
                <c:pt idx="1538">
                  <c:v>1.9216902554035187E-2</c:v>
                </c:pt>
                <c:pt idx="1539">
                  <c:v>2.985738217830658E-3</c:v>
                </c:pt>
                <c:pt idx="1540">
                  <c:v>-1.0957673192024231E-2</c:v>
                </c:pt>
                <c:pt idx="1541">
                  <c:v>-1.1256802827119827E-2</c:v>
                </c:pt>
                <c:pt idx="1542">
                  <c:v>-5.2257999777793884E-3</c:v>
                </c:pt>
                <c:pt idx="1543">
                  <c:v>-1.3760320842266083E-2</c:v>
                </c:pt>
                <c:pt idx="1544">
                  <c:v>-1.3868991285562515E-2</c:v>
                </c:pt>
                <c:pt idx="1545">
                  <c:v>-2.3135986179113388E-2</c:v>
                </c:pt>
                <c:pt idx="1546">
                  <c:v>-4.1083868592977524E-2</c:v>
                </c:pt>
                <c:pt idx="1547">
                  <c:v>3.2542668282985687E-2</c:v>
                </c:pt>
                <c:pt idx="1548">
                  <c:v>5.3478986024856567E-2</c:v>
                </c:pt>
                <c:pt idx="1549">
                  <c:v>1.4443650841712952E-2</c:v>
                </c:pt>
                <c:pt idx="1550">
                  <c:v>2.0897053182125092E-2</c:v>
                </c:pt>
                <c:pt idx="1551">
                  <c:v>-7.2157606482505798E-3</c:v>
                </c:pt>
                <c:pt idx="1552">
                  <c:v>-6.2104202806949615E-3</c:v>
                </c:pt>
                <c:pt idx="1553">
                  <c:v>-1.6130570322275162E-2</c:v>
                </c:pt>
                <c:pt idx="1554">
                  <c:v>-4.0477998554706573E-3</c:v>
                </c:pt>
                <c:pt idx="1555">
                  <c:v>-2.6466622948646545E-3</c:v>
                </c:pt>
                <c:pt idx="1556">
                  <c:v>-1.4643918722867966E-2</c:v>
                </c:pt>
                <c:pt idx="1557">
                  <c:v>-2.9742021113634109E-2</c:v>
                </c:pt>
                <c:pt idx="1558">
                  <c:v>-4.0725234895944595E-2</c:v>
                </c:pt>
                <c:pt idx="1559">
                  <c:v>1.0283775627613068E-2</c:v>
                </c:pt>
                <c:pt idx="1560">
                  <c:v>2.3505203425884247E-2</c:v>
                </c:pt>
                <c:pt idx="1561">
                  <c:v>1.0092481970787048E-2</c:v>
                </c:pt>
                <c:pt idx="1562">
                  <c:v>9.0686529874801636E-3</c:v>
                </c:pt>
                <c:pt idx="1563">
                  <c:v>4.3799132108688354E-3</c:v>
                </c:pt>
                <c:pt idx="1564">
                  <c:v>1.5327818691730499E-2</c:v>
                </c:pt>
                <c:pt idx="1565">
                  <c:v>-2.9537156224250793E-3</c:v>
                </c:pt>
                <c:pt idx="1566">
                  <c:v>6.3574165105819702E-3</c:v>
                </c:pt>
                <c:pt idx="1567">
                  <c:v>-2.5263164192438126E-2</c:v>
                </c:pt>
                <c:pt idx="1568">
                  <c:v>-3.6160945892333984E-3</c:v>
                </c:pt>
                <c:pt idx="1569">
                  <c:v>-2.3543629795312881E-2</c:v>
                </c:pt>
                <c:pt idx="1570">
                  <c:v>-2.3638632148504257E-2</c:v>
                </c:pt>
                <c:pt idx="1571">
                  <c:v>2.6248358190059662E-2</c:v>
                </c:pt>
                <c:pt idx="1572">
                  <c:v>3.7372574210166931E-2</c:v>
                </c:pt>
                <c:pt idx="1573">
                  <c:v>3.9618305861949921E-2</c:v>
                </c:pt>
                <c:pt idx="1574">
                  <c:v>2.6297599077224731E-2</c:v>
                </c:pt>
                <c:pt idx="1575">
                  <c:v>7.4861869215965271E-3</c:v>
                </c:pt>
                <c:pt idx="1576">
                  <c:v>-1.1764466762542725E-4</c:v>
                </c:pt>
                <c:pt idx="1577">
                  <c:v>-3.3630654215812683E-3</c:v>
                </c:pt>
                <c:pt idx="1578">
                  <c:v>-4.8547461628913879E-3</c:v>
                </c:pt>
                <c:pt idx="1579">
                  <c:v>-2.5701943784952164E-2</c:v>
                </c:pt>
                <c:pt idx="1580">
                  <c:v>-2.5013644248247147E-2</c:v>
                </c:pt>
                <c:pt idx="1581">
                  <c:v>-2.9885511845350266E-2</c:v>
                </c:pt>
                <c:pt idx="1582">
                  <c:v>-4.8086471855640411E-2</c:v>
                </c:pt>
                <c:pt idx="1583">
                  <c:v>1.9057806581258774E-2</c:v>
                </c:pt>
                <c:pt idx="1584">
                  <c:v>2.8466183692216873E-2</c:v>
                </c:pt>
                <c:pt idx="1585">
                  <c:v>3.2756637781858444E-2</c:v>
                </c:pt>
                <c:pt idx="1586">
                  <c:v>6.6353268921375275E-3</c:v>
                </c:pt>
                <c:pt idx="1587">
                  <c:v>5.4007656872272491E-3</c:v>
                </c:pt>
                <c:pt idx="1588">
                  <c:v>2.0696297287940979E-3</c:v>
                </c:pt>
                <c:pt idx="1589">
                  <c:v>-1.3170763850212097E-3</c:v>
                </c:pt>
                <c:pt idx="1590">
                  <c:v>-9.7409561276435852E-3</c:v>
                </c:pt>
                <c:pt idx="1591">
                  <c:v>-1.6053710132837296E-2</c:v>
                </c:pt>
                <c:pt idx="1592">
                  <c:v>-9.8044276237487793E-3</c:v>
                </c:pt>
                <c:pt idx="1593">
                  <c:v>-2.6535134762525558E-2</c:v>
                </c:pt>
                <c:pt idx="1594">
                  <c:v>-3.0935047194361687E-2</c:v>
                </c:pt>
                <c:pt idx="1595">
                  <c:v>2.6921793818473816E-2</c:v>
                </c:pt>
                <c:pt idx="1596">
                  <c:v>2.5631643831729889E-2</c:v>
                </c:pt>
                <c:pt idx="1597">
                  <c:v>1.6514748334884644E-2</c:v>
                </c:pt>
                <c:pt idx="1598">
                  <c:v>1.1063069105148315E-3</c:v>
                </c:pt>
                <c:pt idx="1599">
                  <c:v>8.7415948510169983E-3</c:v>
                </c:pt>
                <c:pt idx="1600">
                  <c:v>9.1953650116920471E-3</c:v>
                </c:pt>
                <c:pt idx="1601">
                  <c:v>-7.3628351092338562E-3</c:v>
                </c:pt>
                <c:pt idx="1602">
                  <c:v>-8.8781788945198059E-3</c:v>
                </c:pt>
                <c:pt idx="1603">
                  <c:v>-1.9747212529182434E-2</c:v>
                </c:pt>
                <c:pt idx="1604">
                  <c:v>-2.1968334913253784E-3</c:v>
                </c:pt>
                <c:pt idx="1605">
                  <c:v>-1.6442615538835526E-2</c:v>
                </c:pt>
                <c:pt idx="1606">
                  <c:v>-3.3483769744634628E-2</c:v>
                </c:pt>
                <c:pt idx="1607">
                  <c:v>3.3186048269271851E-2</c:v>
                </c:pt>
                <c:pt idx="1608">
                  <c:v>2.3195795714855194E-2</c:v>
                </c:pt>
                <c:pt idx="1609">
                  <c:v>2.0170927047729492E-2</c:v>
                </c:pt>
                <c:pt idx="1610">
                  <c:v>9.2747807502746582E-3</c:v>
                </c:pt>
                <c:pt idx="1611">
                  <c:v>7.6175853610038757E-3</c:v>
                </c:pt>
                <c:pt idx="1612">
                  <c:v>-1.9808001816272736E-3</c:v>
                </c:pt>
                <c:pt idx="1613">
                  <c:v>5.9102475643157959E-3</c:v>
                </c:pt>
                <c:pt idx="1614">
                  <c:v>-1.4426097273826599E-2</c:v>
                </c:pt>
                <c:pt idx="1615">
                  <c:v>-1.0768409818410873E-2</c:v>
                </c:pt>
                <c:pt idx="1616">
                  <c:v>-1.0818228125572205E-2</c:v>
                </c:pt>
                <c:pt idx="1617">
                  <c:v>-2.1683178842067719E-2</c:v>
                </c:pt>
                <c:pt idx="1618">
                  <c:v>-3.9678648114204407E-2</c:v>
                </c:pt>
                <c:pt idx="1619">
                  <c:v>4.1651226580142975E-2</c:v>
                </c:pt>
                <c:pt idx="1620">
                  <c:v>1.6961604356765747E-2</c:v>
                </c:pt>
                <c:pt idx="1621">
                  <c:v>2.9909998178482056E-2</c:v>
                </c:pt>
                <c:pt idx="1622">
                  <c:v>1.610148698091507E-3</c:v>
                </c:pt>
                <c:pt idx="1623">
                  <c:v>1.5441663563251495E-2</c:v>
                </c:pt>
                <c:pt idx="1624">
                  <c:v>7.7944397926330566E-3</c:v>
                </c:pt>
                <c:pt idx="1625">
                  <c:v>2.5887675583362579E-3</c:v>
                </c:pt>
                <c:pt idx="1626">
                  <c:v>-1.6316171735525131E-2</c:v>
                </c:pt>
                <c:pt idx="1627">
                  <c:v>-1.2758847326040268E-2</c:v>
                </c:pt>
                <c:pt idx="1628">
                  <c:v>-1.6688425093889236E-2</c:v>
                </c:pt>
                <c:pt idx="1629">
                  <c:v>-2.6190111413598061E-2</c:v>
                </c:pt>
                <c:pt idx="1630">
                  <c:v>-4.4004306197166443E-2</c:v>
                </c:pt>
                <c:pt idx="1631">
                  <c:v>4.5021981000900269E-2</c:v>
                </c:pt>
                <c:pt idx="1632">
                  <c:v>2.5563888251781464E-2</c:v>
                </c:pt>
                <c:pt idx="1633">
                  <c:v>6.2286108732223511E-3</c:v>
                </c:pt>
                <c:pt idx="1634">
                  <c:v>2.1261289715766907E-2</c:v>
                </c:pt>
                <c:pt idx="1635">
                  <c:v>3.5814754664897919E-2</c:v>
                </c:pt>
                <c:pt idx="1636">
                  <c:v>8.1031545996665955E-3</c:v>
                </c:pt>
                <c:pt idx="1637">
                  <c:v>-1.0378018021583557E-2</c:v>
                </c:pt>
                <c:pt idx="1638">
                  <c:v>3.1326338648796082E-3</c:v>
                </c:pt>
                <c:pt idx="1639">
                  <c:v>-3.3291615545749664E-2</c:v>
                </c:pt>
                <c:pt idx="1640">
                  <c:v>-2.0822353661060333E-2</c:v>
                </c:pt>
                <c:pt idx="1641">
                  <c:v>-3.5455882549285889E-2</c:v>
                </c:pt>
                <c:pt idx="1642">
                  <c:v>-4.5178402215242386E-2</c:v>
                </c:pt>
                <c:pt idx="1643">
                  <c:v>2.4166040122509003E-2</c:v>
                </c:pt>
                <c:pt idx="1644">
                  <c:v>3.2282263040542603E-2</c:v>
                </c:pt>
                <c:pt idx="1645">
                  <c:v>3.3060349524021149E-2</c:v>
                </c:pt>
                <c:pt idx="1646">
                  <c:v>7.1765109896659851E-3</c:v>
                </c:pt>
                <c:pt idx="1647">
                  <c:v>7.5344815850257874E-3</c:v>
                </c:pt>
                <c:pt idx="1648">
                  <c:v>-1.4758259057998657E-3</c:v>
                </c:pt>
                <c:pt idx="1649">
                  <c:v>-1.2985013425350189E-2</c:v>
                </c:pt>
                <c:pt idx="1650">
                  <c:v>-1.4614313840866089E-4</c:v>
                </c:pt>
                <c:pt idx="1651">
                  <c:v>-6.6079944372177124E-4</c:v>
                </c:pt>
                <c:pt idx="1652">
                  <c:v>-8.3973333239555359E-3</c:v>
                </c:pt>
                <c:pt idx="1653">
                  <c:v>-2.9811732470989227E-2</c:v>
                </c:pt>
                <c:pt idx="1654">
                  <c:v>-5.0742816179990768E-2</c:v>
                </c:pt>
                <c:pt idx="1655">
                  <c:v>2.4635739624500275E-2</c:v>
                </c:pt>
                <c:pt idx="1656">
                  <c:v>1.7099760472774506E-2</c:v>
                </c:pt>
                <c:pt idx="1657">
                  <c:v>3.2671213150024414E-2</c:v>
                </c:pt>
                <c:pt idx="1658">
                  <c:v>2.1462224423885345E-2</c:v>
                </c:pt>
                <c:pt idx="1659">
                  <c:v>1.5508659183979034E-2</c:v>
                </c:pt>
                <c:pt idx="1660">
                  <c:v>1.1608444154262543E-2</c:v>
                </c:pt>
                <c:pt idx="1661">
                  <c:v>-2.1255228668451309E-2</c:v>
                </c:pt>
                <c:pt idx="1662">
                  <c:v>-7.2501190006732941E-3</c:v>
                </c:pt>
                <c:pt idx="1663">
                  <c:v>-2.4067152291536331E-2</c:v>
                </c:pt>
                <c:pt idx="1664">
                  <c:v>-1.0631091892719269E-2</c:v>
                </c:pt>
                <c:pt idx="1665">
                  <c:v>-2.02326700091362E-2</c:v>
                </c:pt>
                <c:pt idx="1666">
                  <c:v>-3.9549738168716431E-2</c:v>
                </c:pt>
                <c:pt idx="1667">
                  <c:v>5.5150948464870453E-2</c:v>
                </c:pt>
                <c:pt idx="1668">
                  <c:v>3.3698037266731262E-2</c:v>
                </c:pt>
                <c:pt idx="1669">
                  <c:v>3.7109740078449249E-2</c:v>
                </c:pt>
                <c:pt idx="1670">
                  <c:v>1.7896324396133423E-2</c:v>
                </c:pt>
                <c:pt idx="1671">
                  <c:v>-8.2631781697273254E-3</c:v>
                </c:pt>
                <c:pt idx="1672">
                  <c:v>-1.2879751622676849E-2</c:v>
                </c:pt>
                <c:pt idx="1673">
                  <c:v>-2.5233164429664612E-2</c:v>
                </c:pt>
                <c:pt idx="1674">
                  <c:v>-1.8288720399141312E-2</c:v>
                </c:pt>
                <c:pt idx="1675">
                  <c:v>-1.5733975917100906E-2</c:v>
                </c:pt>
                <c:pt idx="1676">
                  <c:v>-1.215873658657074E-2</c:v>
                </c:pt>
                <c:pt idx="1677">
                  <c:v>-2.50120609998703E-2</c:v>
                </c:pt>
                <c:pt idx="1678">
                  <c:v>-2.628549188375473E-2</c:v>
                </c:pt>
                <c:pt idx="1679">
                  <c:v>1.8597487360239029E-2</c:v>
                </c:pt>
                <c:pt idx="1680">
                  <c:v>2.445414662361145E-2</c:v>
                </c:pt>
                <c:pt idx="1681">
                  <c:v>-2.2270530462265015E-4</c:v>
                </c:pt>
                <c:pt idx="1682">
                  <c:v>-8.2051046192646027E-3</c:v>
                </c:pt>
                <c:pt idx="1683">
                  <c:v>1.8597487360239029E-2</c:v>
                </c:pt>
                <c:pt idx="1684">
                  <c:v>1.4031276106834412E-2</c:v>
                </c:pt>
                <c:pt idx="1685">
                  <c:v>1.3535398989915848E-2</c:v>
                </c:pt>
                <c:pt idx="1686">
                  <c:v>-3.1329281628131866E-2</c:v>
                </c:pt>
                <c:pt idx="1687">
                  <c:v>-1.6724782064557076E-2</c:v>
                </c:pt>
                <c:pt idx="1688">
                  <c:v>-1.191709004342556E-2</c:v>
                </c:pt>
                <c:pt idx="1689">
                  <c:v>-2.0662741735577583E-2</c:v>
                </c:pt>
                <c:pt idx="1690">
                  <c:v>-1.5410780906677246E-4</c:v>
                </c:pt>
                <c:pt idx="1691">
                  <c:v>4.4942878186702728E-2</c:v>
                </c:pt>
                <c:pt idx="1692">
                  <c:v>4.2247295379638672E-2</c:v>
                </c:pt>
                <c:pt idx="1693">
                  <c:v>2.2898800671100616E-2</c:v>
                </c:pt>
                <c:pt idx="1694">
                  <c:v>8.1166625022888184E-5</c:v>
                </c:pt>
                <c:pt idx="1695">
                  <c:v>4.6894922852516174E-3</c:v>
                </c:pt>
                <c:pt idx="1696">
                  <c:v>-7.0868469774723053E-3</c:v>
                </c:pt>
                <c:pt idx="1697">
                  <c:v>-1.2499924749135971E-2</c:v>
                </c:pt>
                <c:pt idx="1698">
                  <c:v>-7.7406764030456543E-3</c:v>
                </c:pt>
                <c:pt idx="1699">
                  <c:v>-1.8109075725078583E-2</c:v>
                </c:pt>
                <c:pt idx="1700">
                  <c:v>-2.1240983158349991E-2</c:v>
                </c:pt>
                <c:pt idx="1701">
                  <c:v>-1.3451330363750458E-2</c:v>
                </c:pt>
                <c:pt idx="1702">
                  <c:v>-3.4730777144432068E-2</c:v>
                </c:pt>
                <c:pt idx="1703">
                  <c:v>3.6122635006904602E-2</c:v>
                </c:pt>
                <c:pt idx="1704">
                  <c:v>2.9819779098033905E-2</c:v>
                </c:pt>
                <c:pt idx="1705">
                  <c:v>1.1193007230758667E-2</c:v>
                </c:pt>
                <c:pt idx="1706">
                  <c:v>-9.2445313930511475E-4</c:v>
                </c:pt>
                <c:pt idx="1707">
                  <c:v>-4.7730803489685059E-3</c:v>
                </c:pt>
                <c:pt idx="1708">
                  <c:v>-4.9477815628051758E-3</c:v>
                </c:pt>
                <c:pt idx="1709">
                  <c:v>-6.8249553442001343E-3</c:v>
                </c:pt>
                <c:pt idx="1710">
                  <c:v>-1.8314383924007416E-2</c:v>
                </c:pt>
                <c:pt idx="1711">
                  <c:v>-8.711591362953186E-5</c:v>
                </c:pt>
                <c:pt idx="1712">
                  <c:v>-1.102924719452858E-2</c:v>
                </c:pt>
                <c:pt idx="1713">
                  <c:v>-1.1788509786128998E-2</c:v>
                </c:pt>
                <c:pt idx="1714">
                  <c:v>-1.8445875495672226E-2</c:v>
                </c:pt>
                <c:pt idx="1715">
                  <c:v>3.4909836947917938E-2</c:v>
                </c:pt>
                <c:pt idx="1716">
                  <c:v>5.8266155421733856E-2</c:v>
                </c:pt>
                <c:pt idx="1717">
                  <c:v>-5.2757114171981812E-3</c:v>
                </c:pt>
                <c:pt idx="1718">
                  <c:v>-1.5776321291923523E-2</c:v>
                </c:pt>
                <c:pt idx="1719">
                  <c:v>1.0072089731693268E-2</c:v>
                </c:pt>
                <c:pt idx="1720">
                  <c:v>1.8037781119346619E-2</c:v>
                </c:pt>
                <c:pt idx="1721">
                  <c:v>-1.6008645296096802E-2</c:v>
                </c:pt>
                <c:pt idx="1722">
                  <c:v>-1.7598189413547516E-2</c:v>
                </c:pt>
                <c:pt idx="1723">
                  <c:v>1.8104128539562225E-2</c:v>
                </c:pt>
                <c:pt idx="1724">
                  <c:v>1.1888183653354645E-2</c:v>
                </c:pt>
                <c:pt idx="1725">
                  <c:v>-3.9829134941101074E-2</c:v>
                </c:pt>
                <c:pt idx="1726">
                  <c:v>-5.6790202856063843E-2</c:v>
                </c:pt>
                <c:pt idx="1727">
                  <c:v>1.1343672871589661E-2</c:v>
                </c:pt>
                <c:pt idx="1728">
                  <c:v>3.6458887159824371E-2</c:v>
                </c:pt>
                <c:pt idx="1729">
                  <c:v>-1.044929027557373E-3</c:v>
                </c:pt>
                <c:pt idx="1730">
                  <c:v>7.436797022819519E-4</c:v>
                </c:pt>
                <c:pt idx="1731">
                  <c:v>5.6833252310752869E-3</c:v>
                </c:pt>
                <c:pt idx="1732">
                  <c:v>-1.4908686280250549E-3</c:v>
                </c:pt>
                <c:pt idx="1733">
                  <c:v>-2.5689303874969482E-3</c:v>
                </c:pt>
                <c:pt idx="1734">
                  <c:v>8.6262524127960205E-3</c:v>
                </c:pt>
                <c:pt idx="1735">
                  <c:v>-5.2484944462776184E-3</c:v>
                </c:pt>
                <c:pt idx="1736">
                  <c:v>-9.9666416645050049E-3</c:v>
                </c:pt>
                <c:pt idx="1737">
                  <c:v>-1.330091804265976E-2</c:v>
                </c:pt>
                <c:pt idx="1738">
                  <c:v>-2.9235042631626129E-2</c:v>
                </c:pt>
                <c:pt idx="1739">
                  <c:v>1.636800542473793E-2</c:v>
                </c:pt>
                <c:pt idx="1740">
                  <c:v>1.6245458275079727E-2</c:v>
                </c:pt>
                <c:pt idx="1741">
                  <c:v>6.7733488976955414E-3</c:v>
                </c:pt>
                <c:pt idx="1742">
                  <c:v>-3.0006468296051025E-4</c:v>
                </c:pt>
                <c:pt idx="1743">
                  <c:v>6.2400214374065399E-3</c:v>
                </c:pt>
                <c:pt idx="1744">
                  <c:v>-2.0933151245117188E-3</c:v>
                </c:pt>
                <c:pt idx="1745">
                  <c:v>-3.3332221210002899E-3</c:v>
                </c:pt>
                <c:pt idx="1746">
                  <c:v>-2.4902671575546265E-2</c:v>
                </c:pt>
                <c:pt idx="1747">
                  <c:v>1.9434463232755661E-2</c:v>
                </c:pt>
                <c:pt idx="1748">
                  <c:v>2.2973679006099701E-3</c:v>
                </c:pt>
                <c:pt idx="1749">
                  <c:v>-4.2468719184398651E-3</c:v>
                </c:pt>
                <c:pt idx="1750">
                  <c:v>-3.2482534646987915E-2</c:v>
                </c:pt>
                <c:pt idx="1751">
                  <c:v>4.4850163161754608E-2</c:v>
                </c:pt>
                <c:pt idx="1752">
                  <c:v>2.5809921324253082E-2</c:v>
                </c:pt>
                <c:pt idx="1753">
                  <c:v>3.1220540404319763E-3</c:v>
                </c:pt>
                <c:pt idx="1754">
                  <c:v>1.474878191947937E-2</c:v>
                </c:pt>
                <c:pt idx="1755">
                  <c:v>-1.1678401380777359E-2</c:v>
                </c:pt>
                <c:pt idx="1756">
                  <c:v>1.787867397069931E-2</c:v>
                </c:pt>
                <c:pt idx="1757">
                  <c:v>-5.2900910377502441E-3</c:v>
                </c:pt>
                <c:pt idx="1758">
                  <c:v>-1.1190060526132584E-2</c:v>
                </c:pt>
                <c:pt idx="1759">
                  <c:v>-7.1372091770172119E-3</c:v>
                </c:pt>
                <c:pt idx="1760">
                  <c:v>-9.1713927686214447E-3</c:v>
                </c:pt>
                <c:pt idx="1761">
                  <c:v>-2.0824894309043884E-2</c:v>
                </c:pt>
                <c:pt idx="1762">
                  <c:v>-4.1117504239082336E-2</c:v>
                </c:pt>
                <c:pt idx="1763">
                  <c:v>3.2024316489696503E-2</c:v>
                </c:pt>
                <c:pt idx="1764">
                  <c:v>2.8089486062526703E-2</c:v>
                </c:pt>
                <c:pt idx="1765">
                  <c:v>1.3743020594120026E-2</c:v>
                </c:pt>
                <c:pt idx="1766">
                  <c:v>2.8197914361953735E-3</c:v>
                </c:pt>
                <c:pt idx="1767">
                  <c:v>7.7286884188652039E-3</c:v>
                </c:pt>
                <c:pt idx="1768">
                  <c:v>-3.8579776883125305E-3</c:v>
                </c:pt>
                <c:pt idx="1769">
                  <c:v>-8.7594538927078247E-3</c:v>
                </c:pt>
                <c:pt idx="1770">
                  <c:v>-2.0131822675466537E-2</c:v>
                </c:pt>
                <c:pt idx="1771">
                  <c:v>-6.7979767918586731E-3</c:v>
                </c:pt>
                <c:pt idx="1772">
                  <c:v>-2.2175811231136322E-2</c:v>
                </c:pt>
                <c:pt idx="1773">
                  <c:v>-7.09572434425354E-3</c:v>
                </c:pt>
                <c:pt idx="1774">
                  <c:v>-1.5586528927087784E-2</c:v>
                </c:pt>
                <c:pt idx="1775">
                  <c:v>6.7620426416397095E-3</c:v>
                </c:pt>
                <c:pt idx="1776">
                  <c:v>7.3210150003433228E-3</c:v>
                </c:pt>
                <c:pt idx="1777">
                  <c:v>2.7585744857788086E-2</c:v>
                </c:pt>
                <c:pt idx="1778">
                  <c:v>3.3372841775417328E-2</c:v>
                </c:pt>
                <c:pt idx="1779">
                  <c:v>4.5600607991218567E-2</c:v>
                </c:pt>
                <c:pt idx="1780">
                  <c:v>5.1028653979301453E-3</c:v>
                </c:pt>
                <c:pt idx="1781">
                  <c:v>3.7372633814811707E-3</c:v>
                </c:pt>
                <c:pt idx="1782">
                  <c:v>-7.0563331246376038E-3</c:v>
                </c:pt>
                <c:pt idx="1783">
                  <c:v>-1.3908267021179199E-2</c:v>
                </c:pt>
                <c:pt idx="1784">
                  <c:v>-4.5144557952880859E-4</c:v>
                </c:pt>
                <c:pt idx="1785">
                  <c:v>-5.5352747440338135E-3</c:v>
                </c:pt>
                <c:pt idx="1786">
                  <c:v>-1.1971212923526764E-2</c:v>
                </c:pt>
                <c:pt idx="1787">
                  <c:v>-2.6814922690391541E-2</c:v>
                </c:pt>
                <c:pt idx="1788">
                  <c:v>-4.966185986995697E-2</c:v>
                </c:pt>
                <c:pt idx="1789">
                  <c:v>1.6644909977912903E-2</c:v>
                </c:pt>
                <c:pt idx="1790">
                  <c:v>2.8191931545734406E-2</c:v>
                </c:pt>
                <c:pt idx="1791">
                  <c:v>3.0267007648944855E-2</c:v>
                </c:pt>
                <c:pt idx="1792">
                  <c:v>1.3108693063259125E-2</c:v>
                </c:pt>
                <c:pt idx="1793">
                  <c:v>-9.9380575120449066E-3</c:v>
                </c:pt>
                <c:pt idx="1794">
                  <c:v>1.0008595883846283E-2</c:v>
                </c:pt>
                <c:pt idx="1795">
                  <c:v>-1.0677676647901535E-2</c:v>
                </c:pt>
                <c:pt idx="1796">
                  <c:v>-2.0044222474098206E-2</c:v>
                </c:pt>
                <c:pt idx="1797">
                  <c:v>-2.3225545883178711E-3</c:v>
                </c:pt>
                <c:pt idx="1798">
                  <c:v>-7.279716432094574E-3</c:v>
                </c:pt>
                <c:pt idx="1799">
                  <c:v>-2.0098365843296051E-2</c:v>
                </c:pt>
                <c:pt idx="1800">
                  <c:v>-2.7860537171363831E-2</c:v>
                </c:pt>
                <c:pt idx="1801">
                  <c:v>3.2531306147575378E-2</c:v>
                </c:pt>
                <c:pt idx="1802">
                  <c:v>3.8252636790275574E-2</c:v>
                </c:pt>
                <c:pt idx="1803">
                  <c:v>1.436074823141098E-2</c:v>
                </c:pt>
                <c:pt idx="1804">
                  <c:v>1.6135603189468384E-2</c:v>
                </c:pt>
                <c:pt idx="1805">
                  <c:v>6.7753046751022339E-3</c:v>
                </c:pt>
                <c:pt idx="1806">
                  <c:v>1.2092962861061096E-3</c:v>
                </c:pt>
                <c:pt idx="1807">
                  <c:v>-1.4115318655967712E-2</c:v>
                </c:pt>
                <c:pt idx="1808">
                  <c:v>2.2719278931617737E-3</c:v>
                </c:pt>
                <c:pt idx="1809">
                  <c:v>-6.3832253217697144E-3</c:v>
                </c:pt>
                <c:pt idx="1810">
                  <c:v>-1.8836319446563721E-2</c:v>
                </c:pt>
                <c:pt idx="1811">
                  <c:v>-2.6216898113489151E-2</c:v>
                </c:pt>
                <c:pt idx="1812">
                  <c:v>-4.5985095202922821E-2</c:v>
                </c:pt>
                <c:pt idx="1813">
                  <c:v>3.2780937850475311E-2</c:v>
                </c:pt>
                <c:pt idx="1814">
                  <c:v>5.8084748685359955E-2</c:v>
                </c:pt>
                <c:pt idx="1815">
                  <c:v>3.895290195941925E-2</c:v>
                </c:pt>
                <c:pt idx="1816">
                  <c:v>3.8105398416519165E-3</c:v>
                </c:pt>
                <c:pt idx="1817">
                  <c:v>8.7471380829811096E-3</c:v>
                </c:pt>
                <c:pt idx="1818">
                  <c:v>-2.0528949797153473E-2</c:v>
                </c:pt>
                <c:pt idx="1819">
                  <c:v>-1.5515610575675964E-2</c:v>
                </c:pt>
                <c:pt idx="1820">
                  <c:v>-1.1734530329704285E-2</c:v>
                </c:pt>
                <c:pt idx="1821">
                  <c:v>-1.1827155947685242E-2</c:v>
                </c:pt>
                <c:pt idx="1822">
                  <c:v>-1.4371328055858612E-2</c:v>
                </c:pt>
                <c:pt idx="1823">
                  <c:v>-2.4850599467754364E-2</c:v>
                </c:pt>
                <c:pt idx="1824">
                  <c:v>-4.3548103421926498E-2</c:v>
                </c:pt>
                <c:pt idx="1825">
                  <c:v>4.0635861456394196E-2</c:v>
                </c:pt>
                <c:pt idx="1826">
                  <c:v>4.5560084283351898E-2</c:v>
                </c:pt>
                <c:pt idx="1827">
                  <c:v>1.6882099211215973E-2</c:v>
                </c:pt>
                <c:pt idx="1828">
                  <c:v>1.0373204946517944E-2</c:v>
                </c:pt>
                <c:pt idx="1829">
                  <c:v>1.119772344827652E-2</c:v>
                </c:pt>
                <c:pt idx="1830">
                  <c:v>6.2015056610107422E-3</c:v>
                </c:pt>
                <c:pt idx="1831">
                  <c:v>-1.3884611427783966E-2</c:v>
                </c:pt>
                <c:pt idx="1832">
                  <c:v>-2.0147554576396942E-2</c:v>
                </c:pt>
                <c:pt idx="1833">
                  <c:v>-3.9879754185676575E-3</c:v>
                </c:pt>
                <c:pt idx="1834">
                  <c:v>-2.1334189921617508E-2</c:v>
                </c:pt>
                <c:pt idx="1835">
                  <c:v>-2.78274305164814E-2</c:v>
                </c:pt>
                <c:pt idx="1836">
                  <c:v>-4.3668720871210098E-2</c:v>
                </c:pt>
                <c:pt idx="1837">
                  <c:v>1.5299521386623383E-2</c:v>
                </c:pt>
                <c:pt idx="1838">
                  <c:v>3.5290002822875977E-2</c:v>
                </c:pt>
                <c:pt idx="1839">
                  <c:v>3.8733549416065216E-2</c:v>
                </c:pt>
                <c:pt idx="1840">
                  <c:v>1.2417204678058624E-2</c:v>
                </c:pt>
                <c:pt idx="1841">
                  <c:v>-2.2810064256191254E-3</c:v>
                </c:pt>
                <c:pt idx="1842">
                  <c:v>-9.6437893807888031E-3</c:v>
                </c:pt>
                <c:pt idx="1843">
                  <c:v>-8.7481848895549774E-3</c:v>
                </c:pt>
                <c:pt idx="1844">
                  <c:v>6.062142550945282E-3</c:v>
                </c:pt>
                <c:pt idx="1845">
                  <c:v>-2.3319004103541374E-2</c:v>
                </c:pt>
                <c:pt idx="1846">
                  <c:v>-1.9967500120401382E-2</c:v>
                </c:pt>
                <c:pt idx="1847">
                  <c:v>-1.6705058515071869E-2</c:v>
                </c:pt>
                <c:pt idx="1848">
                  <c:v>-2.7137881144881248E-2</c:v>
                </c:pt>
                <c:pt idx="1849">
                  <c:v>6.5376691520214081E-2</c:v>
                </c:pt>
                <c:pt idx="1850">
                  <c:v>4.5058108866214752E-2</c:v>
                </c:pt>
                <c:pt idx="1851">
                  <c:v>2.148735523223877E-2</c:v>
                </c:pt>
                <c:pt idx="1852">
                  <c:v>-8.8706165552139282E-3</c:v>
                </c:pt>
                <c:pt idx="1853">
                  <c:v>5.2172690629959106E-4</c:v>
                </c:pt>
                <c:pt idx="1854">
                  <c:v>-3.2535601407289505E-2</c:v>
                </c:pt>
                <c:pt idx="1855">
                  <c:v>8.8281705975532532E-3</c:v>
                </c:pt>
                <c:pt idx="1856">
                  <c:v>-2.2283181548118591E-2</c:v>
                </c:pt>
                <c:pt idx="1857">
                  <c:v>-3.7826564162969589E-2</c:v>
                </c:pt>
                <c:pt idx="1858">
                  <c:v>-4.2117208242416382E-2</c:v>
                </c:pt>
                <c:pt idx="1859">
                  <c:v>-5.64570352435112E-2</c:v>
                </c:pt>
                <c:pt idx="1860">
                  <c:v>1.6687080264091492E-2</c:v>
                </c:pt>
                <c:pt idx="1861">
                  <c:v>2.3959554731845856E-2</c:v>
                </c:pt>
                <c:pt idx="1862">
                  <c:v>2.0933657884597778E-2</c:v>
                </c:pt>
                <c:pt idx="1863">
                  <c:v>3.9181709289550781E-3</c:v>
                </c:pt>
                <c:pt idx="1864">
                  <c:v>7.4538066983222961E-3</c:v>
                </c:pt>
                <c:pt idx="1865">
                  <c:v>-5.2200183272361755E-3</c:v>
                </c:pt>
                <c:pt idx="1866">
                  <c:v>2.7914457023143768E-3</c:v>
                </c:pt>
                <c:pt idx="1867">
                  <c:v>4.3803602457046509E-3</c:v>
                </c:pt>
                <c:pt idx="1868">
                  <c:v>-8.2248449325561523E-4</c:v>
                </c:pt>
                <c:pt idx="1869">
                  <c:v>-2.0528413355350494E-2</c:v>
                </c:pt>
                <c:pt idx="1870">
                  <c:v>-2.2107478231191635E-2</c:v>
                </c:pt>
                <c:pt idx="1871">
                  <c:v>-3.1445659697055817E-2</c:v>
                </c:pt>
                <c:pt idx="1872">
                  <c:v>2.7795795351266861E-2</c:v>
                </c:pt>
                <c:pt idx="1873">
                  <c:v>3.9745047688484192E-3</c:v>
                </c:pt>
                <c:pt idx="1874">
                  <c:v>-4.7027319669723511E-4</c:v>
                </c:pt>
                <c:pt idx="1875">
                  <c:v>1.571337878704071E-2</c:v>
                </c:pt>
                <c:pt idx="1876">
                  <c:v>-1.2294799089431763E-2</c:v>
                </c:pt>
                <c:pt idx="1877">
                  <c:v>1.8041457980871201E-2</c:v>
                </c:pt>
                <c:pt idx="1878">
                  <c:v>-1.5704547986388206E-2</c:v>
                </c:pt>
                <c:pt idx="1879">
                  <c:v>1.0916050523519516E-2</c:v>
                </c:pt>
                <c:pt idx="1880">
                  <c:v>-4.4585429131984711E-3</c:v>
                </c:pt>
                <c:pt idx="1881">
                  <c:v>-2.0320611074566841E-2</c:v>
                </c:pt>
                <c:pt idx="1882">
                  <c:v>-5.4514482617378235E-3</c:v>
                </c:pt>
                <c:pt idx="1883">
                  <c:v>-1.7740985378623009E-2</c:v>
                </c:pt>
                <c:pt idx="1884">
                  <c:v>4.8151828348636627E-2</c:v>
                </c:pt>
                <c:pt idx="1885">
                  <c:v>2.2296927869319916E-2</c:v>
                </c:pt>
                <c:pt idx="1886">
                  <c:v>3.3235006034374237E-2</c:v>
                </c:pt>
                <c:pt idx="1887">
                  <c:v>8.1977099180221558E-3</c:v>
                </c:pt>
                <c:pt idx="1888">
                  <c:v>-5.2639469504356384E-4</c:v>
                </c:pt>
                <c:pt idx="1889">
                  <c:v>-2.2460483014583588E-3</c:v>
                </c:pt>
                <c:pt idx="1890">
                  <c:v>-6.6945664584636688E-3</c:v>
                </c:pt>
                <c:pt idx="1891">
                  <c:v>-1.023406907916069E-2</c:v>
                </c:pt>
                <c:pt idx="1892">
                  <c:v>-1.7389442771673203E-2</c:v>
                </c:pt>
                <c:pt idx="1893">
                  <c:v>-4.9025900661945343E-3</c:v>
                </c:pt>
                <c:pt idx="1894">
                  <c:v>-3.1132210046052933E-2</c:v>
                </c:pt>
                <c:pt idx="1895">
                  <c:v>-3.8756139576435089E-2</c:v>
                </c:pt>
                <c:pt idx="1896">
                  <c:v>2.2608160972595215E-2</c:v>
                </c:pt>
                <c:pt idx="1897">
                  <c:v>2.6458375155925751E-2</c:v>
                </c:pt>
                <c:pt idx="1898">
                  <c:v>3.2297194004058838E-2</c:v>
                </c:pt>
                <c:pt idx="1899">
                  <c:v>2.0891115069389343E-2</c:v>
                </c:pt>
                <c:pt idx="1900">
                  <c:v>2.5700025260448456E-2</c:v>
                </c:pt>
                <c:pt idx="1901">
                  <c:v>6.4951628446578979E-3</c:v>
                </c:pt>
                <c:pt idx="1902">
                  <c:v>-1.9215751439332962E-2</c:v>
                </c:pt>
                <c:pt idx="1903">
                  <c:v>-9.7588896751403809E-3</c:v>
                </c:pt>
                <c:pt idx="1904">
                  <c:v>-1.098458468914032E-2</c:v>
                </c:pt>
                <c:pt idx="1905">
                  <c:v>-1.1487312614917755E-2</c:v>
                </c:pt>
                <c:pt idx="1906">
                  <c:v>-3.0243054032325745E-2</c:v>
                </c:pt>
                <c:pt idx="1907">
                  <c:v>-5.2760470658540726E-2</c:v>
                </c:pt>
                <c:pt idx="1908">
                  <c:v>-9.4732195138931274E-3</c:v>
                </c:pt>
                <c:pt idx="1909">
                  <c:v>-6.130903959274292E-3</c:v>
                </c:pt>
                <c:pt idx="1910">
                  <c:v>-8.5792914032936096E-3</c:v>
                </c:pt>
                <c:pt idx="1911">
                  <c:v>-4.897192120552063E-3</c:v>
                </c:pt>
                <c:pt idx="1912">
                  <c:v>2.3140490055084229E-2</c:v>
                </c:pt>
                <c:pt idx="1913">
                  <c:v>1.3949945569038391E-2</c:v>
                </c:pt>
                <c:pt idx="1914">
                  <c:v>-2.4814829230308533E-3</c:v>
                </c:pt>
                <c:pt idx="1915">
                  <c:v>2.0029842853546143E-2</c:v>
                </c:pt>
                <c:pt idx="1916">
                  <c:v>2.6468858122825623E-3</c:v>
                </c:pt>
                <c:pt idx="1917">
                  <c:v>2.4655833840370178E-3</c:v>
                </c:pt>
                <c:pt idx="1918">
                  <c:v>-4.1694566607475281E-3</c:v>
                </c:pt>
                <c:pt idx="1919">
                  <c:v>-2.6501208543777466E-2</c:v>
                </c:pt>
                <c:pt idx="1920">
                  <c:v>1.4165177941322327E-2</c:v>
                </c:pt>
                <c:pt idx="1921">
                  <c:v>9.3726888298988342E-3</c:v>
                </c:pt>
                <c:pt idx="1922">
                  <c:v>1.238492876291275E-2</c:v>
                </c:pt>
                <c:pt idx="1923">
                  <c:v>4.4266954064369202E-3</c:v>
                </c:pt>
                <c:pt idx="1924">
                  <c:v>1.3818100094795227E-2</c:v>
                </c:pt>
                <c:pt idx="1925">
                  <c:v>4.3879002332687378E-3</c:v>
                </c:pt>
                <c:pt idx="1926">
                  <c:v>-1.4875151216983795E-2</c:v>
                </c:pt>
                <c:pt idx="1927">
                  <c:v>-7.9466290771961212E-3</c:v>
                </c:pt>
                <c:pt idx="1928">
                  <c:v>-1.1540893465280533E-2</c:v>
                </c:pt>
                <c:pt idx="1929">
                  <c:v>-8.218809962272644E-4</c:v>
                </c:pt>
                <c:pt idx="1930">
                  <c:v>-5.4777711629867554E-3</c:v>
                </c:pt>
                <c:pt idx="1931">
                  <c:v>-1.7893176525831223E-2</c:v>
                </c:pt>
                <c:pt idx="1932">
                  <c:v>1.3939559459686279E-2</c:v>
                </c:pt>
                <c:pt idx="1933">
                  <c:v>3.1240507960319519E-2</c:v>
                </c:pt>
                <c:pt idx="1934">
                  <c:v>4.9180507659912109E-2</c:v>
                </c:pt>
                <c:pt idx="1935">
                  <c:v>2.611280232667923E-2</c:v>
                </c:pt>
                <c:pt idx="1936">
                  <c:v>3.3403374254703522E-2</c:v>
                </c:pt>
                <c:pt idx="1937">
                  <c:v>-1.8011778593063354E-3</c:v>
                </c:pt>
                <c:pt idx="1938">
                  <c:v>-2.7956962585449219E-3</c:v>
                </c:pt>
                <c:pt idx="1939">
                  <c:v>-7.667936384677887E-3</c:v>
                </c:pt>
                <c:pt idx="1940">
                  <c:v>-1.9331522285938263E-2</c:v>
                </c:pt>
                <c:pt idx="1941">
                  <c:v>-3.9376791566610336E-2</c:v>
                </c:pt>
                <c:pt idx="1942">
                  <c:v>-3.9008453488349915E-2</c:v>
                </c:pt>
                <c:pt idx="1943">
                  <c:v>-4.3895196169614792E-2</c:v>
                </c:pt>
                <c:pt idx="1944">
                  <c:v>1.9646733999252319E-3</c:v>
                </c:pt>
                <c:pt idx="1945">
                  <c:v>1.3822376728057861E-2</c:v>
                </c:pt>
                <c:pt idx="1946">
                  <c:v>1.3996757566928864E-2</c:v>
                </c:pt>
                <c:pt idx="1947">
                  <c:v>4.8055797815322876E-3</c:v>
                </c:pt>
                <c:pt idx="1948">
                  <c:v>2.7722246944904327E-2</c:v>
                </c:pt>
                <c:pt idx="1949">
                  <c:v>3.1608417630195618E-3</c:v>
                </c:pt>
                <c:pt idx="1950">
                  <c:v>-3.5611085593700409E-2</c:v>
                </c:pt>
                <c:pt idx="1951">
                  <c:v>2.3908242583274841E-2</c:v>
                </c:pt>
                <c:pt idx="1952">
                  <c:v>-9.4337165355682373E-3</c:v>
                </c:pt>
                <c:pt idx="1953">
                  <c:v>7.6353549957275391E-5</c:v>
                </c:pt>
                <c:pt idx="1954">
                  <c:v>-4.8864483833312988E-3</c:v>
                </c:pt>
                <c:pt idx="1955">
                  <c:v>-3.9525814354419708E-2</c:v>
                </c:pt>
                <c:pt idx="1956">
                  <c:v>-1.1991620063781738E-2</c:v>
                </c:pt>
                <c:pt idx="1957">
                  <c:v>3.2650679349899292E-3</c:v>
                </c:pt>
                <c:pt idx="1958">
                  <c:v>1.1189058423042297E-3</c:v>
                </c:pt>
                <c:pt idx="1959">
                  <c:v>2.7667082846164703E-2</c:v>
                </c:pt>
                <c:pt idx="1960">
                  <c:v>2.1858587861061096E-2</c:v>
                </c:pt>
                <c:pt idx="1961">
                  <c:v>2.2270262241363525E-2</c:v>
                </c:pt>
                <c:pt idx="1962">
                  <c:v>1.1496067047119141E-2</c:v>
                </c:pt>
                <c:pt idx="1963">
                  <c:v>5.1373988389968872E-4</c:v>
                </c:pt>
                <c:pt idx="1964">
                  <c:v>-1.6621947288513184E-3</c:v>
                </c:pt>
                <c:pt idx="1965">
                  <c:v>-1.5267103910446167E-2</c:v>
                </c:pt>
                <c:pt idx="1966">
                  <c:v>-2.636747807264328E-2</c:v>
                </c:pt>
                <c:pt idx="1967">
                  <c:v>-3.2901298254728317E-2</c:v>
                </c:pt>
                <c:pt idx="1968">
                  <c:v>2.7422845363616943E-2</c:v>
                </c:pt>
                <c:pt idx="1969">
                  <c:v>3.0231237411499023E-2</c:v>
                </c:pt>
                <c:pt idx="1970">
                  <c:v>1.4956444501876831E-2</c:v>
                </c:pt>
                <c:pt idx="1971">
                  <c:v>1.6640253365039825E-2</c:v>
                </c:pt>
                <c:pt idx="1972">
                  <c:v>1.214994490146637E-2</c:v>
                </c:pt>
                <c:pt idx="1973">
                  <c:v>-8.2551687955856323E-3</c:v>
                </c:pt>
                <c:pt idx="1974">
                  <c:v>-8.0268010497093201E-3</c:v>
                </c:pt>
                <c:pt idx="1975">
                  <c:v>1.1260807514190674E-4</c:v>
                </c:pt>
                <c:pt idx="1976">
                  <c:v>-8.8279172778129578E-3</c:v>
                </c:pt>
                <c:pt idx="1977">
                  <c:v>-1.4576546847820282E-2</c:v>
                </c:pt>
                <c:pt idx="1978">
                  <c:v>-2.8035927563905716E-2</c:v>
                </c:pt>
                <c:pt idx="1979">
                  <c:v>-3.3790979534387589E-2</c:v>
                </c:pt>
                <c:pt idx="1980">
                  <c:v>1.7973326146602631E-2</c:v>
                </c:pt>
                <c:pt idx="1981">
                  <c:v>2.1517768502235413E-2</c:v>
                </c:pt>
                <c:pt idx="1982">
                  <c:v>1.0440729558467865E-2</c:v>
                </c:pt>
                <c:pt idx="1983">
                  <c:v>-5.1091983914375305E-3</c:v>
                </c:pt>
                <c:pt idx="1984">
                  <c:v>3.3194646239280701E-3</c:v>
                </c:pt>
                <c:pt idx="1985">
                  <c:v>-5.8525353670120239E-3</c:v>
                </c:pt>
                <c:pt idx="1986">
                  <c:v>-1.8881645053625107E-2</c:v>
                </c:pt>
                <c:pt idx="1987">
                  <c:v>-1.030779629945755E-2</c:v>
                </c:pt>
                <c:pt idx="1988">
                  <c:v>-1.4782845973968506E-3</c:v>
                </c:pt>
                <c:pt idx="1989">
                  <c:v>3.4023448824882507E-3</c:v>
                </c:pt>
                <c:pt idx="1990">
                  <c:v>-8.3582103252410889E-4</c:v>
                </c:pt>
                <c:pt idx="1991">
                  <c:v>-1.4188393950462341E-2</c:v>
                </c:pt>
                <c:pt idx="1992">
                  <c:v>1.6884423792362213E-2</c:v>
                </c:pt>
                <c:pt idx="1993">
                  <c:v>1.9062846899032593E-2</c:v>
                </c:pt>
                <c:pt idx="1994">
                  <c:v>1.1030450463294983E-2</c:v>
                </c:pt>
                <c:pt idx="1995">
                  <c:v>1.3040006160736084E-4</c:v>
                </c:pt>
                <c:pt idx="1996">
                  <c:v>7.8435987234115601E-4</c:v>
                </c:pt>
                <c:pt idx="1997">
                  <c:v>9.630054235458374E-3</c:v>
                </c:pt>
                <c:pt idx="1998">
                  <c:v>-9.21621173620224E-3</c:v>
                </c:pt>
                <c:pt idx="1999">
                  <c:v>3.7365108728408813E-3</c:v>
                </c:pt>
                <c:pt idx="2000">
                  <c:v>4.3132230639457703E-3</c:v>
                </c:pt>
                <c:pt idx="2001">
                  <c:v>-6.3508450984954834E-3</c:v>
                </c:pt>
                <c:pt idx="2002">
                  <c:v>-1.0626040399074554E-2</c:v>
                </c:pt>
                <c:pt idx="2003">
                  <c:v>-3.9379216730594635E-2</c:v>
                </c:pt>
                <c:pt idx="2004">
                  <c:v>1.5050865709781647E-2</c:v>
                </c:pt>
                <c:pt idx="2005">
                  <c:v>2.7819171547889709E-2</c:v>
                </c:pt>
                <c:pt idx="2006">
                  <c:v>1.3705849647521973E-2</c:v>
                </c:pt>
                <c:pt idx="2007">
                  <c:v>1.2442238628864288E-2</c:v>
                </c:pt>
                <c:pt idx="2008">
                  <c:v>1.2909702956676483E-2</c:v>
                </c:pt>
                <c:pt idx="2009">
                  <c:v>5.8423802256584167E-3</c:v>
                </c:pt>
                <c:pt idx="2010">
                  <c:v>-1.3943642377853394E-2</c:v>
                </c:pt>
                <c:pt idx="2011">
                  <c:v>-1.4477893710136414E-3</c:v>
                </c:pt>
                <c:pt idx="2012">
                  <c:v>-1.8913447856903076E-3</c:v>
                </c:pt>
                <c:pt idx="2013">
                  <c:v>-1.5992432832717896E-2</c:v>
                </c:pt>
                <c:pt idx="2014">
                  <c:v>-1.8301576375961304E-2</c:v>
                </c:pt>
                <c:pt idx="2015">
                  <c:v>-3.6193385720252991E-2</c:v>
                </c:pt>
                <c:pt idx="2016">
                  <c:v>3.2258376479148865E-2</c:v>
                </c:pt>
                <c:pt idx="2017">
                  <c:v>2.5196433067321777E-2</c:v>
                </c:pt>
                <c:pt idx="2018">
                  <c:v>2.3220166563987732E-2</c:v>
                </c:pt>
                <c:pt idx="2019">
                  <c:v>2.1041616797447205E-2</c:v>
                </c:pt>
                <c:pt idx="2020">
                  <c:v>1.9564680755138397E-2</c:v>
                </c:pt>
                <c:pt idx="2021">
                  <c:v>-4.90599125623703E-3</c:v>
                </c:pt>
                <c:pt idx="2022">
                  <c:v>-1.1426821351051331E-2</c:v>
                </c:pt>
                <c:pt idx="2023">
                  <c:v>-5.1898360252380371E-3</c:v>
                </c:pt>
                <c:pt idx="2024">
                  <c:v>-1.214396208524704E-2</c:v>
                </c:pt>
                <c:pt idx="2025">
                  <c:v>-2.3171193897724152E-2</c:v>
                </c:pt>
                <c:pt idx="2026">
                  <c:v>-2.8199933469295502E-2</c:v>
                </c:pt>
                <c:pt idx="2027">
                  <c:v>-3.62434983253479E-2</c:v>
                </c:pt>
                <c:pt idx="2028">
                  <c:v>1.1924102902412415E-2</c:v>
                </c:pt>
                <c:pt idx="2029">
                  <c:v>2.1172612905502319E-2</c:v>
                </c:pt>
                <c:pt idx="2030">
                  <c:v>2.2584870457649231E-2</c:v>
                </c:pt>
                <c:pt idx="2031">
                  <c:v>2.0032778382301331E-2</c:v>
                </c:pt>
                <c:pt idx="2032">
                  <c:v>-1.5144050121307373E-4</c:v>
                </c:pt>
                <c:pt idx="2033">
                  <c:v>-5.6573674082756042E-3</c:v>
                </c:pt>
                <c:pt idx="2034">
                  <c:v>-1.0306306183338165E-2</c:v>
                </c:pt>
                <c:pt idx="2035">
                  <c:v>1.2851953506469727E-2</c:v>
                </c:pt>
                <c:pt idx="2036">
                  <c:v>-1.2748993933200836E-2</c:v>
                </c:pt>
                <c:pt idx="2037">
                  <c:v>-7.9638808965682983E-3</c:v>
                </c:pt>
                <c:pt idx="2038">
                  <c:v>-2.2562146186828613E-2</c:v>
                </c:pt>
                <c:pt idx="2039">
                  <c:v>-2.9176149517297745E-2</c:v>
                </c:pt>
                <c:pt idx="2040">
                  <c:v>4.2537473142147064E-2</c:v>
                </c:pt>
                <c:pt idx="2041">
                  <c:v>4.4473938643932343E-2</c:v>
                </c:pt>
                <c:pt idx="2042">
                  <c:v>5.183718353509903E-2</c:v>
                </c:pt>
                <c:pt idx="2043">
                  <c:v>1.2238681316375732E-2</c:v>
                </c:pt>
                <c:pt idx="2044">
                  <c:v>1.9264645874500275E-2</c:v>
                </c:pt>
                <c:pt idx="2045">
                  <c:v>-1.5677273273468018E-2</c:v>
                </c:pt>
                <c:pt idx="2046">
                  <c:v>-2.1547295153141022E-2</c:v>
                </c:pt>
                <c:pt idx="2047">
                  <c:v>-1.3579137623310089E-2</c:v>
                </c:pt>
                <c:pt idx="2048">
                  <c:v>-1.4991246163845062E-2</c:v>
                </c:pt>
                <c:pt idx="2049">
                  <c:v>-2.4948664009571075E-2</c:v>
                </c:pt>
                <c:pt idx="2050">
                  <c:v>-3.2471626996994019E-2</c:v>
                </c:pt>
                <c:pt idx="2051">
                  <c:v>-4.7136694192886353E-2</c:v>
                </c:pt>
                <c:pt idx="2052">
                  <c:v>2.2566847503185272E-2</c:v>
                </c:pt>
                <c:pt idx="2053">
                  <c:v>2.3584775626659393E-2</c:v>
                </c:pt>
                <c:pt idx="2054">
                  <c:v>2.6047393679618835E-2</c:v>
                </c:pt>
                <c:pt idx="2055">
                  <c:v>1.4396205544471741E-2</c:v>
                </c:pt>
                <c:pt idx="2056">
                  <c:v>1.2424550950527191E-2</c:v>
                </c:pt>
                <c:pt idx="2057">
                  <c:v>-3.467075526714325E-3</c:v>
                </c:pt>
                <c:pt idx="2058">
                  <c:v>-1.1659234762191772E-2</c:v>
                </c:pt>
                <c:pt idx="2059">
                  <c:v>-2.3123100399971008E-3</c:v>
                </c:pt>
                <c:pt idx="2060">
                  <c:v>-1.2428015470504761E-3</c:v>
                </c:pt>
                <c:pt idx="2061">
                  <c:v>-1.7351061105728149E-2</c:v>
                </c:pt>
                <c:pt idx="2062">
                  <c:v>-2.5559805333614349E-2</c:v>
                </c:pt>
                <c:pt idx="2063">
                  <c:v>-3.7427481263875961E-2</c:v>
                </c:pt>
                <c:pt idx="2064">
                  <c:v>2.1764352917671204E-2</c:v>
                </c:pt>
                <c:pt idx="2065">
                  <c:v>3.0591733753681183E-2</c:v>
                </c:pt>
                <c:pt idx="2066">
                  <c:v>1.8477484583854675E-2</c:v>
                </c:pt>
                <c:pt idx="2067">
                  <c:v>1.0585881769657135E-2</c:v>
                </c:pt>
                <c:pt idx="2068">
                  <c:v>3.6542341113090515E-3</c:v>
                </c:pt>
                <c:pt idx="2069">
                  <c:v>5.2498802542686462E-3</c:v>
                </c:pt>
                <c:pt idx="2070">
                  <c:v>-1.0133046656847E-2</c:v>
                </c:pt>
                <c:pt idx="2071">
                  <c:v>-2.3440942168235779E-3</c:v>
                </c:pt>
                <c:pt idx="2072">
                  <c:v>-1.4370281249284744E-2</c:v>
                </c:pt>
                <c:pt idx="2073">
                  <c:v>-4.1870176792144775E-3</c:v>
                </c:pt>
                <c:pt idx="2074">
                  <c:v>-2.7989272028207779E-2</c:v>
                </c:pt>
                <c:pt idx="2075">
                  <c:v>-3.1299889087677002E-2</c:v>
                </c:pt>
                <c:pt idx="2076">
                  <c:v>5.8203592896461487E-2</c:v>
                </c:pt>
                <c:pt idx="2077">
                  <c:v>4.73899245262146E-2</c:v>
                </c:pt>
                <c:pt idx="2078">
                  <c:v>1.5955060720443726E-2</c:v>
                </c:pt>
                <c:pt idx="2079">
                  <c:v>2.1569043397903442E-2</c:v>
                </c:pt>
                <c:pt idx="2080">
                  <c:v>1.4544054865837097E-2</c:v>
                </c:pt>
                <c:pt idx="2081">
                  <c:v>2.9602259397506714E-2</c:v>
                </c:pt>
                <c:pt idx="2082">
                  <c:v>-4.5538336038589478E-2</c:v>
                </c:pt>
                <c:pt idx="2083">
                  <c:v>8.165210485458374E-3</c:v>
                </c:pt>
                <c:pt idx="2084">
                  <c:v>-1.4077402651309967E-2</c:v>
                </c:pt>
                <c:pt idx="2085">
                  <c:v>-2.9043667018413544E-2</c:v>
                </c:pt>
                <c:pt idx="2086">
                  <c:v>-3.6374673247337341E-2</c:v>
                </c:pt>
                <c:pt idx="2087">
                  <c:v>-7.0395112037658691E-2</c:v>
                </c:pt>
                <c:pt idx="2088">
                  <c:v>7.6905116438865662E-3</c:v>
                </c:pt>
                <c:pt idx="2089">
                  <c:v>2.9175214469432831E-2</c:v>
                </c:pt>
                <c:pt idx="2090">
                  <c:v>3.434416651725769E-2</c:v>
                </c:pt>
                <c:pt idx="2091">
                  <c:v>3.6138594150543213E-3</c:v>
                </c:pt>
                <c:pt idx="2092">
                  <c:v>6.2547847628593445E-3</c:v>
                </c:pt>
                <c:pt idx="2093">
                  <c:v>4.6821162104606628E-3</c:v>
                </c:pt>
                <c:pt idx="2094">
                  <c:v>-4.0009617805480957E-4</c:v>
                </c:pt>
                <c:pt idx="2095">
                  <c:v>4.4928640127182007E-3</c:v>
                </c:pt>
                <c:pt idx="2096">
                  <c:v>-1.1823318898677826E-2</c:v>
                </c:pt>
                <c:pt idx="2097">
                  <c:v>-1.6105227172374725E-2</c:v>
                </c:pt>
                <c:pt idx="2098">
                  <c:v>-2.1341118961572647E-2</c:v>
                </c:pt>
                <c:pt idx="2099">
                  <c:v>-4.0583714842796326E-2</c:v>
                </c:pt>
                <c:pt idx="2100">
                  <c:v>4.05125692486763E-2</c:v>
                </c:pt>
                <c:pt idx="2101">
                  <c:v>2.165723592042923E-2</c:v>
                </c:pt>
                <c:pt idx="2102">
                  <c:v>2.576068788766861E-2</c:v>
                </c:pt>
                <c:pt idx="2103">
                  <c:v>1.3244993984699249E-2</c:v>
                </c:pt>
                <c:pt idx="2104">
                  <c:v>1.1590421199798584E-3</c:v>
                </c:pt>
                <c:pt idx="2105">
                  <c:v>-1.0874748229980469E-2</c:v>
                </c:pt>
                <c:pt idx="2106">
                  <c:v>-7.4809640645980835E-3</c:v>
                </c:pt>
                <c:pt idx="2107">
                  <c:v>-4.0912404656410217E-3</c:v>
                </c:pt>
                <c:pt idx="2108">
                  <c:v>1.2829422950744629E-2</c:v>
                </c:pt>
                <c:pt idx="2109">
                  <c:v>-2.5036290287971497E-2</c:v>
                </c:pt>
                <c:pt idx="2110">
                  <c:v>-2.2697485983371735E-2</c:v>
                </c:pt>
                <c:pt idx="2111">
                  <c:v>-4.4983264058828354E-2</c:v>
                </c:pt>
                <c:pt idx="2112">
                  <c:v>6.2887914478778839E-2</c:v>
                </c:pt>
                <c:pt idx="2113">
                  <c:v>5.4328031837940216E-2</c:v>
                </c:pt>
                <c:pt idx="2114">
                  <c:v>2.5036230683326721E-2</c:v>
                </c:pt>
                <c:pt idx="2115">
                  <c:v>7.2270110249519348E-3</c:v>
                </c:pt>
                <c:pt idx="2116">
                  <c:v>5.0191134214401245E-3</c:v>
                </c:pt>
                <c:pt idx="2117">
                  <c:v>-1.1498801410198212E-2</c:v>
                </c:pt>
                <c:pt idx="2118">
                  <c:v>-1.8240049481391907E-2</c:v>
                </c:pt>
                <c:pt idx="2119">
                  <c:v>-1.2104541063308716E-2</c:v>
                </c:pt>
                <c:pt idx="2120">
                  <c:v>-1.7004098743200302E-2</c:v>
                </c:pt>
                <c:pt idx="2121">
                  <c:v>-2.370549738407135E-2</c:v>
                </c:pt>
                <c:pt idx="2122">
                  <c:v>-3.3074859529733658E-2</c:v>
                </c:pt>
                <c:pt idx="2123">
                  <c:v>-3.8870491087436676E-2</c:v>
                </c:pt>
                <c:pt idx="2124">
                  <c:v>-3.5616450011730194E-2</c:v>
                </c:pt>
                <c:pt idx="2125">
                  <c:v>-8.1312954425811768E-3</c:v>
                </c:pt>
                <c:pt idx="2126">
                  <c:v>-8.7717995047569275E-3</c:v>
                </c:pt>
                <c:pt idx="2127">
                  <c:v>-5.2773207426071167E-4</c:v>
                </c:pt>
                <c:pt idx="2128">
                  <c:v>3.122403472661972E-2</c:v>
                </c:pt>
                <c:pt idx="2129">
                  <c:v>4.183650016784668E-3</c:v>
                </c:pt>
                <c:pt idx="2130">
                  <c:v>-2.5611601769924164E-2</c:v>
                </c:pt>
                <c:pt idx="2131">
                  <c:v>3.2321251928806305E-2</c:v>
                </c:pt>
                <c:pt idx="2132">
                  <c:v>4.1592694818973541E-2</c:v>
                </c:pt>
                <c:pt idx="2133">
                  <c:v>3.9899200201034546E-3</c:v>
                </c:pt>
                <c:pt idx="2134">
                  <c:v>1.5267506241798401E-2</c:v>
                </c:pt>
                <c:pt idx="2135">
                  <c:v>-4.9920205026865005E-2</c:v>
                </c:pt>
                <c:pt idx="2136">
                  <c:v>9.5499753952026367E-3</c:v>
                </c:pt>
                <c:pt idx="2137">
                  <c:v>1.1402986943721771E-2</c:v>
                </c:pt>
                <c:pt idx="2138">
                  <c:v>8.3039179444313049E-3</c:v>
                </c:pt>
                <c:pt idx="2139">
                  <c:v>9.3597471714019775E-3</c:v>
                </c:pt>
                <c:pt idx="2140">
                  <c:v>1.7658248543739319E-2</c:v>
                </c:pt>
                <c:pt idx="2141">
                  <c:v>7.5043514370918274E-3</c:v>
                </c:pt>
                <c:pt idx="2142">
                  <c:v>-7.3796212673187256E-3</c:v>
                </c:pt>
                <c:pt idx="2143">
                  <c:v>1.6537085175514221E-3</c:v>
                </c:pt>
                <c:pt idx="2144">
                  <c:v>2.2322237491607666E-3</c:v>
                </c:pt>
                <c:pt idx="2145">
                  <c:v>-1.2941658496856689E-2</c:v>
                </c:pt>
                <c:pt idx="2146">
                  <c:v>-1.4865096658468246E-2</c:v>
                </c:pt>
                <c:pt idx="2147">
                  <c:v>-3.2478805631399155E-2</c:v>
                </c:pt>
                <c:pt idx="2148">
                  <c:v>2.5043226778507233E-2</c:v>
                </c:pt>
                <c:pt idx="2149">
                  <c:v>3.4932427108287811E-2</c:v>
                </c:pt>
                <c:pt idx="2150">
                  <c:v>2.2949755191802979E-2</c:v>
                </c:pt>
                <c:pt idx="2151">
                  <c:v>8.7156891822814941E-3</c:v>
                </c:pt>
                <c:pt idx="2152">
                  <c:v>-4.4362619519233704E-4</c:v>
                </c:pt>
                <c:pt idx="2153">
                  <c:v>-4.6174749732017517E-3</c:v>
                </c:pt>
                <c:pt idx="2154">
                  <c:v>-7.9288110136985779E-3</c:v>
                </c:pt>
                <c:pt idx="2155">
                  <c:v>-2.0983330905437469E-3</c:v>
                </c:pt>
                <c:pt idx="2156">
                  <c:v>-6.2464699149131775E-3</c:v>
                </c:pt>
                <c:pt idx="2157">
                  <c:v>-1.4296229928731918E-2</c:v>
                </c:pt>
                <c:pt idx="2158">
                  <c:v>-2.1859385073184967E-2</c:v>
                </c:pt>
                <c:pt idx="2159">
                  <c:v>-3.415076807141304E-2</c:v>
                </c:pt>
                <c:pt idx="2160">
                  <c:v>2.1314486861228943E-2</c:v>
                </c:pt>
                <c:pt idx="2161">
                  <c:v>1.8041186034679413E-2</c:v>
                </c:pt>
                <c:pt idx="2162">
                  <c:v>2.5933481752872467E-2</c:v>
                </c:pt>
                <c:pt idx="2163">
                  <c:v>1.608014851808548E-2</c:v>
                </c:pt>
                <c:pt idx="2164">
                  <c:v>1.0435193777084351E-2</c:v>
                </c:pt>
                <c:pt idx="2165">
                  <c:v>1.0039478540420532E-2</c:v>
                </c:pt>
                <c:pt idx="2166">
                  <c:v>-7.3342248797416687E-3</c:v>
                </c:pt>
                <c:pt idx="2167">
                  <c:v>4.1034519672393799E-3</c:v>
                </c:pt>
                <c:pt idx="2168">
                  <c:v>-1.7372414469718933E-2</c:v>
                </c:pt>
                <c:pt idx="2169">
                  <c:v>-2.2408932447433472E-2</c:v>
                </c:pt>
                <c:pt idx="2170">
                  <c:v>-2.4874400347471237E-2</c:v>
                </c:pt>
                <c:pt idx="2171">
                  <c:v>-3.3957444131374359E-2</c:v>
                </c:pt>
                <c:pt idx="2172">
                  <c:v>3.6709815263748169E-2</c:v>
                </c:pt>
                <c:pt idx="2173">
                  <c:v>3.8074016571044922E-2</c:v>
                </c:pt>
                <c:pt idx="2174">
                  <c:v>4.5186653733253479E-2</c:v>
                </c:pt>
                <c:pt idx="2175">
                  <c:v>1.0500773787498474E-2</c:v>
                </c:pt>
                <c:pt idx="2176">
                  <c:v>-2.8956606984138489E-3</c:v>
                </c:pt>
                <c:pt idx="2177">
                  <c:v>-1.1111050844192505E-3</c:v>
                </c:pt>
                <c:pt idx="2178">
                  <c:v>-1.9560959190130234E-2</c:v>
                </c:pt>
                <c:pt idx="2179">
                  <c:v>-2.4908378720283508E-2</c:v>
                </c:pt>
                <c:pt idx="2180">
                  <c:v>-2.6070848107337952E-2</c:v>
                </c:pt>
                <c:pt idx="2181">
                  <c:v>-7.6065622270107269E-3</c:v>
                </c:pt>
                <c:pt idx="2182">
                  <c:v>-2.8014320880174637E-2</c:v>
                </c:pt>
                <c:pt idx="2183">
                  <c:v>-2.0303390920162201E-2</c:v>
                </c:pt>
                <c:pt idx="2184">
                  <c:v>4.4017419219017029E-2</c:v>
                </c:pt>
                <c:pt idx="2185">
                  <c:v>3.6001831293106079E-2</c:v>
                </c:pt>
                <c:pt idx="2186">
                  <c:v>3.4778192639350891E-3</c:v>
                </c:pt>
                <c:pt idx="2187">
                  <c:v>-7.5977295637130737E-4</c:v>
                </c:pt>
                <c:pt idx="2188">
                  <c:v>3.4071803092956543E-3</c:v>
                </c:pt>
                <c:pt idx="2189">
                  <c:v>9.0422108769416809E-3</c:v>
                </c:pt>
                <c:pt idx="2190">
                  <c:v>-1.6836464405059814E-2</c:v>
                </c:pt>
                <c:pt idx="2191">
                  <c:v>8.7878704071044922E-3</c:v>
                </c:pt>
                <c:pt idx="2192">
                  <c:v>-1.5325598418712616E-2</c:v>
                </c:pt>
                <c:pt idx="2193">
                  <c:v>-1.9401296973228455E-2</c:v>
                </c:pt>
                <c:pt idx="2194">
                  <c:v>-1.2021422386169434E-2</c:v>
                </c:pt>
                <c:pt idx="2195">
                  <c:v>-4.0389802306890488E-2</c:v>
                </c:pt>
                <c:pt idx="2196">
                  <c:v>2.5218062102794647E-2</c:v>
                </c:pt>
                <c:pt idx="2197">
                  <c:v>2.8223112225532532E-2</c:v>
                </c:pt>
                <c:pt idx="2198">
                  <c:v>2.2541224956512451E-2</c:v>
                </c:pt>
                <c:pt idx="2199">
                  <c:v>1.6093462705612183E-2</c:v>
                </c:pt>
                <c:pt idx="2200">
                  <c:v>7.5765103101730347E-3</c:v>
                </c:pt>
                <c:pt idx="2201">
                  <c:v>3.7771835923194885E-3</c:v>
                </c:pt>
                <c:pt idx="2202">
                  <c:v>-1.0479696094989777E-2</c:v>
                </c:pt>
                <c:pt idx="2203">
                  <c:v>1.3376548886299133E-3</c:v>
                </c:pt>
                <c:pt idx="2204">
                  <c:v>-1.0564208030700684E-2</c:v>
                </c:pt>
                <c:pt idx="2205">
                  <c:v>-2.0570755004882813E-2</c:v>
                </c:pt>
                <c:pt idx="2206">
                  <c:v>-3.2606817781925201E-2</c:v>
                </c:pt>
                <c:pt idx="2207">
                  <c:v>-3.0545704066753387E-2</c:v>
                </c:pt>
                <c:pt idx="2208">
                  <c:v>1.334342360496521E-2</c:v>
                </c:pt>
                <c:pt idx="2209">
                  <c:v>2.8974048793315887E-2</c:v>
                </c:pt>
                <c:pt idx="2210">
                  <c:v>4.5905977487564087E-2</c:v>
                </c:pt>
                <c:pt idx="2211">
                  <c:v>4.5861899852752686E-3</c:v>
                </c:pt>
                <c:pt idx="2212">
                  <c:v>2.8344593942165375E-2</c:v>
                </c:pt>
                <c:pt idx="2213">
                  <c:v>2.855248749256134E-3</c:v>
                </c:pt>
                <c:pt idx="2214">
                  <c:v>-5.392804741859436E-3</c:v>
                </c:pt>
                <c:pt idx="2215">
                  <c:v>-1.511024683713913E-2</c:v>
                </c:pt>
                <c:pt idx="2216">
                  <c:v>-3.0095186084508896E-2</c:v>
                </c:pt>
                <c:pt idx="2217">
                  <c:v>-3.0296798795461655E-2</c:v>
                </c:pt>
                <c:pt idx="2218">
                  <c:v>-7.0699378848075867E-3</c:v>
                </c:pt>
                <c:pt idx="2219">
                  <c:v>-3.6044497042894363E-2</c:v>
                </c:pt>
                <c:pt idx="2220">
                  <c:v>1.8609844148159027E-2</c:v>
                </c:pt>
                <c:pt idx="2221">
                  <c:v>2.5848865509033203E-2</c:v>
                </c:pt>
                <c:pt idx="2222">
                  <c:v>2.9959917068481445E-2</c:v>
                </c:pt>
                <c:pt idx="2223">
                  <c:v>2.273239940404892E-2</c:v>
                </c:pt>
                <c:pt idx="2224">
                  <c:v>1.2081235647201538E-2</c:v>
                </c:pt>
                <c:pt idx="2225">
                  <c:v>3.1419172883033752E-3</c:v>
                </c:pt>
                <c:pt idx="2226">
                  <c:v>-1.3118721544742584E-2</c:v>
                </c:pt>
                <c:pt idx="2227">
                  <c:v>1.9069761037826538E-4</c:v>
                </c:pt>
                <c:pt idx="2228">
                  <c:v>-6.3494518399238586E-3</c:v>
                </c:pt>
                <c:pt idx="2229">
                  <c:v>-2.523050457239151E-2</c:v>
                </c:pt>
                <c:pt idx="2230">
                  <c:v>-2.4970479309558868E-2</c:v>
                </c:pt>
                <c:pt idx="2231">
                  <c:v>-4.2895719408988953E-2</c:v>
                </c:pt>
                <c:pt idx="2232">
                  <c:v>-3.9550662040710449E-4</c:v>
                </c:pt>
                <c:pt idx="2233">
                  <c:v>2.4877235293388367E-2</c:v>
                </c:pt>
                <c:pt idx="2234">
                  <c:v>2.6603162288665771E-2</c:v>
                </c:pt>
                <c:pt idx="2235">
                  <c:v>2.1848507225513458E-2</c:v>
                </c:pt>
                <c:pt idx="2236">
                  <c:v>-3.0009448528289795E-4</c:v>
                </c:pt>
                <c:pt idx="2237">
                  <c:v>1.2212000787258148E-2</c:v>
                </c:pt>
                <c:pt idx="2238">
                  <c:v>-3.2324492931365967E-3</c:v>
                </c:pt>
                <c:pt idx="2239">
                  <c:v>1.1111721396446228E-3</c:v>
                </c:pt>
                <c:pt idx="2240">
                  <c:v>-2.7275308966636658E-3</c:v>
                </c:pt>
                <c:pt idx="2241">
                  <c:v>-2.8302084654569626E-2</c:v>
                </c:pt>
                <c:pt idx="2242">
                  <c:v>-2.3222722113132477E-2</c:v>
                </c:pt>
                <c:pt idx="2243">
                  <c:v>-2.8471663594245911E-2</c:v>
                </c:pt>
                <c:pt idx="2244">
                  <c:v>1.8487364053726196E-2</c:v>
                </c:pt>
                <c:pt idx="2245">
                  <c:v>3.0993245542049408E-2</c:v>
                </c:pt>
                <c:pt idx="2246">
                  <c:v>3.2560914754867554E-2</c:v>
                </c:pt>
                <c:pt idx="2247">
                  <c:v>1.9789792597293854E-2</c:v>
                </c:pt>
                <c:pt idx="2248">
                  <c:v>1.4134347438812256E-3</c:v>
                </c:pt>
                <c:pt idx="2249">
                  <c:v>-8.0476179718971252E-3</c:v>
                </c:pt>
                <c:pt idx="2250">
                  <c:v>-7.0416554808616638E-3</c:v>
                </c:pt>
                <c:pt idx="2251">
                  <c:v>-1.8872693181037903E-3</c:v>
                </c:pt>
                <c:pt idx="2252">
                  <c:v>-1.0970957577228546E-2</c:v>
                </c:pt>
                <c:pt idx="2253">
                  <c:v>-1.8844354897737503E-2</c:v>
                </c:pt>
                <c:pt idx="2254">
                  <c:v>-1.8335148692131042E-2</c:v>
                </c:pt>
                <c:pt idx="2255">
                  <c:v>-3.8117729127407074E-2</c:v>
                </c:pt>
                <c:pt idx="2256">
                  <c:v>5.5270180106163025E-2</c:v>
                </c:pt>
                <c:pt idx="2257">
                  <c:v>5.1867038011550903E-2</c:v>
                </c:pt>
                <c:pt idx="2258">
                  <c:v>4.2289406061172485E-2</c:v>
                </c:pt>
                <c:pt idx="2259">
                  <c:v>1.7655491828918457E-2</c:v>
                </c:pt>
                <c:pt idx="2260">
                  <c:v>-1.3097174465656281E-2</c:v>
                </c:pt>
                <c:pt idx="2261">
                  <c:v>-2.3975111544132233E-2</c:v>
                </c:pt>
                <c:pt idx="2262">
                  <c:v>-2.8876170516014099E-2</c:v>
                </c:pt>
                <c:pt idx="2263">
                  <c:v>8.6355581879615784E-3</c:v>
                </c:pt>
                <c:pt idx="2264">
                  <c:v>4.7847405076026917E-3</c:v>
                </c:pt>
                <c:pt idx="2265">
                  <c:v>-3.0847765505313873E-2</c:v>
                </c:pt>
                <c:pt idx="2266">
                  <c:v>-2.0472399890422821E-2</c:v>
                </c:pt>
                <c:pt idx="2267">
                  <c:v>-6.3233762979507446E-2</c:v>
                </c:pt>
                <c:pt idx="2268">
                  <c:v>-3.409460186958313E-3</c:v>
                </c:pt>
                <c:pt idx="2269">
                  <c:v>-1.905522495508194E-2</c:v>
                </c:pt>
                <c:pt idx="2270">
                  <c:v>-6.0487575829029083E-3</c:v>
                </c:pt>
                <c:pt idx="2271">
                  <c:v>1.4012616127729416E-2</c:v>
                </c:pt>
                <c:pt idx="2272">
                  <c:v>-3.6245137453079224E-3</c:v>
                </c:pt>
                <c:pt idx="2273">
                  <c:v>-1.3056732714176178E-3</c:v>
                </c:pt>
                <c:pt idx="2274">
                  <c:v>-8.7941624224185944E-4</c:v>
                </c:pt>
                <c:pt idx="2275">
                  <c:v>1.2048818171024323E-3</c:v>
                </c:pt>
                <c:pt idx="2276">
                  <c:v>-1.3342028483748436E-2</c:v>
                </c:pt>
                <c:pt idx="2277">
                  <c:v>2.9537878930568695E-2</c:v>
                </c:pt>
                <c:pt idx="2278">
                  <c:v>5.4231062531471252E-3</c:v>
                </c:pt>
                <c:pt idx="2279">
                  <c:v>-2.5134030729532242E-3</c:v>
                </c:pt>
                <c:pt idx="2280">
                  <c:v>6.4170286059379578E-3</c:v>
                </c:pt>
                <c:pt idx="2281">
                  <c:v>3.8553029298782349E-3</c:v>
                </c:pt>
                <c:pt idx="2282">
                  <c:v>6.860978901386261E-3</c:v>
                </c:pt>
                <c:pt idx="2283">
                  <c:v>1.0317526757717133E-2</c:v>
                </c:pt>
                <c:pt idx="2284">
                  <c:v>1.8986187875270844E-2</c:v>
                </c:pt>
                <c:pt idx="2285">
                  <c:v>2.0998865365982056E-3</c:v>
                </c:pt>
                <c:pt idx="2286">
                  <c:v>-7.9598426818847656E-3</c:v>
                </c:pt>
                <c:pt idx="2287">
                  <c:v>8.7051838636398315E-4</c:v>
                </c:pt>
                <c:pt idx="2288">
                  <c:v>-3.9561465382575989E-3</c:v>
                </c:pt>
                <c:pt idx="2289">
                  <c:v>-4.6083331108093262E-3</c:v>
                </c:pt>
                <c:pt idx="2290">
                  <c:v>-1.9752070307731628E-2</c:v>
                </c:pt>
                <c:pt idx="2291">
                  <c:v>-1.3131029903888702E-2</c:v>
                </c:pt>
                <c:pt idx="2292">
                  <c:v>1.914573460817337E-2</c:v>
                </c:pt>
                <c:pt idx="2293">
                  <c:v>2.8846807777881622E-2</c:v>
                </c:pt>
                <c:pt idx="2294">
                  <c:v>1.0645143687725067E-2</c:v>
                </c:pt>
                <c:pt idx="2295">
                  <c:v>9.7586885094642639E-3</c:v>
                </c:pt>
                <c:pt idx="2296">
                  <c:v>6.8743228912353516E-3</c:v>
                </c:pt>
                <c:pt idx="2297">
                  <c:v>5.6879743933677673E-3</c:v>
                </c:pt>
                <c:pt idx="2298">
                  <c:v>-1.9110951572656631E-2</c:v>
                </c:pt>
                <c:pt idx="2299">
                  <c:v>-6.3421018421649933E-3</c:v>
                </c:pt>
                <c:pt idx="2300">
                  <c:v>3.2953917980194092E-5</c:v>
                </c:pt>
                <c:pt idx="2301">
                  <c:v>-6.3421018421649933E-3</c:v>
                </c:pt>
                <c:pt idx="2302">
                  <c:v>-2.5422677397727966E-2</c:v>
                </c:pt>
                <c:pt idx="2303">
                  <c:v>-2.3773767054080963E-2</c:v>
                </c:pt>
                <c:pt idx="2304">
                  <c:v>4.3045066297054291E-2</c:v>
                </c:pt>
                <c:pt idx="2305">
                  <c:v>3.6139741539955139E-2</c:v>
                </c:pt>
                <c:pt idx="2306">
                  <c:v>2.5163948535919189E-2</c:v>
                </c:pt>
                <c:pt idx="2307">
                  <c:v>1.0752536356449127E-2</c:v>
                </c:pt>
                <c:pt idx="2308">
                  <c:v>7.4228271842002869E-4</c:v>
                </c:pt>
                <c:pt idx="2309">
                  <c:v>-5.8625712990760803E-3</c:v>
                </c:pt>
                <c:pt idx="2310">
                  <c:v>-1.5113536268472672E-2</c:v>
                </c:pt>
                <c:pt idx="2311">
                  <c:v>-9.027823805809021E-3</c:v>
                </c:pt>
                <c:pt idx="2312">
                  <c:v>-1.6085289418697357E-2</c:v>
                </c:pt>
                <c:pt idx="2313">
                  <c:v>-1.4933094382286072E-2</c:v>
                </c:pt>
                <c:pt idx="2314">
                  <c:v>-2.2515144199132919E-2</c:v>
                </c:pt>
                <c:pt idx="2315">
                  <c:v>-3.2306097447872162E-2</c:v>
                </c:pt>
                <c:pt idx="2316">
                  <c:v>3.4786127507686615E-2</c:v>
                </c:pt>
                <c:pt idx="2317">
                  <c:v>3.0258916318416595E-2</c:v>
                </c:pt>
                <c:pt idx="2318">
                  <c:v>2.5430269539356232E-2</c:v>
                </c:pt>
                <c:pt idx="2319">
                  <c:v>1.2553900480270386E-2</c:v>
                </c:pt>
                <c:pt idx="2320">
                  <c:v>8.9538320899009705E-3</c:v>
                </c:pt>
                <c:pt idx="2321">
                  <c:v>2.0912289619445801E-3</c:v>
                </c:pt>
                <c:pt idx="2322">
                  <c:v>-1.1182732880115509E-2</c:v>
                </c:pt>
                <c:pt idx="2323">
                  <c:v>-7.6679140329360962E-4</c:v>
                </c:pt>
                <c:pt idx="2324">
                  <c:v>-1.3397164642810822E-2</c:v>
                </c:pt>
                <c:pt idx="2325">
                  <c:v>-1.9673272967338562E-2</c:v>
                </c:pt>
                <c:pt idx="2326">
                  <c:v>-3.2344385981559753E-2</c:v>
                </c:pt>
                <c:pt idx="2327">
                  <c:v>-3.6709953099489212E-2</c:v>
                </c:pt>
                <c:pt idx="2328">
                  <c:v>2.8242610394954681E-2</c:v>
                </c:pt>
                <c:pt idx="2329">
                  <c:v>3.4873932600021362E-2</c:v>
                </c:pt>
                <c:pt idx="2330">
                  <c:v>2.1088935434818268E-2</c:v>
                </c:pt>
                <c:pt idx="2331">
                  <c:v>1.6740672290325165E-2</c:v>
                </c:pt>
                <c:pt idx="2332">
                  <c:v>1.4183826744556427E-2</c:v>
                </c:pt>
                <c:pt idx="2333">
                  <c:v>4.4970214366912842E-3</c:v>
                </c:pt>
                <c:pt idx="2334">
                  <c:v>-1.3092063367366791E-2</c:v>
                </c:pt>
                <c:pt idx="2335">
                  <c:v>-4.6721845865249634E-3</c:v>
                </c:pt>
                <c:pt idx="2336">
                  <c:v>-1.2729667127132416E-2</c:v>
                </c:pt>
                <c:pt idx="2337">
                  <c:v>-2.3051746189594269E-2</c:v>
                </c:pt>
                <c:pt idx="2338">
                  <c:v>-2.3813970386981964E-2</c:v>
                </c:pt>
                <c:pt idx="2339">
                  <c:v>-4.2267400771379471E-2</c:v>
                </c:pt>
                <c:pt idx="2340">
                  <c:v>-3.0354410409927368E-2</c:v>
                </c:pt>
                <c:pt idx="2341">
                  <c:v>-1.9302144646644592E-2</c:v>
                </c:pt>
                <c:pt idx="2342">
                  <c:v>-1.5054963529109955E-2</c:v>
                </c:pt>
                <c:pt idx="2343">
                  <c:v>2.1977439522743225E-2</c:v>
                </c:pt>
                <c:pt idx="2344">
                  <c:v>1.7348423600196838E-2</c:v>
                </c:pt>
                <c:pt idx="2345">
                  <c:v>1.7378091812133789E-2</c:v>
                </c:pt>
                <c:pt idx="2346">
                  <c:v>-2.5238089263439178E-2</c:v>
                </c:pt>
                <c:pt idx="2347">
                  <c:v>3.3488452434539795E-2</c:v>
                </c:pt>
                <c:pt idx="2348">
                  <c:v>4.0219604969024658E-2</c:v>
                </c:pt>
                <c:pt idx="2349">
                  <c:v>2.0217865705490112E-2</c:v>
                </c:pt>
                <c:pt idx="2350">
                  <c:v>-2.6965886354446411E-3</c:v>
                </c:pt>
                <c:pt idx="2351">
                  <c:v>-5.7983659207820892E-2</c:v>
                </c:pt>
                <c:pt idx="2352">
                  <c:v>-1.1141963303089142E-2</c:v>
                </c:pt>
                <c:pt idx="2353">
                  <c:v>2.0064704120159149E-2</c:v>
                </c:pt>
                <c:pt idx="2354">
                  <c:v>2.1516494452953339E-2</c:v>
                </c:pt>
                <c:pt idx="2355">
                  <c:v>1.7394475638866425E-2</c:v>
                </c:pt>
                <c:pt idx="2356">
                  <c:v>4.4992797076702118E-2</c:v>
                </c:pt>
                <c:pt idx="2357">
                  <c:v>6.1884447932243347E-3</c:v>
                </c:pt>
                <c:pt idx="2358">
                  <c:v>-6.9370076060295105E-2</c:v>
                </c:pt>
                <c:pt idx="2359">
                  <c:v>-9.7068250179290771E-3</c:v>
                </c:pt>
                <c:pt idx="2360">
                  <c:v>1.8052630126476288E-2</c:v>
                </c:pt>
                <c:pt idx="2361">
                  <c:v>2.5736965239048004E-2</c:v>
                </c:pt>
                <c:pt idx="2362">
                  <c:v>-2.8762593865394592E-2</c:v>
                </c:pt>
                <c:pt idx="2363">
                  <c:v>-3.4965015947818756E-2</c:v>
                </c:pt>
                <c:pt idx="2364">
                  <c:v>1.683441549539566E-2</c:v>
                </c:pt>
                <c:pt idx="2365">
                  <c:v>1.7496906220912933E-2</c:v>
                </c:pt>
                <c:pt idx="2366">
                  <c:v>5.9472396969795227E-3</c:v>
                </c:pt>
                <c:pt idx="2367">
                  <c:v>7.9088062047958374E-3</c:v>
                </c:pt>
                <c:pt idx="2368">
                  <c:v>1.1830158531665802E-2</c:v>
                </c:pt>
                <c:pt idx="2369">
                  <c:v>5.0404667854309082E-4</c:v>
                </c:pt>
                <c:pt idx="2370">
                  <c:v>-4.8365965485572815E-3</c:v>
                </c:pt>
                <c:pt idx="2371">
                  <c:v>-2.3708082735538483E-3</c:v>
                </c:pt>
                <c:pt idx="2372">
                  <c:v>-2.0600594580173492E-3</c:v>
                </c:pt>
                <c:pt idx="2373">
                  <c:v>-7.0232972502708435E-3</c:v>
                </c:pt>
                <c:pt idx="2374">
                  <c:v>-1.3669610023498535E-2</c:v>
                </c:pt>
                <c:pt idx="2375">
                  <c:v>-3.0561184510588646E-2</c:v>
                </c:pt>
                <c:pt idx="2376">
                  <c:v>8.8080465793609619E-3</c:v>
                </c:pt>
                <c:pt idx="2377">
                  <c:v>7.0718303322792053E-3</c:v>
                </c:pt>
                <c:pt idx="2378">
                  <c:v>3.733411431312561E-3</c:v>
                </c:pt>
                <c:pt idx="2379">
                  <c:v>9.2873871326446533E-3</c:v>
                </c:pt>
                <c:pt idx="2380">
                  <c:v>1.4130920171737671E-2</c:v>
                </c:pt>
                <c:pt idx="2381">
                  <c:v>1.9406244158744812E-2</c:v>
                </c:pt>
                <c:pt idx="2382">
                  <c:v>-3.5419873893260956E-3</c:v>
                </c:pt>
                <c:pt idx="2383">
                  <c:v>-9.9159851670265198E-3</c:v>
                </c:pt>
                <c:pt idx="2384">
                  <c:v>-5.4022036492824554E-3</c:v>
                </c:pt>
                <c:pt idx="2385">
                  <c:v>-1.202184334397316E-2</c:v>
                </c:pt>
                <c:pt idx="2386">
                  <c:v>-1.6573034226894379E-3</c:v>
                </c:pt>
                <c:pt idx="2387">
                  <c:v>-2.9898514971137047E-2</c:v>
                </c:pt>
                <c:pt idx="2388">
                  <c:v>7.1330815553665161E-3</c:v>
                </c:pt>
                <c:pt idx="2389">
                  <c:v>9.4476193189620972E-3</c:v>
                </c:pt>
                <c:pt idx="2390">
                  <c:v>1.154269278049469E-2</c:v>
                </c:pt>
                <c:pt idx="2391">
                  <c:v>8.2464367151260376E-3</c:v>
                </c:pt>
                <c:pt idx="2392">
                  <c:v>1.2457147240638733E-2</c:v>
                </c:pt>
                <c:pt idx="2393">
                  <c:v>1.8104761838912964E-3</c:v>
                </c:pt>
                <c:pt idx="2394">
                  <c:v>-7.4311494827270508E-3</c:v>
                </c:pt>
                <c:pt idx="2395">
                  <c:v>-2.4161264300346375E-3</c:v>
                </c:pt>
                <c:pt idx="2396">
                  <c:v>-1.3182535767555237E-3</c:v>
                </c:pt>
                <c:pt idx="2397">
                  <c:v>1.6387328505516052E-3</c:v>
                </c:pt>
                <c:pt idx="2398">
                  <c:v>-1.2975305318832397E-2</c:v>
                </c:pt>
                <c:pt idx="2399">
                  <c:v>-2.813531830906868E-2</c:v>
                </c:pt>
                <c:pt idx="2400">
                  <c:v>1.9629433751106262E-2</c:v>
                </c:pt>
                <c:pt idx="2401">
                  <c:v>2.0979009568691254E-2</c:v>
                </c:pt>
                <c:pt idx="2402">
                  <c:v>1.261872798204422E-2</c:v>
                </c:pt>
                <c:pt idx="2403">
                  <c:v>8.3376243710517883E-3</c:v>
                </c:pt>
                <c:pt idx="2404">
                  <c:v>1.5914656221866608E-2</c:v>
                </c:pt>
                <c:pt idx="2405">
                  <c:v>3.1250342726707458E-3</c:v>
                </c:pt>
                <c:pt idx="2406">
                  <c:v>-7.8696161508560181E-3</c:v>
                </c:pt>
                <c:pt idx="2407">
                  <c:v>1.3615190982818604E-3</c:v>
                </c:pt>
                <c:pt idx="2408">
                  <c:v>-6.1821788549423218E-3</c:v>
                </c:pt>
                <c:pt idx="2409">
                  <c:v>-1.1661414057016373E-2</c:v>
                </c:pt>
                <c:pt idx="2410">
                  <c:v>-1.8957536667585373E-2</c:v>
                </c:pt>
                <c:pt idx="2411">
                  <c:v>-3.7295263260602951E-2</c:v>
                </c:pt>
                <c:pt idx="2412">
                  <c:v>1.1282719671726227E-2</c:v>
                </c:pt>
                <c:pt idx="2413">
                  <c:v>3.615126758813858E-2</c:v>
                </c:pt>
                <c:pt idx="2414">
                  <c:v>2.6508137583732605E-2</c:v>
                </c:pt>
                <c:pt idx="2415">
                  <c:v>-3.3970847725868225E-3</c:v>
                </c:pt>
                <c:pt idx="2416">
                  <c:v>1.075223833322525E-2</c:v>
                </c:pt>
                <c:pt idx="2417">
                  <c:v>8.314862847328186E-3</c:v>
                </c:pt>
                <c:pt idx="2418">
                  <c:v>-5.5354982614517212E-3</c:v>
                </c:pt>
                <c:pt idx="2419">
                  <c:v>1.1191025376319885E-2</c:v>
                </c:pt>
                <c:pt idx="2420">
                  <c:v>-1.9295059144496918E-2</c:v>
                </c:pt>
                <c:pt idx="2421">
                  <c:v>-9.972594678401947E-3</c:v>
                </c:pt>
                <c:pt idx="2422">
                  <c:v>-2.2611111402511597E-2</c:v>
                </c:pt>
                <c:pt idx="2423">
                  <c:v>-4.3388906866312027E-2</c:v>
                </c:pt>
                <c:pt idx="2424">
                  <c:v>5.5758729577064514E-3</c:v>
                </c:pt>
                <c:pt idx="2425">
                  <c:v>1.3398990035057068E-2</c:v>
                </c:pt>
                <c:pt idx="2426">
                  <c:v>8.7667852640151978E-3</c:v>
                </c:pt>
                <c:pt idx="2427">
                  <c:v>3.7236064672470093E-3</c:v>
                </c:pt>
                <c:pt idx="2428">
                  <c:v>9.1971680521965027E-3</c:v>
                </c:pt>
                <c:pt idx="2429">
                  <c:v>6.0526952147483826E-3</c:v>
                </c:pt>
                <c:pt idx="2430">
                  <c:v>-2.7408599853515625E-3</c:v>
                </c:pt>
                <c:pt idx="2431">
                  <c:v>-5.8019161224365234E-4</c:v>
                </c:pt>
                <c:pt idx="2432">
                  <c:v>-2.4337321519851685E-3</c:v>
                </c:pt>
                <c:pt idx="2433">
                  <c:v>-8.5848346352577209E-3</c:v>
                </c:pt>
                <c:pt idx="2434">
                  <c:v>-1.0725531727075577E-2</c:v>
                </c:pt>
                <c:pt idx="2435">
                  <c:v>-2.1649979054927826E-2</c:v>
                </c:pt>
                <c:pt idx="2436">
                  <c:v>1.8412113189697266E-2</c:v>
                </c:pt>
                <c:pt idx="2437">
                  <c:v>2.1270066499710083E-2</c:v>
                </c:pt>
                <c:pt idx="2438">
                  <c:v>1.5729837119579315E-2</c:v>
                </c:pt>
                <c:pt idx="2439">
                  <c:v>1.1021815240383148E-2</c:v>
                </c:pt>
                <c:pt idx="2440">
                  <c:v>1.1853449046611786E-2</c:v>
                </c:pt>
                <c:pt idx="2441">
                  <c:v>-3.4981966018676758E-4</c:v>
                </c:pt>
                <c:pt idx="2442">
                  <c:v>-3.5154595971107483E-3</c:v>
                </c:pt>
                <c:pt idx="2443">
                  <c:v>4.712715744972229E-4</c:v>
                </c:pt>
                <c:pt idx="2444">
                  <c:v>-6.127476692199707E-3</c:v>
                </c:pt>
                <c:pt idx="2445">
                  <c:v>-1.4084998518228531E-2</c:v>
                </c:pt>
                <c:pt idx="2446">
                  <c:v>-1.8545791506767273E-2</c:v>
                </c:pt>
                <c:pt idx="2447">
                  <c:v>-3.6135021597146988E-2</c:v>
                </c:pt>
                <c:pt idx="2448">
                  <c:v>3.7217982113361359E-2</c:v>
                </c:pt>
                <c:pt idx="2449">
                  <c:v>3.2160058617591858E-2</c:v>
                </c:pt>
                <c:pt idx="2450">
                  <c:v>1.8134228885173798E-2</c:v>
                </c:pt>
                <c:pt idx="2451">
                  <c:v>1.1078827083110809E-2</c:v>
                </c:pt>
                <c:pt idx="2452">
                  <c:v>2.1343007683753967E-3</c:v>
                </c:pt>
                <c:pt idx="2453">
                  <c:v>-8.6850151419639587E-3</c:v>
                </c:pt>
                <c:pt idx="2454">
                  <c:v>-1.3447843492031097E-2</c:v>
                </c:pt>
                <c:pt idx="2455">
                  <c:v>-8.6840987205505371E-4</c:v>
                </c:pt>
                <c:pt idx="2456">
                  <c:v>-6.0946494340896606E-3</c:v>
                </c:pt>
                <c:pt idx="2457">
                  <c:v>-1.1413030326366425E-2</c:v>
                </c:pt>
                <c:pt idx="2458">
                  <c:v>-1.9955001771450043E-2</c:v>
                </c:pt>
                <c:pt idx="2459">
                  <c:v>-4.0261421352624893E-2</c:v>
                </c:pt>
                <c:pt idx="2460">
                  <c:v>2.7277726680040359E-2</c:v>
                </c:pt>
                <c:pt idx="2461">
                  <c:v>1.1677276343107224E-2</c:v>
                </c:pt>
                <c:pt idx="2462">
                  <c:v>2.5642912834882736E-2</c:v>
                </c:pt>
                <c:pt idx="2463">
                  <c:v>1.0689619928598404E-2</c:v>
                </c:pt>
                <c:pt idx="2464">
                  <c:v>1.1246424168348312E-2</c:v>
                </c:pt>
                <c:pt idx="2465">
                  <c:v>-7.4382908642292023E-3</c:v>
                </c:pt>
                <c:pt idx="2466">
                  <c:v>-1.6479372978210449E-2</c:v>
                </c:pt>
                <c:pt idx="2467">
                  <c:v>-9.7899585962295532E-3</c:v>
                </c:pt>
                <c:pt idx="2468">
                  <c:v>-3.2005272805690765E-3</c:v>
                </c:pt>
                <c:pt idx="2469">
                  <c:v>-1.0291516780853271E-2</c:v>
                </c:pt>
                <c:pt idx="2470">
                  <c:v>-8.7778493762016296E-3</c:v>
                </c:pt>
                <c:pt idx="2471">
                  <c:v>-3.0556432902812958E-2</c:v>
                </c:pt>
                <c:pt idx="2472">
                  <c:v>-6.1567418277263641E-2</c:v>
                </c:pt>
                <c:pt idx="2473">
                  <c:v>-3.0317418277263641E-2</c:v>
                </c:pt>
                <c:pt idx="2474">
                  <c:v>-2.2351730614900589E-2</c:v>
                </c:pt>
                <c:pt idx="2475">
                  <c:v>-1.4270119369029999E-2</c:v>
                </c:pt>
                <c:pt idx="2476">
                  <c:v>1.5355661511421204E-2</c:v>
                </c:pt>
                <c:pt idx="2477">
                  <c:v>-6.0118623077869415E-3</c:v>
                </c:pt>
                <c:pt idx="2478">
                  <c:v>3.6592088639736176E-2</c:v>
                </c:pt>
                <c:pt idx="2479">
                  <c:v>4.1289724409580231E-2</c:v>
                </c:pt>
                <c:pt idx="2480">
                  <c:v>2.0399793982505798E-2</c:v>
                </c:pt>
                <c:pt idx="2481">
                  <c:v>1.134924590587616E-2</c:v>
                </c:pt>
                <c:pt idx="2482">
                  <c:v>5.442887544631958E-3</c:v>
                </c:pt>
                <c:pt idx="2483">
                  <c:v>4.0891468524932861E-3</c:v>
                </c:pt>
                <c:pt idx="2484">
                  <c:v>2.7782432734966278E-2</c:v>
                </c:pt>
                <c:pt idx="2485">
                  <c:v>3.2750383019447327E-2</c:v>
                </c:pt>
                <c:pt idx="2486">
                  <c:v>1.9897148013114929E-2</c:v>
                </c:pt>
                <c:pt idx="2487">
                  <c:v>1.6265824437141418E-2</c:v>
                </c:pt>
                <c:pt idx="2488">
                  <c:v>5.289912223815918E-3</c:v>
                </c:pt>
                <c:pt idx="2489">
                  <c:v>-5.1141604781150818E-3</c:v>
                </c:pt>
                <c:pt idx="2490">
                  <c:v>-1.3920068740844727E-2</c:v>
                </c:pt>
                <c:pt idx="2491">
                  <c:v>2.7565136551856995E-3</c:v>
                </c:pt>
                <c:pt idx="2492">
                  <c:v>-4.0724128484725952E-3</c:v>
                </c:pt>
                <c:pt idx="2493">
                  <c:v>-1.1902958154678345E-2</c:v>
                </c:pt>
                <c:pt idx="2494">
                  <c:v>-2.3587882518768311E-2</c:v>
                </c:pt>
                <c:pt idx="2495">
                  <c:v>-4.6144731342792511E-2</c:v>
                </c:pt>
                <c:pt idx="2496">
                  <c:v>1.4177858829498291E-2</c:v>
                </c:pt>
                <c:pt idx="2497">
                  <c:v>1.3456471264362335E-2</c:v>
                </c:pt>
                <c:pt idx="2498">
                  <c:v>1.8244631588459015E-2</c:v>
                </c:pt>
                <c:pt idx="2499">
                  <c:v>4.2964145541191101E-3</c:v>
                </c:pt>
                <c:pt idx="2500">
                  <c:v>5.450025200843811E-4</c:v>
                </c:pt>
                <c:pt idx="2501">
                  <c:v>5.7441666722297668E-3</c:v>
                </c:pt>
                <c:pt idx="2502">
                  <c:v>-1.4714963734149933E-2</c:v>
                </c:pt>
                <c:pt idx="2503">
                  <c:v>4.4656172394752502E-4</c:v>
                </c:pt>
                <c:pt idx="2504">
                  <c:v>-3.3879801630973816E-3</c:v>
                </c:pt>
                <c:pt idx="2505">
                  <c:v>-7.6570101082324982E-3</c:v>
                </c:pt>
                <c:pt idx="2506">
                  <c:v>-1.1144883930683136E-2</c:v>
                </c:pt>
                <c:pt idx="2507">
                  <c:v>-2.0006276667118073E-2</c:v>
                </c:pt>
                <c:pt idx="2508">
                  <c:v>1.1219978332519531E-2</c:v>
                </c:pt>
                <c:pt idx="2509">
                  <c:v>1.4333866536617279E-2</c:v>
                </c:pt>
                <c:pt idx="2510">
                  <c:v>1.4898836612701416E-2</c:v>
                </c:pt>
                <c:pt idx="2511">
                  <c:v>4.1945502161979675E-3</c:v>
                </c:pt>
                <c:pt idx="2512">
                  <c:v>4.0289983153343201E-3</c:v>
                </c:pt>
                <c:pt idx="2513">
                  <c:v>-5.0482600927352905E-3</c:v>
                </c:pt>
                <c:pt idx="2514">
                  <c:v>-4.3399631977081299E-3</c:v>
                </c:pt>
                <c:pt idx="2515">
                  <c:v>1.389535516500473E-2</c:v>
                </c:pt>
                <c:pt idx="2516">
                  <c:v>-3.5347715020179749E-3</c:v>
                </c:pt>
                <c:pt idx="2517">
                  <c:v>-7.6353363692760468E-3</c:v>
                </c:pt>
                <c:pt idx="2518">
                  <c:v>-1.4157820492982864E-2</c:v>
                </c:pt>
                <c:pt idx="2519">
                  <c:v>-2.7855418622493744E-2</c:v>
                </c:pt>
                <c:pt idx="2520">
                  <c:v>2.3225195705890656E-2</c:v>
                </c:pt>
                <c:pt idx="2521">
                  <c:v>5.3939700126647949E-2</c:v>
                </c:pt>
                <c:pt idx="2522">
                  <c:v>2.6488721370697021E-2</c:v>
                </c:pt>
                <c:pt idx="2523">
                  <c:v>3.8646087050437927E-3</c:v>
                </c:pt>
                <c:pt idx="2524">
                  <c:v>2.7218200266361237E-2</c:v>
                </c:pt>
                <c:pt idx="2525">
                  <c:v>-2.3825488984584808E-2</c:v>
                </c:pt>
                <c:pt idx="2526">
                  <c:v>-3.1422760337591171E-2</c:v>
                </c:pt>
                <c:pt idx="2527">
                  <c:v>-1.3232342898845673E-2</c:v>
                </c:pt>
                <c:pt idx="2528">
                  <c:v>-1.9227534532546997E-2</c:v>
                </c:pt>
                <c:pt idx="2529">
                  <c:v>6.1674341559410095E-3</c:v>
                </c:pt>
                <c:pt idx="2530">
                  <c:v>-7.9612955451011658E-3</c:v>
                </c:pt>
                <c:pt idx="2531">
                  <c:v>-4.5234475284814835E-2</c:v>
                </c:pt>
                <c:pt idx="2532">
                  <c:v>1.3074994087219238E-2</c:v>
                </c:pt>
                <c:pt idx="2533">
                  <c:v>9.9517256021499634E-3</c:v>
                </c:pt>
                <c:pt idx="2534">
                  <c:v>1.0872982442378998E-2</c:v>
                </c:pt>
                <c:pt idx="2535">
                  <c:v>3.0602961778640747E-3</c:v>
                </c:pt>
                <c:pt idx="2536">
                  <c:v>1.6438953578472137E-2</c:v>
                </c:pt>
                <c:pt idx="2537">
                  <c:v>8.0348998308181763E-3</c:v>
                </c:pt>
                <c:pt idx="2538">
                  <c:v>-7.9855918884277344E-3</c:v>
                </c:pt>
                <c:pt idx="2539">
                  <c:v>6.4983144402503967E-3</c:v>
                </c:pt>
                <c:pt idx="2540">
                  <c:v>2.4796277284622192E-4</c:v>
                </c:pt>
                <c:pt idx="2541">
                  <c:v>-3.4931600093841553E-3</c:v>
                </c:pt>
                <c:pt idx="2542">
                  <c:v>-1.624191552400589E-2</c:v>
                </c:pt>
                <c:pt idx="2543">
                  <c:v>-4.0459420531988144E-2</c:v>
                </c:pt>
                <c:pt idx="2544">
                  <c:v>2.1664857864379883E-2</c:v>
                </c:pt>
                <c:pt idx="2545">
                  <c:v>2.4655774235725403E-2</c:v>
                </c:pt>
                <c:pt idx="2546">
                  <c:v>7.119297981262207E-3</c:v>
                </c:pt>
                <c:pt idx="2547">
                  <c:v>1.0175600647926331E-2</c:v>
                </c:pt>
                <c:pt idx="2548">
                  <c:v>1.2641079723834991E-2</c:v>
                </c:pt>
                <c:pt idx="2549">
                  <c:v>1.2028954923152924E-2</c:v>
                </c:pt>
                <c:pt idx="2550">
                  <c:v>-3.7986114621162415E-3</c:v>
                </c:pt>
                <c:pt idx="2551">
                  <c:v>3.8958191871643066E-3</c:v>
                </c:pt>
                <c:pt idx="2552">
                  <c:v>-7.9148933291435242E-3</c:v>
                </c:pt>
                <c:pt idx="2553">
                  <c:v>-9.6464827656745911E-3</c:v>
                </c:pt>
                <c:pt idx="2554">
                  <c:v>-2.4019725620746613E-2</c:v>
                </c:pt>
                <c:pt idx="2555">
                  <c:v>-4.6801630407571793E-2</c:v>
                </c:pt>
                <c:pt idx="2556">
                  <c:v>1.3926640152931213E-2</c:v>
                </c:pt>
                <c:pt idx="2557">
                  <c:v>3.2814502716064453E-2</c:v>
                </c:pt>
                <c:pt idx="2558">
                  <c:v>1.9721344113349915E-2</c:v>
                </c:pt>
                <c:pt idx="2559">
                  <c:v>1.6305729746818542E-2</c:v>
                </c:pt>
                <c:pt idx="2560">
                  <c:v>1.3397127389907837E-2</c:v>
                </c:pt>
                <c:pt idx="2561">
                  <c:v>-4.3861120939254761E-3</c:v>
                </c:pt>
                <c:pt idx="2562">
                  <c:v>-1.3016387820243835E-2</c:v>
                </c:pt>
                <c:pt idx="2563">
                  <c:v>-8.3139240741729736E-3</c:v>
                </c:pt>
                <c:pt idx="2564">
                  <c:v>-1.2149214744567871E-3</c:v>
                </c:pt>
                <c:pt idx="2565">
                  <c:v>-3.0710697174072266E-3</c:v>
                </c:pt>
                <c:pt idx="2566">
                  <c:v>-1.5976697206497192E-2</c:v>
                </c:pt>
                <c:pt idx="2567">
                  <c:v>-5.0186239182949066E-2</c:v>
                </c:pt>
                <c:pt idx="2568">
                  <c:v>1.7483625560998917E-2</c:v>
                </c:pt>
                <c:pt idx="2569">
                  <c:v>1.4312293380498886E-2</c:v>
                </c:pt>
                <c:pt idx="2570">
                  <c:v>8.5525549948215485E-3</c:v>
                </c:pt>
                <c:pt idx="2571">
                  <c:v>9.6260197460651398E-3</c:v>
                </c:pt>
                <c:pt idx="2572">
                  <c:v>6.1942450702190399E-3</c:v>
                </c:pt>
                <c:pt idx="2573">
                  <c:v>1.8958635628223419E-3</c:v>
                </c:pt>
                <c:pt idx="2574">
                  <c:v>7.9150982201099396E-3</c:v>
                </c:pt>
                <c:pt idx="2575">
                  <c:v>-9.5279030501842499E-3</c:v>
                </c:pt>
                <c:pt idx="2576">
                  <c:v>-7.7190883457660675E-3</c:v>
                </c:pt>
                <c:pt idx="2577">
                  <c:v>-2.698749303817749E-4</c:v>
                </c:pt>
                <c:pt idx="2578">
                  <c:v>-1.4839775860309601E-2</c:v>
                </c:pt>
                <c:pt idx="2579">
                  <c:v>-3.3623073250055313E-2</c:v>
                </c:pt>
                <c:pt idx="2580">
                  <c:v>6.7132145166397095E-2</c:v>
                </c:pt>
                <c:pt idx="2581">
                  <c:v>4.9541071057319641E-2</c:v>
                </c:pt>
                <c:pt idx="2582">
                  <c:v>2.4000935256481171E-2</c:v>
                </c:pt>
                <c:pt idx="2583">
                  <c:v>-5.3960680961608887E-3</c:v>
                </c:pt>
                <c:pt idx="2584">
                  <c:v>1.5813037753105164E-3</c:v>
                </c:pt>
                <c:pt idx="2585">
                  <c:v>-5.6689009070396423E-3</c:v>
                </c:pt>
                <c:pt idx="2586">
                  <c:v>-1.2976363301277161E-2</c:v>
                </c:pt>
                <c:pt idx="2587">
                  <c:v>-1.5985921025276184E-2</c:v>
                </c:pt>
                <c:pt idx="2588">
                  <c:v>-1.642749086022377E-2</c:v>
                </c:pt>
                <c:pt idx="2589">
                  <c:v>-1.7067745327949524E-2</c:v>
                </c:pt>
                <c:pt idx="2590">
                  <c:v>-2.6089228689670563E-2</c:v>
                </c:pt>
                <c:pt idx="2591">
                  <c:v>-4.2643766850233078E-2</c:v>
                </c:pt>
                <c:pt idx="2592">
                  <c:v>9.9462978541851044E-3</c:v>
                </c:pt>
                <c:pt idx="2593">
                  <c:v>5.3777061402797699E-3</c:v>
                </c:pt>
                <c:pt idx="2594">
                  <c:v>3.6207903176546097E-2</c:v>
                </c:pt>
                <c:pt idx="2595">
                  <c:v>8.6662881076335907E-3</c:v>
                </c:pt>
                <c:pt idx="2596">
                  <c:v>-2.1591488271951675E-2</c:v>
                </c:pt>
                <c:pt idx="2597">
                  <c:v>-2.0181398838758469E-2</c:v>
                </c:pt>
                <c:pt idx="2598">
                  <c:v>-1.596330851316452E-2</c:v>
                </c:pt>
                <c:pt idx="2599">
                  <c:v>3.382645919919014E-2</c:v>
                </c:pt>
                <c:pt idx="2600">
                  <c:v>1.4234419912099838E-2</c:v>
                </c:pt>
                <c:pt idx="2601">
                  <c:v>-4.75291907787323E-3</c:v>
                </c:pt>
                <c:pt idx="2602">
                  <c:v>-1.1082030832767487E-2</c:v>
                </c:pt>
                <c:pt idx="2603">
                  <c:v>-3.4687913954257965E-2</c:v>
                </c:pt>
                <c:pt idx="2604">
                  <c:v>3.1899198889732361E-2</c:v>
                </c:pt>
                <c:pt idx="2605">
                  <c:v>4.5825861394405365E-2</c:v>
                </c:pt>
                <c:pt idx="2606">
                  <c:v>1.3672135770320892E-2</c:v>
                </c:pt>
                <c:pt idx="2607">
                  <c:v>2.2881694138050079E-2</c:v>
                </c:pt>
                <c:pt idx="2608">
                  <c:v>-1.6191925853490829E-2</c:v>
                </c:pt>
                <c:pt idx="2609">
                  <c:v>-1.7273847013711929E-2</c:v>
                </c:pt>
                <c:pt idx="2610">
                  <c:v>9.4020366668701172E-3</c:v>
                </c:pt>
                <c:pt idx="2611">
                  <c:v>-1.3846844434738159E-2</c:v>
                </c:pt>
                <c:pt idx="2612">
                  <c:v>-1.4485582709312439E-2</c:v>
                </c:pt>
                <c:pt idx="2613">
                  <c:v>-1.6721658408641815E-2</c:v>
                </c:pt>
                <c:pt idx="2614">
                  <c:v>-2.0567864179611206E-2</c:v>
                </c:pt>
                <c:pt idx="2615">
                  <c:v>-2.4593174457550049E-2</c:v>
                </c:pt>
                <c:pt idx="2616">
                  <c:v>7.4390947818756104E-2</c:v>
                </c:pt>
                <c:pt idx="2617">
                  <c:v>4.5763209462165833E-2</c:v>
                </c:pt>
                <c:pt idx="2618">
                  <c:v>-8.7305009365081787E-3</c:v>
                </c:pt>
                <c:pt idx="2619">
                  <c:v>1.0451555252075195E-2</c:v>
                </c:pt>
                <c:pt idx="2620">
                  <c:v>1.6927987337112427E-2</c:v>
                </c:pt>
                <c:pt idx="2621">
                  <c:v>-1.0367296636104584E-2</c:v>
                </c:pt>
                <c:pt idx="2622">
                  <c:v>-1.6123205423355103E-3</c:v>
                </c:pt>
                <c:pt idx="2623">
                  <c:v>-1.3637110590934753E-2</c:v>
                </c:pt>
                <c:pt idx="2624">
                  <c:v>4.2139366269111633E-3</c:v>
                </c:pt>
                <c:pt idx="2625">
                  <c:v>-1.9804194569587708E-2</c:v>
                </c:pt>
                <c:pt idx="2626">
                  <c:v>-3.7537857890129089E-2</c:v>
                </c:pt>
                <c:pt idx="2627">
                  <c:v>-6.0058355331420898E-2</c:v>
                </c:pt>
                <c:pt idx="2628">
                  <c:v>1.159118115901947E-2</c:v>
                </c:pt>
                <c:pt idx="2629">
                  <c:v>2.4837538599967957E-2</c:v>
                </c:pt>
                <c:pt idx="2630">
                  <c:v>1.722254604101181E-2</c:v>
                </c:pt>
                <c:pt idx="2631">
                  <c:v>2.8423726558685303E-2</c:v>
                </c:pt>
                <c:pt idx="2632">
                  <c:v>1.9016087055206299E-2</c:v>
                </c:pt>
                <c:pt idx="2633">
                  <c:v>2.7921989560127258E-2</c:v>
                </c:pt>
                <c:pt idx="2634">
                  <c:v>-4.5263171195983887E-3</c:v>
                </c:pt>
                <c:pt idx="2635">
                  <c:v>-6.2524154782295227E-3</c:v>
                </c:pt>
                <c:pt idx="2636">
                  <c:v>-1.6137287020683289E-2</c:v>
                </c:pt>
                <c:pt idx="2637">
                  <c:v>-1.481059193611145E-2</c:v>
                </c:pt>
                <c:pt idx="2638">
                  <c:v>-2.8321020305156708E-2</c:v>
                </c:pt>
                <c:pt idx="2639">
                  <c:v>-5.8965481817722321E-2</c:v>
                </c:pt>
                <c:pt idx="2640">
                  <c:v>1.6122438013553619E-2</c:v>
                </c:pt>
                <c:pt idx="2641">
                  <c:v>1.1786982417106628E-2</c:v>
                </c:pt>
                <c:pt idx="2642">
                  <c:v>1.6391173005104065E-2</c:v>
                </c:pt>
                <c:pt idx="2643">
                  <c:v>1.300927996635437E-2</c:v>
                </c:pt>
                <c:pt idx="2644">
                  <c:v>1.8233887851238251E-2</c:v>
                </c:pt>
                <c:pt idx="2645">
                  <c:v>4.583507776260376E-3</c:v>
                </c:pt>
                <c:pt idx="2646">
                  <c:v>-2.5935918092727661E-3</c:v>
                </c:pt>
                <c:pt idx="2647">
                  <c:v>1.9475296139717102E-3</c:v>
                </c:pt>
                <c:pt idx="2648">
                  <c:v>-1.1331655085086823E-2</c:v>
                </c:pt>
                <c:pt idx="2649">
                  <c:v>-6.7683234810829163E-3</c:v>
                </c:pt>
                <c:pt idx="2650">
                  <c:v>-1.7021730542182922E-2</c:v>
                </c:pt>
                <c:pt idx="2651">
                  <c:v>-4.4359456747770309E-2</c:v>
                </c:pt>
                <c:pt idx="2652">
                  <c:v>1.2332715094089508E-2</c:v>
                </c:pt>
                <c:pt idx="2653">
                  <c:v>2.31948122382164E-2</c:v>
                </c:pt>
                <c:pt idx="2654">
                  <c:v>1.9045718014240265E-2</c:v>
                </c:pt>
                <c:pt idx="2655">
                  <c:v>1.3441890478134155E-2</c:v>
                </c:pt>
                <c:pt idx="2656">
                  <c:v>1.7215922474861145E-2</c:v>
                </c:pt>
                <c:pt idx="2657">
                  <c:v>1.0770611464977264E-2</c:v>
                </c:pt>
                <c:pt idx="2658">
                  <c:v>-8.053753525018692E-3</c:v>
                </c:pt>
                <c:pt idx="2659">
                  <c:v>-3.3969953656196594E-3</c:v>
                </c:pt>
                <c:pt idx="2660">
                  <c:v>3.474019467830658E-3</c:v>
                </c:pt>
                <c:pt idx="2661">
                  <c:v>-1.9364599138498306E-2</c:v>
                </c:pt>
                <c:pt idx="2662">
                  <c:v>-2.5845840573310852E-2</c:v>
                </c:pt>
                <c:pt idx="2663">
                  <c:v>-4.2814489454030991E-2</c:v>
                </c:pt>
                <c:pt idx="2664">
                  <c:v>3.4913808107376099E-2</c:v>
                </c:pt>
                <c:pt idx="2665">
                  <c:v>3.0681706964969635E-2</c:v>
                </c:pt>
                <c:pt idx="2666">
                  <c:v>2.0719960331916809E-2</c:v>
                </c:pt>
                <c:pt idx="2667">
                  <c:v>1.5855215489864349E-2</c:v>
                </c:pt>
                <c:pt idx="2668">
                  <c:v>8.3604678511619568E-3</c:v>
                </c:pt>
                <c:pt idx="2669">
                  <c:v>-1.013464480638504E-2</c:v>
                </c:pt>
                <c:pt idx="2670">
                  <c:v>-1.2405216693878174E-2</c:v>
                </c:pt>
                <c:pt idx="2671">
                  <c:v>2.4318322539329529E-3</c:v>
                </c:pt>
                <c:pt idx="2672">
                  <c:v>-5.6330859661102295E-3</c:v>
                </c:pt>
                <c:pt idx="2673">
                  <c:v>-1.389726996421814E-2</c:v>
                </c:pt>
                <c:pt idx="2674">
                  <c:v>-2.3770473897457123E-2</c:v>
                </c:pt>
                <c:pt idx="2675">
                  <c:v>-4.7122277319431305E-2</c:v>
                </c:pt>
                <c:pt idx="2676">
                  <c:v>4.5061260461807251E-2</c:v>
                </c:pt>
                <c:pt idx="2677">
                  <c:v>1.7907530069351196E-2</c:v>
                </c:pt>
                <c:pt idx="2678">
                  <c:v>2.5198504328727722E-2</c:v>
                </c:pt>
                <c:pt idx="2679">
                  <c:v>1.8952988088130951E-2</c:v>
                </c:pt>
                <c:pt idx="2680">
                  <c:v>3.6387220025062561E-3</c:v>
                </c:pt>
                <c:pt idx="2681">
                  <c:v>-7.897697389125824E-3</c:v>
                </c:pt>
                <c:pt idx="2682">
                  <c:v>-3.2244890928268433E-2</c:v>
                </c:pt>
                <c:pt idx="2683">
                  <c:v>-3.0554160475730896E-3</c:v>
                </c:pt>
                <c:pt idx="2684">
                  <c:v>-1.4456756412982941E-2</c:v>
                </c:pt>
                <c:pt idx="2685">
                  <c:v>-1.4397569000720978E-2</c:v>
                </c:pt>
                <c:pt idx="2686">
                  <c:v>-1.3465389609336853E-2</c:v>
                </c:pt>
                <c:pt idx="2687">
                  <c:v>-2.5241255760192871E-2</c:v>
                </c:pt>
              </c:numCache>
            </c:numRef>
          </c:xVal>
          <c:yVal>
            <c:numRef>
              <c:f>'[Dispersion scatter plot_gap to mean - Model 1 residual data.xls]Sheet1'!$A$2:$A$2689</c:f>
              <c:numCache>
                <c:formatCode>0.00000</c:formatCode>
                <c:ptCount val="2688"/>
                <c:pt idx="0">
                  <c:v>-0.43881464004516602</c:v>
                </c:pt>
                <c:pt idx="1">
                  <c:v>-0.10546493530273438</c:v>
                </c:pt>
                <c:pt idx="2">
                  <c:v>0.10397076606750488</c:v>
                </c:pt>
                <c:pt idx="3">
                  <c:v>-0.17316055297851563</c:v>
                </c:pt>
                <c:pt idx="4">
                  <c:v>5.7721614837646484E-2</c:v>
                </c:pt>
                <c:pt idx="5">
                  <c:v>-0.45749402046203613</c:v>
                </c:pt>
                <c:pt idx="6">
                  <c:v>-0.13425397872924805</c:v>
                </c:pt>
                <c:pt idx="7">
                  <c:v>0.27563881874084473</c:v>
                </c:pt>
                <c:pt idx="8">
                  <c:v>0.52578854560852051</c:v>
                </c:pt>
                <c:pt idx="9">
                  <c:v>0.30687642097473145</c:v>
                </c:pt>
                <c:pt idx="10">
                  <c:v>0.1034238338470459</c:v>
                </c:pt>
                <c:pt idx="11">
                  <c:v>-6.4231395721435547E-2</c:v>
                </c:pt>
                <c:pt idx="12">
                  <c:v>-0.32131433486938477</c:v>
                </c:pt>
                <c:pt idx="13">
                  <c:v>-0.11228466033935547</c:v>
                </c:pt>
                <c:pt idx="14">
                  <c:v>0.45225811004638672</c:v>
                </c:pt>
                <c:pt idx="15">
                  <c:v>0.21623659133911133</c:v>
                </c:pt>
                <c:pt idx="16">
                  <c:v>0.14809632301330566</c:v>
                </c:pt>
                <c:pt idx="17">
                  <c:v>-8.9699268341064453E-2</c:v>
                </c:pt>
                <c:pt idx="18">
                  <c:v>0.39617085456848145</c:v>
                </c:pt>
                <c:pt idx="19">
                  <c:v>0.27840065956115723</c:v>
                </c:pt>
                <c:pt idx="20">
                  <c:v>0.53245997428894043</c:v>
                </c:pt>
                <c:pt idx="21">
                  <c:v>-0.34435820579528809</c:v>
                </c:pt>
                <c:pt idx="22">
                  <c:v>-0.47028994560241699</c:v>
                </c:pt>
                <c:pt idx="23">
                  <c:v>-0.68567562103271484</c:v>
                </c:pt>
                <c:pt idx="24">
                  <c:v>0.11636710166931152</c:v>
                </c:pt>
                <c:pt idx="25">
                  <c:v>-0.13417410850524902</c:v>
                </c:pt>
                <c:pt idx="26">
                  <c:v>1.0219206809997559</c:v>
                </c:pt>
                <c:pt idx="27">
                  <c:v>0.26559686660766602</c:v>
                </c:pt>
                <c:pt idx="28">
                  <c:v>9.4883203506469727E-2</c:v>
                </c:pt>
                <c:pt idx="29">
                  <c:v>0.22409629821777344</c:v>
                </c:pt>
                <c:pt idx="30">
                  <c:v>-0.22184610366821289</c:v>
                </c:pt>
                <c:pt idx="31">
                  <c:v>-0.20267629623413086</c:v>
                </c:pt>
                <c:pt idx="32">
                  <c:v>-8.1511020660400391E-2</c:v>
                </c:pt>
                <c:pt idx="33">
                  <c:v>-0.2906498908996582</c:v>
                </c:pt>
                <c:pt idx="34">
                  <c:v>-0.51752352714538574</c:v>
                </c:pt>
                <c:pt idx="35">
                  <c:v>-0.27448391914367676</c:v>
                </c:pt>
                <c:pt idx="36">
                  <c:v>2.018338680267334</c:v>
                </c:pt>
                <c:pt idx="37">
                  <c:v>-4.4901371002197266E-2</c:v>
                </c:pt>
                <c:pt idx="38">
                  <c:v>0.92753267288208008</c:v>
                </c:pt>
                <c:pt idx="39">
                  <c:v>0.50360488891601563</c:v>
                </c:pt>
                <c:pt idx="40">
                  <c:v>0.2832493782043457</c:v>
                </c:pt>
                <c:pt idx="41">
                  <c:v>1.1524200439453125E-2</c:v>
                </c:pt>
                <c:pt idx="42">
                  <c:v>-0.54384136199951172</c:v>
                </c:pt>
                <c:pt idx="43">
                  <c:v>-0.40540480613708496</c:v>
                </c:pt>
                <c:pt idx="44">
                  <c:v>-0.44339752197265625</c:v>
                </c:pt>
                <c:pt idx="45">
                  <c:v>-0.86905527114868164</c:v>
                </c:pt>
                <c:pt idx="46">
                  <c:v>-0.39332103729248047</c:v>
                </c:pt>
                <c:pt idx="47">
                  <c:v>-1.0443296432495117</c:v>
                </c:pt>
                <c:pt idx="48">
                  <c:v>0.46362400054931641</c:v>
                </c:pt>
                <c:pt idx="49">
                  <c:v>3.1370415687561035</c:v>
                </c:pt>
                <c:pt idx="50">
                  <c:v>-1.1055135726928711</c:v>
                </c:pt>
                <c:pt idx="51">
                  <c:v>0.87602567672729492</c:v>
                </c:pt>
                <c:pt idx="52">
                  <c:v>-0.60186314582824707</c:v>
                </c:pt>
                <c:pt idx="53">
                  <c:v>-0.48265838623046875</c:v>
                </c:pt>
                <c:pt idx="54">
                  <c:v>0.56620883941650391</c:v>
                </c:pt>
                <c:pt idx="55">
                  <c:v>0.67035961151123047</c:v>
                </c:pt>
                <c:pt idx="56">
                  <c:v>-0.51678323745727539</c:v>
                </c:pt>
                <c:pt idx="57">
                  <c:v>-1.2172274589538574</c:v>
                </c:pt>
                <c:pt idx="58">
                  <c:v>-0.7452094554901123</c:v>
                </c:pt>
                <c:pt idx="59">
                  <c:v>-1.0440037250518799</c:v>
                </c:pt>
                <c:pt idx="60">
                  <c:v>-0.61734366416931152</c:v>
                </c:pt>
                <c:pt idx="61">
                  <c:v>0.39948606491088867</c:v>
                </c:pt>
                <c:pt idx="62">
                  <c:v>0.20171117782592773</c:v>
                </c:pt>
                <c:pt idx="63">
                  <c:v>-0.33298587799072266</c:v>
                </c:pt>
                <c:pt idx="64">
                  <c:v>0.45161151885986328</c:v>
                </c:pt>
                <c:pt idx="65">
                  <c:v>0.10077738761901855</c:v>
                </c:pt>
                <c:pt idx="66">
                  <c:v>0.47521734237670898</c:v>
                </c:pt>
                <c:pt idx="67">
                  <c:v>9.5361471176147461E-2</c:v>
                </c:pt>
                <c:pt idx="68">
                  <c:v>-0.23451566696166992</c:v>
                </c:pt>
                <c:pt idx="69">
                  <c:v>0.1404869556427002</c:v>
                </c:pt>
                <c:pt idx="70">
                  <c:v>-0.1035301685333252</c:v>
                </c:pt>
                <c:pt idx="71">
                  <c:v>-0.57627582550048828</c:v>
                </c:pt>
                <c:pt idx="72">
                  <c:v>0.5605928897857666</c:v>
                </c:pt>
                <c:pt idx="73">
                  <c:v>0.88559603691101074</c:v>
                </c:pt>
                <c:pt idx="74">
                  <c:v>0.30652451515197754</c:v>
                </c:pt>
                <c:pt idx="75">
                  <c:v>0.20294880867004395</c:v>
                </c:pt>
                <c:pt idx="76">
                  <c:v>-0.84938359260559082</c:v>
                </c:pt>
                <c:pt idx="77">
                  <c:v>-0.52856993675231934</c:v>
                </c:pt>
                <c:pt idx="78">
                  <c:v>0.18587470054626465</c:v>
                </c:pt>
                <c:pt idx="79">
                  <c:v>0.36445450782775879</c:v>
                </c:pt>
                <c:pt idx="80">
                  <c:v>-0.30563449859619141</c:v>
                </c:pt>
                <c:pt idx="81">
                  <c:v>0.11386346817016602</c:v>
                </c:pt>
                <c:pt idx="82">
                  <c:v>-0.3092353343963623</c:v>
                </c:pt>
                <c:pt idx="83">
                  <c:v>-0.62703084945678711</c:v>
                </c:pt>
                <c:pt idx="84">
                  <c:v>-0.63427543640136719</c:v>
                </c:pt>
                <c:pt idx="85">
                  <c:v>-0.57934951782226563</c:v>
                </c:pt>
                <c:pt idx="86">
                  <c:v>-2.181065559387207</c:v>
                </c:pt>
                <c:pt idx="87">
                  <c:v>-2.5133295059204102</c:v>
                </c:pt>
                <c:pt idx="88">
                  <c:v>-1.6777005195617676</c:v>
                </c:pt>
                <c:pt idx="89">
                  <c:v>-2.9512016773223877</c:v>
                </c:pt>
                <c:pt idx="90">
                  <c:v>3.6865363121032715</c:v>
                </c:pt>
                <c:pt idx="91">
                  <c:v>-2.1258249282836914</c:v>
                </c:pt>
                <c:pt idx="92">
                  <c:v>0.85774326324462891</c:v>
                </c:pt>
                <c:pt idx="93">
                  <c:v>7.4643330574035645</c:v>
                </c:pt>
                <c:pt idx="94">
                  <c:v>0.99212074279785156</c:v>
                </c:pt>
                <c:pt idx="95">
                  <c:v>-0.33798885345458984</c:v>
                </c:pt>
                <c:pt idx="96">
                  <c:v>0.24242186546325684</c:v>
                </c:pt>
                <c:pt idx="97">
                  <c:v>0.7308037281036377</c:v>
                </c:pt>
                <c:pt idx="98">
                  <c:v>0.20547938346862793</c:v>
                </c:pt>
                <c:pt idx="99">
                  <c:v>0.47612977027893066</c:v>
                </c:pt>
                <c:pt idx="100">
                  <c:v>0.49037575721740723</c:v>
                </c:pt>
                <c:pt idx="101">
                  <c:v>-0.10896396636962891</c:v>
                </c:pt>
                <c:pt idx="102">
                  <c:v>-0.30814433097839355</c:v>
                </c:pt>
                <c:pt idx="103">
                  <c:v>-0.12798643112182617</c:v>
                </c:pt>
                <c:pt idx="104">
                  <c:v>-0.78088641166687012</c:v>
                </c:pt>
                <c:pt idx="105">
                  <c:v>-0.36829447746276855</c:v>
                </c:pt>
                <c:pt idx="106">
                  <c:v>-0.11497306823730469</c:v>
                </c:pt>
                <c:pt idx="107">
                  <c:v>-0.33596086502075195</c:v>
                </c:pt>
                <c:pt idx="108">
                  <c:v>-0.13015580177307129</c:v>
                </c:pt>
                <c:pt idx="109">
                  <c:v>0.30210542678833008</c:v>
                </c:pt>
                <c:pt idx="110">
                  <c:v>-0.11423063278198242</c:v>
                </c:pt>
                <c:pt idx="111">
                  <c:v>-9.3669891357421875E-3</c:v>
                </c:pt>
                <c:pt idx="112">
                  <c:v>1.6516447067260742E-2</c:v>
                </c:pt>
                <c:pt idx="113">
                  <c:v>0.15784692764282227</c:v>
                </c:pt>
                <c:pt idx="114">
                  <c:v>-3.4264802932739258E-2</c:v>
                </c:pt>
                <c:pt idx="115">
                  <c:v>4.7143936157226563E-2</c:v>
                </c:pt>
                <c:pt idx="116">
                  <c:v>0.13063406944274902</c:v>
                </c:pt>
                <c:pt idx="117">
                  <c:v>-0.10305595397949219</c:v>
                </c:pt>
                <c:pt idx="118">
                  <c:v>-0.12035846710205078</c:v>
                </c:pt>
                <c:pt idx="119">
                  <c:v>-0.14281558990478516</c:v>
                </c:pt>
                <c:pt idx="120">
                  <c:v>0.21159076690673828</c:v>
                </c:pt>
                <c:pt idx="121">
                  <c:v>0.28222250938415527</c:v>
                </c:pt>
                <c:pt idx="122">
                  <c:v>0.27905893325805664</c:v>
                </c:pt>
                <c:pt idx="123">
                  <c:v>8.1461429595947266E-2</c:v>
                </c:pt>
                <c:pt idx="124">
                  <c:v>0.34088611602783203</c:v>
                </c:pt>
                <c:pt idx="125">
                  <c:v>0.13707160949707031</c:v>
                </c:pt>
                <c:pt idx="126">
                  <c:v>-0.20638036727905273</c:v>
                </c:pt>
                <c:pt idx="127">
                  <c:v>-0.13747334480285645</c:v>
                </c:pt>
                <c:pt idx="128">
                  <c:v>-0.38512849807739258</c:v>
                </c:pt>
                <c:pt idx="129">
                  <c:v>-0.16691374778747559</c:v>
                </c:pt>
                <c:pt idx="130">
                  <c:v>-0.18220949172973633</c:v>
                </c:pt>
                <c:pt idx="131">
                  <c:v>-0.25418519973754883</c:v>
                </c:pt>
                <c:pt idx="132">
                  <c:v>0.4004974365234375</c:v>
                </c:pt>
                <c:pt idx="133">
                  <c:v>0.19812321662902832</c:v>
                </c:pt>
                <c:pt idx="134">
                  <c:v>7.5470924377441406E-2</c:v>
                </c:pt>
                <c:pt idx="135">
                  <c:v>-6.8004131317138672E-3</c:v>
                </c:pt>
                <c:pt idx="136">
                  <c:v>1.1338710784912109E-2</c:v>
                </c:pt>
                <c:pt idx="137">
                  <c:v>2.2557735443115234E-2</c:v>
                </c:pt>
                <c:pt idx="138">
                  <c:v>-3.3788442611694336E-2</c:v>
                </c:pt>
                <c:pt idx="139">
                  <c:v>-5.5411338806152344E-2</c:v>
                </c:pt>
                <c:pt idx="140">
                  <c:v>-0.11463332176208496</c:v>
                </c:pt>
                <c:pt idx="141">
                  <c:v>-6.9878578186035156E-2</c:v>
                </c:pt>
                <c:pt idx="142">
                  <c:v>-0.19842219352722168</c:v>
                </c:pt>
                <c:pt idx="143">
                  <c:v>-0.22905325889587402</c:v>
                </c:pt>
                <c:pt idx="144">
                  <c:v>-0.25446128845214844</c:v>
                </c:pt>
                <c:pt idx="145">
                  <c:v>0.17765045166015625</c:v>
                </c:pt>
                <c:pt idx="146">
                  <c:v>0.34035563468933105</c:v>
                </c:pt>
                <c:pt idx="147">
                  <c:v>1.1985287666320801</c:v>
                </c:pt>
                <c:pt idx="148">
                  <c:v>0.31405830383300781</c:v>
                </c:pt>
                <c:pt idx="149">
                  <c:v>-0.19558596611022949</c:v>
                </c:pt>
                <c:pt idx="150">
                  <c:v>-0.47767972946166992</c:v>
                </c:pt>
                <c:pt idx="151">
                  <c:v>-0.40674996376037598</c:v>
                </c:pt>
                <c:pt idx="152">
                  <c:v>-0.10549807548522949</c:v>
                </c:pt>
                <c:pt idx="153">
                  <c:v>-0.30848574638366699</c:v>
                </c:pt>
                <c:pt idx="154">
                  <c:v>-5.4848194122314453E-2</c:v>
                </c:pt>
                <c:pt idx="155">
                  <c:v>-0.22728347778320313</c:v>
                </c:pt>
                <c:pt idx="156">
                  <c:v>0.84466266632080078</c:v>
                </c:pt>
                <c:pt idx="157">
                  <c:v>-0.14964699745178223</c:v>
                </c:pt>
                <c:pt idx="158">
                  <c:v>-8.5101604461669922E-2</c:v>
                </c:pt>
                <c:pt idx="159">
                  <c:v>-1.0783910751342773E-2</c:v>
                </c:pt>
                <c:pt idx="160">
                  <c:v>0.72362852096557617</c:v>
                </c:pt>
                <c:pt idx="161">
                  <c:v>1.1709184646606445</c:v>
                </c:pt>
                <c:pt idx="162">
                  <c:v>0.17976808547973633</c:v>
                </c:pt>
                <c:pt idx="163">
                  <c:v>-0.48504233360290527</c:v>
                </c:pt>
                <c:pt idx="164">
                  <c:v>-0.27549576759338379</c:v>
                </c:pt>
                <c:pt idx="165">
                  <c:v>-0.67121124267578125</c:v>
                </c:pt>
                <c:pt idx="166">
                  <c:v>-0.85225892066955566</c:v>
                </c:pt>
                <c:pt idx="167">
                  <c:v>-0.38943600654602051</c:v>
                </c:pt>
                <c:pt idx="168">
                  <c:v>-0.15732574462890625</c:v>
                </c:pt>
                <c:pt idx="169">
                  <c:v>0.29856157302856445</c:v>
                </c:pt>
                <c:pt idx="170">
                  <c:v>0.19891142845153809</c:v>
                </c:pt>
                <c:pt idx="171">
                  <c:v>0.68885660171508789</c:v>
                </c:pt>
                <c:pt idx="172">
                  <c:v>0.72449922561645508</c:v>
                </c:pt>
                <c:pt idx="173">
                  <c:v>0.27323675155639648</c:v>
                </c:pt>
                <c:pt idx="174">
                  <c:v>0.31112384796142578</c:v>
                </c:pt>
                <c:pt idx="175">
                  <c:v>-0.14880633354187012</c:v>
                </c:pt>
                <c:pt idx="176">
                  <c:v>-0.43739104270935059</c:v>
                </c:pt>
                <c:pt idx="177">
                  <c:v>-0.32742762565612793</c:v>
                </c:pt>
                <c:pt idx="178">
                  <c:v>-0.61342072486877441</c:v>
                </c:pt>
                <c:pt idx="179">
                  <c:v>-0.81081795692443848</c:v>
                </c:pt>
                <c:pt idx="180">
                  <c:v>0.13536381721496582</c:v>
                </c:pt>
                <c:pt idx="181">
                  <c:v>0.28537917137145996</c:v>
                </c:pt>
                <c:pt idx="182">
                  <c:v>-0.71745467185974121</c:v>
                </c:pt>
                <c:pt idx="183">
                  <c:v>-0.30416178703308105</c:v>
                </c:pt>
                <c:pt idx="184">
                  <c:v>0.14487648010253906</c:v>
                </c:pt>
                <c:pt idx="185">
                  <c:v>-5.229640007019043E-2</c:v>
                </c:pt>
                <c:pt idx="186">
                  <c:v>0.45897841453552246</c:v>
                </c:pt>
                <c:pt idx="187">
                  <c:v>0.45821881294250488</c:v>
                </c:pt>
                <c:pt idx="188">
                  <c:v>-0.35211658477783203</c:v>
                </c:pt>
                <c:pt idx="189">
                  <c:v>2.3292303085327148E-2</c:v>
                </c:pt>
                <c:pt idx="190">
                  <c:v>-0.28496003150939941</c:v>
                </c:pt>
                <c:pt idx="191">
                  <c:v>0.20488166809082031</c:v>
                </c:pt>
                <c:pt idx="192">
                  <c:v>0.2183225154876709</c:v>
                </c:pt>
                <c:pt idx="193">
                  <c:v>3.4893035888671875E-2</c:v>
                </c:pt>
                <c:pt idx="194">
                  <c:v>3.7225246429443359E-2</c:v>
                </c:pt>
                <c:pt idx="195">
                  <c:v>-8.2984685897827148E-2</c:v>
                </c:pt>
                <c:pt idx="196">
                  <c:v>2.7014017105102539E-2</c:v>
                </c:pt>
                <c:pt idx="197">
                  <c:v>-3.2143115997314453E-2</c:v>
                </c:pt>
                <c:pt idx="198">
                  <c:v>1.2862682342529297E-2</c:v>
                </c:pt>
                <c:pt idx="199">
                  <c:v>-0.34056687355041504</c:v>
                </c:pt>
                <c:pt idx="200">
                  <c:v>0.18162178993225098</c:v>
                </c:pt>
                <c:pt idx="201">
                  <c:v>-0.68136191368103027</c:v>
                </c:pt>
                <c:pt idx="202">
                  <c:v>0.48809647560119629</c:v>
                </c:pt>
                <c:pt idx="203">
                  <c:v>0.13702130317687988</c:v>
                </c:pt>
                <c:pt idx="204">
                  <c:v>0.44498157501220703</c:v>
                </c:pt>
                <c:pt idx="205">
                  <c:v>0.27060961723327637</c:v>
                </c:pt>
                <c:pt idx="206">
                  <c:v>0.13810038566589355</c:v>
                </c:pt>
                <c:pt idx="207">
                  <c:v>0.14316725730895996</c:v>
                </c:pt>
                <c:pt idx="208">
                  <c:v>0.15479040145874023</c:v>
                </c:pt>
                <c:pt idx="209">
                  <c:v>-8.5497856140136719E-2</c:v>
                </c:pt>
                <c:pt idx="210">
                  <c:v>-9.5217704772949219E-2</c:v>
                </c:pt>
                <c:pt idx="211">
                  <c:v>-5.8323860168457031E-2</c:v>
                </c:pt>
                <c:pt idx="212">
                  <c:v>-0.14972352981567383</c:v>
                </c:pt>
                <c:pt idx="213">
                  <c:v>-0.1828465461730957</c:v>
                </c:pt>
                <c:pt idx="214">
                  <c:v>-0.25960397720336914</c:v>
                </c:pt>
                <c:pt idx="215">
                  <c:v>-0.32043695449829102</c:v>
                </c:pt>
                <c:pt idx="216">
                  <c:v>-0.14450502395629883</c:v>
                </c:pt>
                <c:pt idx="217">
                  <c:v>0.18241620063781738</c:v>
                </c:pt>
                <c:pt idx="218">
                  <c:v>-0.13076424598693848</c:v>
                </c:pt>
                <c:pt idx="219">
                  <c:v>6.4937114715576172E-2</c:v>
                </c:pt>
                <c:pt idx="220">
                  <c:v>0.12916326522827148</c:v>
                </c:pt>
                <c:pt idx="221">
                  <c:v>-4.6367645263671875E-3</c:v>
                </c:pt>
                <c:pt idx="222">
                  <c:v>5.0983428955078125E-2</c:v>
                </c:pt>
                <c:pt idx="223">
                  <c:v>-4.9261093139648438E-2</c:v>
                </c:pt>
                <c:pt idx="224">
                  <c:v>-1.8473625183105469E-2</c:v>
                </c:pt>
                <c:pt idx="225">
                  <c:v>-0.12912368774414063</c:v>
                </c:pt>
                <c:pt idx="226">
                  <c:v>-9.4681501388549805E-2</c:v>
                </c:pt>
                <c:pt idx="227">
                  <c:v>0.14394712448120117</c:v>
                </c:pt>
                <c:pt idx="228">
                  <c:v>0.55362653732299805</c:v>
                </c:pt>
                <c:pt idx="229">
                  <c:v>0.13259053230285645</c:v>
                </c:pt>
                <c:pt idx="230">
                  <c:v>0.41662883758544922</c:v>
                </c:pt>
                <c:pt idx="231">
                  <c:v>-2.5337457656860352E-2</c:v>
                </c:pt>
                <c:pt idx="232">
                  <c:v>-0.53952503204345703</c:v>
                </c:pt>
                <c:pt idx="233">
                  <c:v>0.22008109092712402</c:v>
                </c:pt>
                <c:pt idx="234">
                  <c:v>-4.3526887893676758E-2</c:v>
                </c:pt>
                <c:pt idx="235">
                  <c:v>-0.34412717819213867</c:v>
                </c:pt>
                <c:pt idx="236">
                  <c:v>-0.27926182746887207</c:v>
                </c:pt>
                <c:pt idx="237">
                  <c:v>0.19840884208679199</c:v>
                </c:pt>
                <c:pt idx="238">
                  <c:v>-0.29941058158874512</c:v>
                </c:pt>
                <c:pt idx="239">
                  <c:v>9.8543167114257813E-3</c:v>
                </c:pt>
                <c:pt idx="240">
                  <c:v>0.21506357192993164</c:v>
                </c:pt>
                <c:pt idx="241">
                  <c:v>0.32691478729248047</c:v>
                </c:pt>
                <c:pt idx="242">
                  <c:v>0.30191588401794434</c:v>
                </c:pt>
                <c:pt idx="243">
                  <c:v>2.9865264892578125E-2</c:v>
                </c:pt>
                <c:pt idx="244">
                  <c:v>-4.0048360824584961E-2</c:v>
                </c:pt>
                <c:pt idx="245">
                  <c:v>0.16244864463806152</c:v>
                </c:pt>
                <c:pt idx="246">
                  <c:v>-3.8626909255981445E-2</c:v>
                </c:pt>
                <c:pt idx="247">
                  <c:v>-0.18038630485534668</c:v>
                </c:pt>
                <c:pt idx="248">
                  <c:v>-0.24221444129943848</c:v>
                </c:pt>
                <c:pt idx="249">
                  <c:v>-0.13069748878479004</c:v>
                </c:pt>
                <c:pt idx="250">
                  <c:v>-0.28989982604980469</c:v>
                </c:pt>
                <c:pt idx="251">
                  <c:v>-0.11433601379394531</c:v>
                </c:pt>
                <c:pt idx="252">
                  <c:v>-0.44171667098999023</c:v>
                </c:pt>
                <c:pt idx="253">
                  <c:v>0.1820979118347168</c:v>
                </c:pt>
                <c:pt idx="254">
                  <c:v>-0.36230587959289551</c:v>
                </c:pt>
                <c:pt idx="255">
                  <c:v>0.22481799125671387</c:v>
                </c:pt>
                <c:pt idx="256">
                  <c:v>2.6648759841918945E-2</c:v>
                </c:pt>
                <c:pt idx="257">
                  <c:v>-2.0801782608032227E-2</c:v>
                </c:pt>
                <c:pt idx="258">
                  <c:v>-0.11620473861694336</c:v>
                </c:pt>
                <c:pt idx="259">
                  <c:v>0.14714717864990234</c:v>
                </c:pt>
                <c:pt idx="260">
                  <c:v>1.0558953285217285</c:v>
                </c:pt>
                <c:pt idx="261">
                  <c:v>0.17665529251098633</c:v>
                </c:pt>
                <c:pt idx="262">
                  <c:v>-0.68653392791748047</c:v>
                </c:pt>
                <c:pt idx="263">
                  <c:v>-0.18569850921630859</c:v>
                </c:pt>
                <c:pt idx="264">
                  <c:v>2.4039745330810547E-2</c:v>
                </c:pt>
                <c:pt idx="265">
                  <c:v>0.17586755752563477</c:v>
                </c:pt>
                <c:pt idx="266">
                  <c:v>-6.3697338104248047E-2</c:v>
                </c:pt>
                <c:pt idx="267">
                  <c:v>0.4517979621887207</c:v>
                </c:pt>
                <c:pt idx="268">
                  <c:v>0.20336675643920898</c:v>
                </c:pt>
                <c:pt idx="269">
                  <c:v>-0.17730355262756348</c:v>
                </c:pt>
                <c:pt idx="270">
                  <c:v>-0.32044839859008789</c:v>
                </c:pt>
                <c:pt idx="271">
                  <c:v>-6.7737817764282227E-2</c:v>
                </c:pt>
                <c:pt idx="272">
                  <c:v>-0.14438104629516602</c:v>
                </c:pt>
                <c:pt idx="273">
                  <c:v>0.15460014343261719</c:v>
                </c:pt>
                <c:pt idx="274">
                  <c:v>-0.12507438659667969</c:v>
                </c:pt>
                <c:pt idx="275">
                  <c:v>-0.11102986335754395</c:v>
                </c:pt>
                <c:pt idx="276">
                  <c:v>-6.3884973526000977E-2</c:v>
                </c:pt>
                <c:pt idx="277">
                  <c:v>-6.9874763488769531E-2</c:v>
                </c:pt>
                <c:pt idx="278">
                  <c:v>-7.2594642639160156E-2</c:v>
                </c:pt>
                <c:pt idx="279">
                  <c:v>0.55797195434570313</c:v>
                </c:pt>
                <c:pt idx="280">
                  <c:v>-2.8628110885620117E-2</c:v>
                </c:pt>
                <c:pt idx="281">
                  <c:v>1.1920928955078125E-2</c:v>
                </c:pt>
                <c:pt idx="282">
                  <c:v>-0.34432339668273926</c:v>
                </c:pt>
                <c:pt idx="283">
                  <c:v>-2.6915550231933594E-2</c:v>
                </c:pt>
                <c:pt idx="284">
                  <c:v>-4.8983097076416016E-2</c:v>
                </c:pt>
                <c:pt idx="285">
                  <c:v>0.32878351211547852</c:v>
                </c:pt>
                <c:pt idx="286">
                  <c:v>-0.12162113189697266</c:v>
                </c:pt>
                <c:pt idx="287">
                  <c:v>-0.12185072898864746</c:v>
                </c:pt>
                <c:pt idx="288">
                  <c:v>0.32436251640319824</c:v>
                </c:pt>
                <c:pt idx="289">
                  <c:v>0.1979680061340332</c:v>
                </c:pt>
                <c:pt idx="290">
                  <c:v>0.15556240081787109</c:v>
                </c:pt>
                <c:pt idx="291">
                  <c:v>8.1267833709716797E-2</c:v>
                </c:pt>
                <c:pt idx="292">
                  <c:v>-1.5537261962890625E-2</c:v>
                </c:pt>
                <c:pt idx="293">
                  <c:v>7.02667236328125E-3</c:v>
                </c:pt>
                <c:pt idx="294">
                  <c:v>-1.9043207168579102E-2</c:v>
                </c:pt>
                <c:pt idx="295">
                  <c:v>4.7128200531005859E-3</c:v>
                </c:pt>
                <c:pt idx="296">
                  <c:v>-0.16042232513427734</c:v>
                </c:pt>
                <c:pt idx="297">
                  <c:v>-0.11644268035888672</c:v>
                </c:pt>
                <c:pt idx="298">
                  <c:v>-0.23016357421875</c:v>
                </c:pt>
                <c:pt idx="299">
                  <c:v>-0.22929000854492188</c:v>
                </c:pt>
                <c:pt idx="300">
                  <c:v>0.14484882354736328</c:v>
                </c:pt>
                <c:pt idx="301">
                  <c:v>0.41848349571228027</c:v>
                </c:pt>
                <c:pt idx="302">
                  <c:v>0.32531237602233887</c:v>
                </c:pt>
                <c:pt idx="303">
                  <c:v>0.28358864784240723</c:v>
                </c:pt>
                <c:pt idx="304">
                  <c:v>2.8515100479125977E-2</c:v>
                </c:pt>
                <c:pt idx="305">
                  <c:v>-0.25443172454833984</c:v>
                </c:pt>
                <c:pt idx="306">
                  <c:v>0.14031744003295898</c:v>
                </c:pt>
                <c:pt idx="307">
                  <c:v>-0.19609999656677246</c:v>
                </c:pt>
                <c:pt idx="308">
                  <c:v>0.12872862815856934</c:v>
                </c:pt>
                <c:pt idx="309">
                  <c:v>-0.36649894714355469</c:v>
                </c:pt>
                <c:pt idx="310">
                  <c:v>-0.40385127067565918</c:v>
                </c:pt>
                <c:pt idx="311">
                  <c:v>-0.24891161918640137</c:v>
                </c:pt>
                <c:pt idx="312">
                  <c:v>8.6813688278198242E-2</c:v>
                </c:pt>
                <c:pt idx="313">
                  <c:v>0.16158127784729004</c:v>
                </c:pt>
                <c:pt idx="314">
                  <c:v>0.26261115074157715</c:v>
                </c:pt>
                <c:pt idx="315">
                  <c:v>0.11517453193664551</c:v>
                </c:pt>
                <c:pt idx="316">
                  <c:v>-4.703521728515625E-3</c:v>
                </c:pt>
                <c:pt idx="317">
                  <c:v>0.7017822265625</c:v>
                </c:pt>
                <c:pt idx="318">
                  <c:v>-4.0342569351196289E-2</c:v>
                </c:pt>
                <c:pt idx="319">
                  <c:v>-8.3021640777587891E-2</c:v>
                </c:pt>
                <c:pt idx="320">
                  <c:v>-0.23752951622009277</c:v>
                </c:pt>
                <c:pt idx="321">
                  <c:v>-0.31343579292297363</c:v>
                </c:pt>
                <c:pt idx="322">
                  <c:v>-0.34032225608825684</c:v>
                </c:pt>
                <c:pt idx="323">
                  <c:v>-0.3086087703704834</c:v>
                </c:pt>
                <c:pt idx="324">
                  <c:v>-0.36259293556213379</c:v>
                </c:pt>
                <c:pt idx="325">
                  <c:v>-1.9771337509155273E-2</c:v>
                </c:pt>
                <c:pt idx="326">
                  <c:v>-0.3828434944152832</c:v>
                </c:pt>
                <c:pt idx="327">
                  <c:v>0.24492073059082031</c:v>
                </c:pt>
                <c:pt idx="328">
                  <c:v>0.20210385322570801</c:v>
                </c:pt>
                <c:pt idx="329">
                  <c:v>0.48260784149169922</c:v>
                </c:pt>
                <c:pt idx="330">
                  <c:v>0.41085696220397949</c:v>
                </c:pt>
                <c:pt idx="331">
                  <c:v>0.33893394470214844</c:v>
                </c:pt>
                <c:pt idx="332">
                  <c:v>-0.1819298267364502</c:v>
                </c:pt>
                <c:pt idx="333">
                  <c:v>-0.20734953880310059</c:v>
                </c:pt>
                <c:pt idx="334">
                  <c:v>-0.23604083061218262</c:v>
                </c:pt>
                <c:pt idx="335">
                  <c:v>-0.2888951301574707</c:v>
                </c:pt>
                <c:pt idx="336">
                  <c:v>6.4978122711181641E-2</c:v>
                </c:pt>
                <c:pt idx="337">
                  <c:v>0.13007307052612305</c:v>
                </c:pt>
                <c:pt idx="338">
                  <c:v>3.2576322555541992E-2</c:v>
                </c:pt>
                <c:pt idx="339">
                  <c:v>-2.6117563247680664E-2</c:v>
                </c:pt>
                <c:pt idx="340">
                  <c:v>5.1328897476196289E-2</c:v>
                </c:pt>
                <c:pt idx="341">
                  <c:v>-0.25022006034851074</c:v>
                </c:pt>
                <c:pt idx="342">
                  <c:v>4.485774040222168E-2</c:v>
                </c:pt>
                <c:pt idx="343">
                  <c:v>-3.6956548690795898E-2</c:v>
                </c:pt>
                <c:pt idx="344">
                  <c:v>-2.1898269653320313E-2</c:v>
                </c:pt>
                <c:pt idx="345">
                  <c:v>6.2994241714477539E-2</c:v>
                </c:pt>
                <c:pt idx="346">
                  <c:v>8.4848403930664063E-3</c:v>
                </c:pt>
                <c:pt idx="347">
                  <c:v>-6.0101747512817383E-2</c:v>
                </c:pt>
                <c:pt idx="348">
                  <c:v>0.21297574043273926</c:v>
                </c:pt>
                <c:pt idx="349">
                  <c:v>-3.9171934127807617E-2</c:v>
                </c:pt>
                <c:pt idx="350">
                  <c:v>0.29105114936828613</c:v>
                </c:pt>
                <c:pt idx="351">
                  <c:v>-0.62386870384216309</c:v>
                </c:pt>
                <c:pt idx="352">
                  <c:v>-0.77314925193786621</c:v>
                </c:pt>
                <c:pt idx="353">
                  <c:v>-0.77326440811157227</c:v>
                </c:pt>
                <c:pt idx="354">
                  <c:v>-7.7280998229980469E-3</c:v>
                </c:pt>
                <c:pt idx="355">
                  <c:v>0.11221194267272949</c:v>
                </c:pt>
                <c:pt idx="356">
                  <c:v>-0.41558122634887695</c:v>
                </c:pt>
                <c:pt idx="357">
                  <c:v>0.96757078170776367</c:v>
                </c:pt>
                <c:pt idx="358">
                  <c:v>0.46346616744995117</c:v>
                </c:pt>
                <c:pt idx="359">
                  <c:v>0.58548712730407715</c:v>
                </c:pt>
                <c:pt idx="360">
                  <c:v>9.2876911163330078E-2</c:v>
                </c:pt>
                <c:pt idx="361">
                  <c:v>0.19797515869140625</c:v>
                </c:pt>
                <c:pt idx="362">
                  <c:v>7.2047710418701172E-3</c:v>
                </c:pt>
                <c:pt idx="363">
                  <c:v>6.7759037017822266E-2</c:v>
                </c:pt>
                <c:pt idx="364">
                  <c:v>1.0082006454467773E-2</c:v>
                </c:pt>
                <c:pt idx="365">
                  <c:v>-6.6850185394287109E-2</c:v>
                </c:pt>
                <c:pt idx="366">
                  <c:v>-2.6405096054077148E-2</c:v>
                </c:pt>
                <c:pt idx="367">
                  <c:v>-5.8722496032714844E-4</c:v>
                </c:pt>
                <c:pt idx="368">
                  <c:v>-3.1369686126708984E-2</c:v>
                </c:pt>
                <c:pt idx="369">
                  <c:v>-5.1401138305664063E-2</c:v>
                </c:pt>
                <c:pt idx="370">
                  <c:v>-6.5534353256225586E-2</c:v>
                </c:pt>
                <c:pt idx="371">
                  <c:v>-0.13375091552734375</c:v>
                </c:pt>
                <c:pt idx="372">
                  <c:v>-5.1245689392089844E-2</c:v>
                </c:pt>
                <c:pt idx="373">
                  <c:v>0.1260831356048584</c:v>
                </c:pt>
                <c:pt idx="374">
                  <c:v>8.4452629089355469E-2</c:v>
                </c:pt>
                <c:pt idx="375">
                  <c:v>-0.11407589912414551</c:v>
                </c:pt>
                <c:pt idx="376">
                  <c:v>-0.21765947341918945</c:v>
                </c:pt>
                <c:pt idx="377">
                  <c:v>-0.1462090015411377</c:v>
                </c:pt>
                <c:pt idx="378">
                  <c:v>0.16901111602783203</c:v>
                </c:pt>
                <c:pt idx="379">
                  <c:v>-7.2051286697387695E-2</c:v>
                </c:pt>
                <c:pt idx="380">
                  <c:v>9.9401712417602539E-2</c:v>
                </c:pt>
                <c:pt idx="381">
                  <c:v>-5.5778980255126953E-2</c:v>
                </c:pt>
                <c:pt idx="382">
                  <c:v>5.4911136627197266E-2</c:v>
                </c:pt>
                <c:pt idx="383">
                  <c:v>0.12315917015075684</c:v>
                </c:pt>
                <c:pt idx="384">
                  <c:v>0.30577802658081055</c:v>
                </c:pt>
                <c:pt idx="385">
                  <c:v>1.2981510162353516</c:v>
                </c:pt>
                <c:pt idx="386">
                  <c:v>-0.12734889984130859</c:v>
                </c:pt>
                <c:pt idx="387">
                  <c:v>0.4117588996887207</c:v>
                </c:pt>
                <c:pt idx="388">
                  <c:v>5.4123401641845703E-3</c:v>
                </c:pt>
                <c:pt idx="389">
                  <c:v>-0.28510642051696777</c:v>
                </c:pt>
                <c:pt idx="390">
                  <c:v>-9.6075534820556641E-2</c:v>
                </c:pt>
                <c:pt idx="391">
                  <c:v>-9.3564748764038086E-2</c:v>
                </c:pt>
                <c:pt idx="392">
                  <c:v>-0.2522127628326416</c:v>
                </c:pt>
                <c:pt idx="393">
                  <c:v>-0.41981363296508789</c:v>
                </c:pt>
                <c:pt idx="394">
                  <c:v>-0.56224679946899414</c:v>
                </c:pt>
                <c:pt idx="395">
                  <c:v>-0.18473029136657715</c:v>
                </c:pt>
                <c:pt idx="396">
                  <c:v>-0.18603801727294922</c:v>
                </c:pt>
                <c:pt idx="397">
                  <c:v>-0.16766977310180664</c:v>
                </c:pt>
                <c:pt idx="398">
                  <c:v>-0.1464085578918457</c:v>
                </c:pt>
                <c:pt idx="399">
                  <c:v>0.22304773330688477</c:v>
                </c:pt>
                <c:pt idx="400">
                  <c:v>1.8498880863189697</c:v>
                </c:pt>
                <c:pt idx="401">
                  <c:v>-2.2045135498046875E-2</c:v>
                </c:pt>
                <c:pt idx="402">
                  <c:v>-0.35719728469848633</c:v>
                </c:pt>
                <c:pt idx="403">
                  <c:v>-0.86425352096557617</c:v>
                </c:pt>
                <c:pt idx="404">
                  <c:v>-0.40125060081481934</c:v>
                </c:pt>
                <c:pt idx="405">
                  <c:v>0.7488257884979248</c:v>
                </c:pt>
                <c:pt idx="406">
                  <c:v>-1.1543605327606201</c:v>
                </c:pt>
                <c:pt idx="407">
                  <c:v>0.4774630069732666</c:v>
                </c:pt>
                <c:pt idx="408">
                  <c:v>0.5520017147064209</c:v>
                </c:pt>
                <c:pt idx="409">
                  <c:v>0.25949764251708984</c:v>
                </c:pt>
                <c:pt idx="410">
                  <c:v>0.16208910942077637</c:v>
                </c:pt>
                <c:pt idx="411">
                  <c:v>-9.4952583312988281E-3</c:v>
                </c:pt>
                <c:pt idx="412">
                  <c:v>0.14145779609680176</c:v>
                </c:pt>
                <c:pt idx="413">
                  <c:v>9.0738296508789063E-2</c:v>
                </c:pt>
                <c:pt idx="414">
                  <c:v>-0.29470705986022949</c:v>
                </c:pt>
                <c:pt idx="415">
                  <c:v>-0.16593670845031738</c:v>
                </c:pt>
                <c:pt idx="416">
                  <c:v>-0.12401866912841797</c:v>
                </c:pt>
                <c:pt idx="417">
                  <c:v>-8.8606595993041992E-2</c:v>
                </c:pt>
                <c:pt idx="418">
                  <c:v>-0.27675843238830566</c:v>
                </c:pt>
                <c:pt idx="419">
                  <c:v>-0.24626255035400391</c:v>
                </c:pt>
                <c:pt idx="420">
                  <c:v>-2.8333415985107422</c:v>
                </c:pt>
                <c:pt idx="421">
                  <c:v>2.0811762809753418</c:v>
                </c:pt>
                <c:pt idx="422">
                  <c:v>0.29804372787475586</c:v>
                </c:pt>
                <c:pt idx="423">
                  <c:v>7.0317769050598145</c:v>
                </c:pt>
                <c:pt idx="424">
                  <c:v>3.0634703636169434</c:v>
                </c:pt>
                <c:pt idx="425">
                  <c:v>-1.5748810768127441</c:v>
                </c:pt>
                <c:pt idx="426">
                  <c:v>-2.1902360916137695</c:v>
                </c:pt>
                <c:pt idx="427">
                  <c:v>-3.809866189956665</c:v>
                </c:pt>
                <c:pt idx="428">
                  <c:v>1.1796984672546387</c:v>
                </c:pt>
                <c:pt idx="429">
                  <c:v>-2.586310863494873</c:v>
                </c:pt>
                <c:pt idx="430">
                  <c:v>-0.75210380554199219</c:v>
                </c:pt>
                <c:pt idx="431">
                  <c:v>9.2572689056396484E-2</c:v>
                </c:pt>
                <c:pt idx="432">
                  <c:v>0.38313031196594238</c:v>
                </c:pt>
                <c:pt idx="433">
                  <c:v>0.34701824188232422</c:v>
                </c:pt>
                <c:pt idx="434">
                  <c:v>6.0936450958251953E-2</c:v>
                </c:pt>
                <c:pt idx="435">
                  <c:v>3.7470579147338867E-2</c:v>
                </c:pt>
                <c:pt idx="436">
                  <c:v>8.6129188537597656E-2</c:v>
                </c:pt>
                <c:pt idx="437">
                  <c:v>-0.20974826812744141</c:v>
                </c:pt>
                <c:pt idx="438">
                  <c:v>-0.34678053855895996</c:v>
                </c:pt>
                <c:pt idx="439">
                  <c:v>-0.52271294593811035</c:v>
                </c:pt>
                <c:pt idx="440">
                  <c:v>9.9486827850341797E-2</c:v>
                </c:pt>
                <c:pt idx="441">
                  <c:v>1.4203071594238281E-2</c:v>
                </c:pt>
                <c:pt idx="442">
                  <c:v>0.46217584609985352</c:v>
                </c:pt>
                <c:pt idx="443">
                  <c:v>-0.41131019592285156</c:v>
                </c:pt>
                <c:pt idx="444">
                  <c:v>2.4373769760131836E-2</c:v>
                </c:pt>
                <c:pt idx="445">
                  <c:v>0.23261380195617676</c:v>
                </c:pt>
                <c:pt idx="446">
                  <c:v>0.59247565269470215</c:v>
                </c:pt>
                <c:pt idx="447">
                  <c:v>0.2050328254699707</c:v>
                </c:pt>
                <c:pt idx="448">
                  <c:v>0.51180553436279297</c:v>
                </c:pt>
                <c:pt idx="449">
                  <c:v>2.4671792984008789E-2</c:v>
                </c:pt>
                <c:pt idx="450">
                  <c:v>0.29541277885437012</c:v>
                </c:pt>
                <c:pt idx="451">
                  <c:v>-0.12801527976989746</c:v>
                </c:pt>
                <c:pt idx="452">
                  <c:v>6.9348335266113281E-2</c:v>
                </c:pt>
                <c:pt idx="453">
                  <c:v>-0.79662680625915527</c:v>
                </c:pt>
                <c:pt idx="454">
                  <c:v>-0.42495632171630859</c:v>
                </c:pt>
                <c:pt idx="455">
                  <c:v>-0.60613751411437988</c:v>
                </c:pt>
                <c:pt idx="456">
                  <c:v>9.4647407531738281E-2</c:v>
                </c:pt>
                <c:pt idx="457">
                  <c:v>4.1536808013916016E-2</c:v>
                </c:pt>
                <c:pt idx="458">
                  <c:v>-8.7871551513671875E-3</c:v>
                </c:pt>
                <c:pt idx="459">
                  <c:v>-0.20978164672851563</c:v>
                </c:pt>
                <c:pt idx="460">
                  <c:v>0.19608545303344727</c:v>
                </c:pt>
                <c:pt idx="461">
                  <c:v>-0.10701751708984375</c:v>
                </c:pt>
                <c:pt idx="462">
                  <c:v>0.47275495529174805</c:v>
                </c:pt>
                <c:pt idx="463">
                  <c:v>5.1841259002685547E-2</c:v>
                </c:pt>
                <c:pt idx="464">
                  <c:v>4.3382644653320313E-3</c:v>
                </c:pt>
                <c:pt idx="465">
                  <c:v>-0.25799202919006348</c:v>
                </c:pt>
                <c:pt idx="466">
                  <c:v>-0.19944620132446289</c:v>
                </c:pt>
                <c:pt idx="467">
                  <c:v>-7.8179359436035156E-2</c:v>
                </c:pt>
                <c:pt idx="468">
                  <c:v>0.12269830703735352</c:v>
                </c:pt>
                <c:pt idx="469">
                  <c:v>-2.9839515686035156E-2</c:v>
                </c:pt>
                <c:pt idx="470">
                  <c:v>0.14879798889160156</c:v>
                </c:pt>
                <c:pt idx="471">
                  <c:v>9.9434852600097656E-3</c:v>
                </c:pt>
                <c:pt idx="472">
                  <c:v>1.7269134521484375E-2</c:v>
                </c:pt>
                <c:pt idx="473">
                  <c:v>-2.3450613021850586E-2</c:v>
                </c:pt>
                <c:pt idx="474">
                  <c:v>0.10749602317810059</c:v>
                </c:pt>
                <c:pt idx="475">
                  <c:v>-6.5234661102294922E-2</c:v>
                </c:pt>
                <c:pt idx="476">
                  <c:v>-0.12164998054504395</c:v>
                </c:pt>
                <c:pt idx="477">
                  <c:v>2.2890567779541016E-3</c:v>
                </c:pt>
                <c:pt idx="478">
                  <c:v>-5.9584617614746094E-2</c:v>
                </c:pt>
                <c:pt idx="479">
                  <c:v>-0.10873556137084961</c:v>
                </c:pt>
                <c:pt idx="480">
                  <c:v>0.29801511764526367</c:v>
                </c:pt>
                <c:pt idx="481">
                  <c:v>-0.1183478832244873</c:v>
                </c:pt>
                <c:pt idx="482">
                  <c:v>0.1109309196472168</c:v>
                </c:pt>
                <c:pt idx="483">
                  <c:v>9.693145751953125E-2</c:v>
                </c:pt>
                <c:pt idx="484">
                  <c:v>-3.0907869338989258E-2</c:v>
                </c:pt>
                <c:pt idx="485">
                  <c:v>0.33046483993530273</c:v>
                </c:pt>
                <c:pt idx="486">
                  <c:v>0.22733759880065918</c:v>
                </c:pt>
                <c:pt idx="487">
                  <c:v>-0.46851551532745361</c:v>
                </c:pt>
                <c:pt idx="488">
                  <c:v>-0.57462596893310547</c:v>
                </c:pt>
                <c:pt idx="489">
                  <c:v>0.29428601264953613</c:v>
                </c:pt>
                <c:pt idx="490">
                  <c:v>-0.11301517486572266</c:v>
                </c:pt>
                <c:pt idx="491">
                  <c:v>-5.2553653717041016E-2</c:v>
                </c:pt>
                <c:pt idx="492">
                  <c:v>0.34074211120605469</c:v>
                </c:pt>
                <c:pt idx="493">
                  <c:v>-0.18487453460693359</c:v>
                </c:pt>
                <c:pt idx="494">
                  <c:v>-0.16901278495788574</c:v>
                </c:pt>
                <c:pt idx="495">
                  <c:v>0.28937053680419922</c:v>
                </c:pt>
                <c:pt idx="496">
                  <c:v>0.12631726264953613</c:v>
                </c:pt>
                <c:pt idx="497">
                  <c:v>-0.37154912948608398</c:v>
                </c:pt>
                <c:pt idx="498">
                  <c:v>-0.41477715969085693</c:v>
                </c:pt>
                <c:pt idx="499">
                  <c:v>-0.36806321144104004</c:v>
                </c:pt>
                <c:pt idx="500">
                  <c:v>-9.6348047256469727E-2</c:v>
                </c:pt>
                <c:pt idx="501">
                  <c:v>-0.13434743881225586</c:v>
                </c:pt>
                <c:pt idx="502">
                  <c:v>0.17345499992370605</c:v>
                </c:pt>
                <c:pt idx="503">
                  <c:v>0.80908632278442383</c:v>
                </c:pt>
                <c:pt idx="504">
                  <c:v>0.40938544273376465</c:v>
                </c:pt>
                <c:pt idx="505">
                  <c:v>0.30472517013549805</c:v>
                </c:pt>
                <c:pt idx="506">
                  <c:v>0.31627559661865234</c:v>
                </c:pt>
                <c:pt idx="507">
                  <c:v>0.15428924560546875</c:v>
                </c:pt>
                <c:pt idx="508">
                  <c:v>-7.1895360946655273E-2</c:v>
                </c:pt>
                <c:pt idx="509">
                  <c:v>-8.2393407821655273E-2</c:v>
                </c:pt>
                <c:pt idx="510">
                  <c:v>-0.50795507431030273</c:v>
                </c:pt>
                <c:pt idx="511">
                  <c:v>1.4120101928710938E-2</c:v>
                </c:pt>
                <c:pt idx="512">
                  <c:v>-0.39863228797912598</c:v>
                </c:pt>
                <c:pt idx="513">
                  <c:v>-0.11261892318725586</c:v>
                </c:pt>
                <c:pt idx="514">
                  <c:v>-8.7525129318237305E-2</c:v>
                </c:pt>
                <c:pt idx="515">
                  <c:v>6.2225818634033203E-2</c:v>
                </c:pt>
                <c:pt idx="516">
                  <c:v>0.1796419620513916</c:v>
                </c:pt>
                <c:pt idx="517">
                  <c:v>0.36235213279724121</c:v>
                </c:pt>
                <c:pt idx="518">
                  <c:v>0.18004250526428223</c:v>
                </c:pt>
                <c:pt idx="519">
                  <c:v>0.25171113014221191</c:v>
                </c:pt>
                <c:pt idx="520">
                  <c:v>-0.22359204292297363</c:v>
                </c:pt>
                <c:pt idx="521">
                  <c:v>-1.5072822570800781E-3</c:v>
                </c:pt>
                <c:pt idx="522">
                  <c:v>-8.8155269622802734E-2</c:v>
                </c:pt>
                <c:pt idx="523">
                  <c:v>-8.0800056457519531E-4</c:v>
                </c:pt>
                <c:pt idx="524">
                  <c:v>4.8159360885620117E-2</c:v>
                </c:pt>
                <c:pt idx="525">
                  <c:v>-0.26544642448425293</c:v>
                </c:pt>
                <c:pt idx="526">
                  <c:v>-0.20667576789855957</c:v>
                </c:pt>
                <c:pt idx="527">
                  <c:v>-0.23572325706481934</c:v>
                </c:pt>
                <c:pt idx="528">
                  <c:v>0.40777993202209473</c:v>
                </c:pt>
                <c:pt idx="529">
                  <c:v>-5.3094148635864258E-2</c:v>
                </c:pt>
                <c:pt idx="530">
                  <c:v>0.37572121620178223</c:v>
                </c:pt>
                <c:pt idx="531">
                  <c:v>-0.17865920066833496</c:v>
                </c:pt>
                <c:pt idx="532">
                  <c:v>-0.24649548530578613</c:v>
                </c:pt>
                <c:pt idx="533">
                  <c:v>-0.37290740013122559</c:v>
                </c:pt>
                <c:pt idx="534">
                  <c:v>0.20586156845092773</c:v>
                </c:pt>
                <c:pt idx="535">
                  <c:v>9.3342304229736328E-2</c:v>
                </c:pt>
                <c:pt idx="536">
                  <c:v>0.4515681266784668</c:v>
                </c:pt>
                <c:pt idx="537">
                  <c:v>-0.22105216979980469</c:v>
                </c:pt>
                <c:pt idx="538">
                  <c:v>-0.26522445678710938</c:v>
                </c:pt>
                <c:pt idx="539">
                  <c:v>-0.19683980941772461</c:v>
                </c:pt>
                <c:pt idx="540">
                  <c:v>0.21906042098999023</c:v>
                </c:pt>
                <c:pt idx="541">
                  <c:v>0.16936302185058594</c:v>
                </c:pt>
                <c:pt idx="542">
                  <c:v>0.28201961517333984</c:v>
                </c:pt>
                <c:pt idx="543">
                  <c:v>0.10605931282043457</c:v>
                </c:pt>
                <c:pt idx="544">
                  <c:v>7.0667266845703125E-2</c:v>
                </c:pt>
                <c:pt idx="545">
                  <c:v>-4.9066543579101563E-4</c:v>
                </c:pt>
                <c:pt idx="546">
                  <c:v>-9.1598749160766602E-2</c:v>
                </c:pt>
                <c:pt idx="547">
                  <c:v>-0.18657994270324707</c:v>
                </c:pt>
                <c:pt idx="548">
                  <c:v>-9.830474853515625E-3</c:v>
                </c:pt>
                <c:pt idx="549">
                  <c:v>-0.1708369255065918</c:v>
                </c:pt>
                <c:pt idx="550">
                  <c:v>-4.6839714050292969E-3</c:v>
                </c:pt>
                <c:pt idx="551">
                  <c:v>-0.38314914703369141</c:v>
                </c:pt>
                <c:pt idx="552">
                  <c:v>0.26297259330749512</c:v>
                </c:pt>
                <c:pt idx="553">
                  <c:v>0.24817967414855957</c:v>
                </c:pt>
                <c:pt idx="554">
                  <c:v>0.33438348770141602</c:v>
                </c:pt>
                <c:pt idx="555">
                  <c:v>-3.1391382217407227E-2</c:v>
                </c:pt>
                <c:pt idx="556">
                  <c:v>0.32961010932922363</c:v>
                </c:pt>
                <c:pt idx="557">
                  <c:v>0.13483953475952148</c:v>
                </c:pt>
                <c:pt idx="558">
                  <c:v>-0.20497727394104004</c:v>
                </c:pt>
                <c:pt idx="559">
                  <c:v>-0.17239499092102051</c:v>
                </c:pt>
                <c:pt idx="560">
                  <c:v>-0.3540947437286377</c:v>
                </c:pt>
                <c:pt idx="561">
                  <c:v>-0.36951160430908203</c:v>
                </c:pt>
                <c:pt idx="562">
                  <c:v>4.1019916534423828E-3</c:v>
                </c:pt>
                <c:pt idx="563">
                  <c:v>-0.1817166805267334</c:v>
                </c:pt>
                <c:pt idx="564">
                  <c:v>7.4362754821777344E-3</c:v>
                </c:pt>
                <c:pt idx="565">
                  <c:v>0.65209531784057617</c:v>
                </c:pt>
                <c:pt idx="566">
                  <c:v>0.43835711479187012</c:v>
                </c:pt>
                <c:pt idx="567">
                  <c:v>-0.19878554344177246</c:v>
                </c:pt>
                <c:pt idx="568">
                  <c:v>7.3552370071411133E-2</c:v>
                </c:pt>
                <c:pt idx="569">
                  <c:v>0.43968343734741211</c:v>
                </c:pt>
                <c:pt idx="570">
                  <c:v>6.1052322387695313E-2</c:v>
                </c:pt>
                <c:pt idx="571">
                  <c:v>0.29962444305419922</c:v>
                </c:pt>
                <c:pt idx="572">
                  <c:v>-0.47106742858886719</c:v>
                </c:pt>
                <c:pt idx="573">
                  <c:v>-0.44852352142333984</c:v>
                </c:pt>
                <c:pt idx="574">
                  <c:v>-0.53087449073791504</c:v>
                </c:pt>
                <c:pt idx="575">
                  <c:v>-0.32255148887634277</c:v>
                </c:pt>
                <c:pt idx="576">
                  <c:v>0.27919960021972656</c:v>
                </c:pt>
                <c:pt idx="577">
                  <c:v>0.23372006416320801</c:v>
                </c:pt>
                <c:pt idx="578">
                  <c:v>7.7353715896606445E-2</c:v>
                </c:pt>
                <c:pt idx="579">
                  <c:v>0.27771234512329102</c:v>
                </c:pt>
                <c:pt idx="580">
                  <c:v>-0.18343591690063477</c:v>
                </c:pt>
                <c:pt idx="581">
                  <c:v>-1.1837005615234375E-2</c:v>
                </c:pt>
                <c:pt idx="582">
                  <c:v>5.4850101470947266E-2</c:v>
                </c:pt>
                <c:pt idx="583">
                  <c:v>-2.7930974960327148E-2</c:v>
                </c:pt>
                <c:pt idx="584">
                  <c:v>-0.29774773120880127</c:v>
                </c:pt>
                <c:pt idx="585">
                  <c:v>-7.1619749069213867E-2</c:v>
                </c:pt>
                <c:pt idx="586">
                  <c:v>-7.3155879974365234E-2</c:v>
                </c:pt>
                <c:pt idx="587">
                  <c:v>-0.25710761547088623</c:v>
                </c:pt>
                <c:pt idx="588">
                  <c:v>0.17475581169128418</c:v>
                </c:pt>
                <c:pt idx="589">
                  <c:v>0.12470746040344238</c:v>
                </c:pt>
                <c:pt idx="590">
                  <c:v>0.18858623504638672</c:v>
                </c:pt>
                <c:pt idx="591">
                  <c:v>2.5351762771606445E-2</c:v>
                </c:pt>
                <c:pt idx="592">
                  <c:v>-4.4422149658203125E-3</c:v>
                </c:pt>
                <c:pt idx="593">
                  <c:v>0.19209027290344238</c:v>
                </c:pt>
                <c:pt idx="594">
                  <c:v>-4.9189567565917969E-2</c:v>
                </c:pt>
                <c:pt idx="595">
                  <c:v>-3.7755489349365234E-2</c:v>
                </c:pt>
                <c:pt idx="596">
                  <c:v>8.8775873184204102E-2</c:v>
                </c:pt>
                <c:pt idx="597">
                  <c:v>-0.16960787773132324</c:v>
                </c:pt>
                <c:pt idx="598">
                  <c:v>-0.28898429870605469</c:v>
                </c:pt>
                <c:pt idx="599">
                  <c:v>-0.24428796768188477</c:v>
                </c:pt>
                <c:pt idx="600">
                  <c:v>0.10948538780212402</c:v>
                </c:pt>
                <c:pt idx="601">
                  <c:v>0.16671013832092285</c:v>
                </c:pt>
                <c:pt idx="602">
                  <c:v>4.9920797348022461E-2</c:v>
                </c:pt>
                <c:pt idx="603">
                  <c:v>0.36047101020812988</c:v>
                </c:pt>
                <c:pt idx="604">
                  <c:v>0.15921497344970703</c:v>
                </c:pt>
                <c:pt idx="605">
                  <c:v>-6.7391633987426758E-2</c:v>
                </c:pt>
                <c:pt idx="606">
                  <c:v>-2.2793292999267578E-2</c:v>
                </c:pt>
                <c:pt idx="607">
                  <c:v>-6.1868429183959961E-2</c:v>
                </c:pt>
                <c:pt idx="608">
                  <c:v>-0.27061843872070313</c:v>
                </c:pt>
                <c:pt idx="609">
                  <c:v>6.7807197570800781E-2</c:v>
                </c:pt>
                <c:pt idx="610">
                  <c:v>-0.29224205017089844</c:v>
                </c:pt>
                <c:pt idx="611">
                  <c:v>-0.19869589805603027</c:v>
                </c:pt>
                <c:pt idx="612">
                  <c:v>0.36922359466552734</c:v>
                </c:pt>
                <c:pt idx="613">
                  <c:v>0.21970200538635254</c:v>
                </c:pt>
                <c:pt idx="614">
                  <c:v>0.1919708251953125</c:v>
                </c:pt>
                <c:pt idx="615">
                  <c:v>5.3751707077026367E-2</c:v>
                </c:pt>
                <c:pt idx="616">
                  <c:v>7.7970504760742188E-2</c:v>
                </c:pt>
                <c:pt idx="617">
                  <c:v>-5.3512811660766602E-2</c:v>
                </c:pt>
                <c:pt idx="618">
                  <c:v>-6.2684297561645508E-2</c:v>
                </c:pt>
                <c:pt idx="619">
                  <c:v>-5.7851552963256836E-2</c:v>
                </c:pt>
                <c:pt idx="620">
                  <c:v>-0.15468120574951172</c:v>
                </c:pt>
                <c:pt idx="621">
                  <c:v>-0.12764143943786621</c:v>
                </c:pt>
                <c:pt idx="622">
                  <c:v>-0.1631929874420166</c:v>
                </c:pt>
                <c:pt idx="623">
                  <c:v>-0.29305481910705566</c:v>
                </c:pt>
                <c:pt idx="624">
                  <c:v>-0.3562626838684082</c:v>
                </c:pt>
                <c:pt idx="625">
                  <c:v>-0.25873112678527832</c:v>
                </c:pt>
                <c:pt idx="626">
                  <c:v>0.11887884140014648</c:v>
                </c:pt>
                <c:pt idx="627">
                  <c:v>0.18219089508056641</c:v>
                </c:pt>
                <c:pt idx="628">
                  <c:v>7.9412698745727539E-2</c:v>
                </c:pt>
                <c:pt idx="629">
                  <c:v>-9.9040985107421875E-2</c:v>
                </c:pt>
                <c:pt idx="630">
                  <c:v>5.7500600814819336E-2</c:v>
                </c:pt>
                <c:pt idx="631">
                  <c:v>0.21053266525268555</c:v>
                </c:pt>
                <c:pt idx="632">
                  <c:v>0.39924168586730957</c:v>
                </c:pt>
                <c:pt idx="633">
                  <c:v>-0.13321352005004883</c:v>
                </c:pt>
                <c:pt idx="634">
                  <c:v>3.6917686462402344E-2</c:v>
                </c:pt>
                <c:pt idx="635">
                  <c:v>-0.2374272346496582</c:v>
                </c:pt>
                <c:pt idx="636">
                  <c:v>-0.19068098068237305</c:v>
                </c:pt>
                <c:pt idx="637">
                  <c:v>-9.7243785858154297E-3</c:v>
                </c:pt>
                <c:pt idx="638">
                  <c:v>-9.2252016067504883E-2</c:v>
                </c:pt>
                <c:pt idx="639">
                  <c:v>0.77568268775939941</c:v>
                </c:pt>
                <c:pt idx="640">
                  <c:v>0.16693425178527832</c:v>
                </c:pt>
                <c:pt idx="641">
                  <c:v>0.12144136428833008</c:v>
                </c:pt>
                <c:pt idx="642">
                  <c:v>3.6538600921630859E-2</c:v>
                </c:pt>
                <c:pt idx="643">
                  <c:v>-0.13561391830444336</c:v>
                </c:pt>
                <c:pt idx="644">
                  <c:v>-0.35383224487304688</c:v>
                </c:pt>
                <c:pt idx="645">
                  <c:v>-4.7588348388671875E-4</c:v>
                </c:pt>
                <c:pt idx="646">
                  <c:v>-0.1251671314239502</c:v>
                </c:pt>
                <c:pt idx="647">
                  <c:v>-0.19284915924072266</c:v>
                </c:pt>
                <c:pt idx="648">
                  <c:v>3.4765720367431641E-2</c:v>
                </c:pt>
                <c:pt idx="649">
                  <c:v>0.96038198471069336</c:v>
                </c:pt>
                <c:pt idx="650">
                  <c:v>0.27764344215393066</c:v>
                </c:pt>
                <c:pt idx="651">
                  <c:v>-0.32434511184692383</c:v>
                </c:pt>
                <c:pt idx="652">
                  <c:v>2.9000282287597656E-2</c:v>
                </c:pt>
                <c:pt idx="653">
                  <c:v>-0.14598226547241211</c:v>
                </c:pt>
                <c:pt idx="654">
                  <c:v>0.47440195083618164</c:v>
                </c:pt>
                <c:pt idx="655">
                  <c:v>-0.62819838523864746</c:v>
                </c:pt>
                <c:pt idx="656">
                  <c:v>1.021552562713623</c:v>
                </c:pt>
                <c:pt idx="657">
                  <c:v>-0.99274873733520508</c:v>
                </c:pt>
                <c:pt idx="658">
                  <c:v>0.1246945858001709</c:v>
                </c:pt>
                <c:pt idx="659">
                  <c:v>-0.83116555213928223</c:v>
                </c:pt>
                <c:pt idx="660">
                  <c:v>0.20094799995422363</c:v>
                </c:pt>
                <c:pt idx="661">
                  <c:v>-0.24413967132568359</c:v>
                </c:pt>
                <c:pt idx="662">
                  <c:v>0.67017412185668945</c:v>
                </c:pt>
                <c:pt idx="663">
                  <c:v>0.26651382446289063</c:v>
                </c:pt>
                <c:pt idx="664">
                  <c:v>-0.61865448951721191</c:v>
                </c:pt>
                <c:pt idx="665">
                  <c:v>-0.43171215057373047</c:v>
                </c:pt>
                <c:pt idx="666">
                  <c:v>0.36206173896789551</c:v>
                </c:pt>
                <c:pt idx="667">
                  <c:v>6.3944816589355469E-2</c:v>
                </c:pt>
                <c:pt idx="668">
                  <c:v>0.23359584808349609</c:v>
                </c:pt>
                <c:pt idx="669">
                  <c:v>-0.39092493057250977</c:v>
                </c:pt>
                <c:pt idx="670">
                  <c:v>-0.13104820251464844</c:v>
                </c:pt>
                <c:pt idx="671">
                  <c:v>1.9242048263549805E-2</c:v>
                </c:pt>
                <c:pt idx="672">
                  <c:v>-5.8421134948730469E-2</c:v>
                </c:pt>
                <c:pt idx="673">
                  <c:v>5.4354667663574219E-3</c:v>
                </c:pt>
                <c:pt idx="674">
                  <c:v>-0.21769988536834717</c:v>
                </c:pt>
                <c:pt idx="675">
                  <c:v>-8.2137584686279297E-2</c:v>
                </c:pt>
                <c:pt idx="676">
                  <c:v>0.49923563003540039</c:v>
                </c:pt>
                <c:pt idx="677">
                  <c:v>0.18607640266418457</c:v>
                </c:pt>
                <c:pt idx="678">
                  <c:v>7.2193384170532227E-2</c:v>
                </c:pt>
                <c:pt idx="679">
                  <c:v>2.7829647064208984E-2</c:v>
                </c:pt>
                <c:pt idx="680">
                  <c:v>0.17966675758361816</c:v>
                </c:pt>
                <c:pt idx="681">
                  <c:v>-5.4238080978393555E-2</c:v>
                </c:pt>
                <c:pt idx="682">
                  <c:v>-0.3467247486114502</c:v>
                </c:pt>
                <c:pt idx="683">
                  <c:v>-0.21121656894683838</c:v>
                </c:pt>
                <c:pt idx="684">
                  <c:v>6.8222999572753906E-2</c:v>
                </c:pt>
                <c:pt idx="685">
                  <c:v>-0.10797953605651855</c:v>
                </c:pt>
                <c:pt idx="686">
                  <c:v>-9.8159313201904297E-3</c:v>
                </c:pt>
                <c:pt idx="687">
                  <c:v>5.3213357925415039E-2</c:v>
                </c:pt>
                <c:pt idx="688">
                  <c:v>4.8400402069091797E-2</c:v>
                </c:pt>
                <c:pt idx="689">
                  <c:v>0.14251279830932617</c:v>
                </c:pt>
                <c:pt idx="690">
                  <c:v>0.23230218887329102</c:v>
                </c:pt>
                <c:pt idx="691">
                  <c:v>7.6859951019287109E-2</c:v>
                </c:pt>
                <c:pt idx="692">
                  <c:v>-5.2676200866699219E-2</c:v>
                </c:pt>
                <c:pt idx="693">
                  <c:v>-4.3478012084960938E-2</c:v>
                </c:pt>
                <c:pt idx="694">
                  <c:v>-0.19939708709716797</c:v>
                </c:pt>
                <c:pt idx="695">
                  <c:v>-0.20816445350646973</c:v>
                </c:pt>
                <c:pt idx="696">
                  <c:v>0.27131438255310059</c:v>
                </c:pt>
                <c:pt idx="697">
                  <c:v>-0.17501473426818848</c:v>
                </c:pt>
                <c:pt idx="698">
                  <c:v>9.3120336532592773E-2</c:v>
                </c:pt>
                <c:pt idx="699">
                  <c:v>7.0927619934082031E-2</c:v>
                </c:pt>
                <c:pt idx="700">
                  <c:v>-4.9611091613769531E-2</c:v>
                </c:pt>
                <c:pt idx="701">
                  <c:v>0.23632645606994629</c:v>
                </c:pt>
                <c:pt idx="702">
                  <c:v>-0.16682171821594238</c:v>
                </c:pt>
                <c:pt idx="703">
                  <c:v>-7.3432445526123047E-2</c:v>
                </c:pt>
                <c:pt idx="704">
                  <c:v>0.4080345630645752</c:v>
                </c:pt>
                <c:pt idx="705">
                  <c:v>-0.23828625679016113</c:v>
                </c:pt>
                <c:pt idx="706">
                  <c:v>-2.4832487106323242E-2</c:v>
                </c:pt>
                <c:pt idx="707">
                  <c:v>-0.35172557830810547</c:v>
                </c:pt>
                <c:pt idx="708">
                  <c:v>0.32778334617614746</c:v>
                </c:pt>
                <c:pt idx="709">
                  <c:v>0.20084476470947266</c:v>
                </c:pt>
                <c:pt idx="710">
                  <c:v>0.11938357353210449</c:v>
                </c:pt>
                <c:pt idx="711">
                  <c:v>7.91168212890625E-2</c:v>
                </c:pt>
                <c:pt idx="712">
                  <c:v>-3.5076379776000977E-2</c:v>
                </c:pt>
                <c:pt idx="713">
                  <c:v>7.1441888809204102E-2</c:v>
                </c:pt>
                <c:pt idx="714">
                  <c:v>1.6832590103149414E-2</c:v>
                </c:pt>
                <c:pt idx="715">
                  <c:v>-5.2312850952148438E-2</c:v>
                </c:pt>
                <c:pt idx="716">
                  <c:v>-0.16659402847290039</c:v>
                </c:pt>
                <c:pt idx="717">
                  <c:v>-0.18124032020568848</c:v>
                </c:pt>
                <c:pt idx="718">
                  <c:v>-0.24189114570617676</c:v>
                </c:pt>
                <c:pt idx="719">
                  <c:v>-0.13828778266906738</c:v>
                </c:pt>
                <c:pt idx="720">
                  <c:v>0.40892148017883301</c:v>
                </c:pt>
                <c:pt idx="721">
                  <c:v>0.25274515151977539</c:v>
                </c:pt>
                <c:pt idx="722">
                  <c:v>0.18833565711975098</c:v>
                </c:pt>
                <c:pt idx="723">
                  <c:v>4.6549320220947266E-2</c:v>
                </c:pt>
                <c:pt idx="724">
                  <c:v>0.10622811317443848</c:v>
                </c:pt>
                <c:pt idx="725">
                  <c:v>-6.3827037811279297E-3</c:v>
                </c:pt>
                <c:pt idx="726">
                  <c:v>8.4427833557128906E-2</c:v>
                </c:pt>
                <c:pt idx="727">
                  <c:v>-9.880518913269043E-2</c:v>
                </c:pt>
                <c:pt idx="728">
                  <c:v>-0.17687344551086426</c:v>
                </c:pt>
                <c:pt idx="729">
                  <c:v>-0.23875331878662109</c:v>
                </c:pt>
                <c:pt idx="730">
                  <c:v>-0.24411630630493164</c:v>
                </c:pt>
                <c:pt idx="731">
                  <c:v>-0.32227754592895508</c:v>
                </c:pt>
                <c:pt idx="732">
                  <c:v>-0.14090514183044434</c:v>
                </c:pt>
                <c:pt idx="733">
                  <c:v>-9.0176820755004883E-2</c:v>
                </c:pt>
                <c:pt idx="734">
                  <c:v>-0.14490580558776855</c:v>
                </c:pt>
                <c:pt idx="735">
                  <c:v>1.2933015823364258E-2</c:v>
                </c:pt>
                <c:pt idx="736">
                  <c:v>2.5914907455444336E-2</c:v>
                </c:pt>
                <c:pt idx="737">
                  <c:v>-3.9783477783203125E-2</c:v>
                </c:pt>
                <c:pt idx="738">
                  <c:v>-5.7307243347167969E-2</c:v>
                </c:pt>
                <c:pt idx="739">
                  <c:v>0.19626951217651367</c:v>
                </c:pt>
                <c:pt idx="740">
                  <c:v>0.14840340614318848</c:v>
                </c:pt>
                <c:pt idx="741">
                  <c:v>-3.4483671188354492E-2</c:v>
                </c:pt>
                <c:pt idx="742">
                  <c:v>0.13770079612731934</c:v>
                </c:pt>
                <c:pt idx="743">
                  <c:v>-1.3660192489624023E-2</c:v>
                </c:pt>
                <c:pt idx="744">
                  <c:v>1.4460563659667969E-2</c:v>
                </c:pt>
                <c:pt idx="745">
                  <c:v>0.1010890007019043</c:v>
                </c:pt>
                <c:pt idx="746">
                  <c:v>0.44145059585571289</c:v>
                </c:pt>
                <c:pt idx="747">
                  <c:v>-7.4686050415039063E-2</c:v>
                </c:pt>
                <c:pt idx="748">
                  <c:v>8.5515499114990234E-2</c:v>
                </c:pt>
                <c:pt idx="749">
                  <c:v>-0.15165090560913086</c:v>
                </c:pt>
                <c:pt idx="750">
                  <c:v>1.7312288284301758E-2</c:v>
                </c:pt>
                <c:pt idx="751">
                  <c:v>0.27169966697692871</c:v>
                </c:pt>
                <c:pt idx="752">
                  <c:v>-9.2142105102539063E-2</c:v>
                </c:pt>
                <c:pt idx="753">
                  <c:v>-0.51436793804168701</c:v>
                </c:pt>
                <c:pt idx="754">
                  <c:v>4.6126604080200195E-2</c:v>
                </c:pt>
                <c:pt idx="755">
                  <c:v>-0.14480686187744141</c:v>
                </c:pt>
                <c:pt idx="756">
                  <c:v>9.658360481262207E-2</c:v>
                </c:pt>
                <c:pt idx="757">
                  <c:v>5.3184270858764648E-2</c:v>
                </c:pt>
                <c:pt idx="758">
                  <c:v>0.12397933006286621</c:v>
                </c:pt>
                <c:pt idx="759">
                  <c:v>1.3922214508056641E-2</c:v>
                </c:pt>
                <c:pt idx="760">
                  <c:v>2.9494762420654297E-2</c:v>
                </c:pt>
                <c:pt idx="761">
                  <c:v>-7.8128814697265625E-2</c:v>
                </c:pt>
                <c:pt idx="762">
                  <c:v>0.11469769477844238</c:v>
                </c:pt>
                <c:pt idx="763">
                  <c:v>-1.9896268844604492E-2</c:v>
                </c:pt>
                <c:pt idx="764">
                  <c:v>-4.7008991241455078E-2</c:v>
                </c:pt>
                <c:pt idx="765">
                  <c:v>-0.10661888122558594</c:v>
                </c:pt>
                <c:pt idx="766">
                  <c:v>-6.4439535140991211E-2</c:v>
                </c:pt>
                <c:pt idx="767">
                  <c:v>-0.1157686710357666</c:v>
                </c:pt>
                <c:pt idx="768">
                  <c:v>-0.1796722412109375</c:v>
                </c:pt>
                <c:pt idx="769">
                  <c:v>-9.2073678970336914E-2</c:v>
                </c:pt>
                <c:pt idx="770">
                  <c:v>0.17048406600952148</c:v>
                </c:pt>
                <c:pt idx="771">
                  <c:v>0.2913970947265625</c:v>
                </c:pt>
                <c:pt idx="772">
                  <c:v>7.1041584014892578E-2</c:v>
                </c:pt>
                <c:pt idx="773">
                  <c:v>-0.2546234130859375</c:v>
                </c:pt>
                <c:pt idx="774">
                  <c:v>-0.13867497444152832</c:v>
                </c:pt>
                <c:pt idx="775">
                  <c:v>-0.10095810890197754</c:v>
                </c:pt>
                <c:pt idx="776">
                  <c:v>-0.15460944175720215</c:v>
                </c:pt>
                <c:pt idx="777">
                  <c:v>-4.1858911514282227E-2</c:v>
                </c:pt>
                <c:pt idx="778">
                  <c:v>0.28104710578918457</c:v>
                </c:pt>
                <c:pt idx="779">
                  <c:v>0.14850163459777832</c:v>
                </c:pt>
                <c:pt idx="780">
                  <c:v>-2.8541088104248047E-2</c:v>
                </c:pt>
                <c:pt idx="781">
                  <c:v>-0.17603921890258789</c:v>
                </c:pt>
                <c:pt idx="782">
                  <c:v>-0.11352062225341797</c:v>
                </c:pt>
                <c:pt idx="783">
                  <c:v>7.57904052734375E-2</c:v>
                </c:pt>
                <c:pt idx="784">
                  <c:v>-6.7807435989379883E-2</c:v>
                </c:pt>
                <c:pt idx="785">
                  <c:v>-6.3814640045166016E-2</c:v>
                </c:pt>
                <c:pt idx="786">
                  <c:v>0.10070705413818359</c:v>
                </c:pt>
                <c:pt idx="787">
                  <c:v>9.8921537399291992E-2</c:v>
                </c:pt>
                <c:pt idx="788">
                  <c:v>0.15726423263549805</c:v>
                </c:pt>
                <c:pt idx="789">
                  <c:v>-8.2011938095092773E-2</c:v>
                </c:pt>
                <c:pt idx="790">
                  <c:v>0.27017045021057129</c:v>
                </c:pt>
                <c:pt idx="791">
                  <c:v>-0.17111849784851074</c:v>
                </c:pt>
                <c:pt idx="792">
                  <c:v>8.0013036727905273E-2</c:v>
                </c:pt>
                <c:pt idx="793">
                  <c:v>4.7911882400512695E-2</c:v>
                </c:pt>
                <c:pt idx="794">
                  <c:v>1.5656471252441406E-2</c:v>
                </c:pt>
                <c:pt idx="795">
                  <c:v>4.337310791015625E-2</c:v>
                </c:pt>
                <c:pt idx="796">
                  <c:v>8.0737590789794922E-2</c:v>
                </c:pt>
                <c:pt idx="797">
                  <c:v>-0.10882329940795898</c:v>
                </c:pt>
                <c:pt idx="798">
                  <c:v>8.2569122314453125E-3</c:v>
                </c:pt>
                <c:pt idx="799">
                  <c:v>0.10221600532531738</c:v>
                </c:pt>
                <c:pt idx="800">
                  <c:v>-6.661224365234375E-2</c:v>
                </c:pt>
                <c:pt idx="801">
                  <c:v>5.1834583282470703E-3</c:v>
                </c:pt>
                <c:pt idx="802">
                  <c:v>-5.0674200057983398E-2</c:v>
                </c:pt>
                <c:pt idx="803">
                  <c:v>-0.15723776817321777</c:v>
                </c:pt>
                <c:pt idx="804">
                  <c:v>3.5461664199829102E-2</c:v>
                </c:pt>
                <c:pt idx="805">
                  <c:v>-0.16608214378356934</c:v>
                </c:pt>
                <c:pt idx="806">
                  <c:v>0.17259836196899414</c:v>
                </c:pt>
                <c:pt idx="807">
                  <c:v>-4.7986984252929688E-2</c:v>
                </c:pt>
                <c:pt idx="808">
                  <c:v>1.1324644088745117E-2</c:v>
                </c:pt>
                <c:pt idx="809">
                  <c:v>7.4632883071899414E-2</c:v>
                </c:pt>
                <c:pt idx="810">
                  <c:v>-2.2918224334716797E-2</c:v>
                </c:pt>
                <c:pt idx="811">
                  <c:v>3.7050962448120117E-2</c:v>
                </c:pt>
                <c:pt idx="812">
                  <c:v>4.8101186752319336E-2</c:v>
                </c:pt>
                <c:pt idx="813">
                  <c:v>-4.1849851608276367E-2</c:v>
                </c:pt>
                <c:pt idx="814">
                  <c:v>-2.2904872894287109E-3</c:v>
                </c:pt>
                <c:pt idx="815">
                  <c:v>-9.804081916809082E-2</c:v>
                </c:pt>
                <c:pt idx="816">
                  <c:v>0.68607807159423828</c:v>
                </c:pt>
                <c:pt idx="817">
                  <c:v>0.35578227043151855</c:v>
                </c:pt>
                <c:pt idx="818">
                  <c:v>0.1802670955657959</c:v>
                </c:pt>
                <c:pt idx="819">
                  <c:v>0.20207095146179199</c:v>
                </c:pt>
                <c:pt idx="820">
                  <c:v>-0.22907781600952148</c:v>
                </c:pt>
                <c:pt idx="821">
                  <c:v>7.9001188278198242E-2</c:v>
                </c:pt>
                <c:pt idx="822">
                  <c:v>-1.482701301574707E-2</c:v>
                </c:pt>
                <c:pt idx="823">
                  <c:v>-0.23786830902099609</c:v>
                </c:pt>
                <c:pt idx="824">
                  <c:v>-0.14143252372741699</c:v>
                </c:pt>
                <c:pt idx="825">
                  <c:v>-0.45535826683044434</c:v>
                </c:pt>
                <c:pt idx="826">
                  <c:v>-0.29302477836608887</c:v>
                </c:pt>
                <c:pt idx="827">
                  <c:v>-0.13161182403564453</c:v>
                </c:pt>
                <c:pt idx="828">
                  <c:v>0.28382468223571777</c:v>
                </c:pt>
                <c:pt idx="829">
                  <c:v>0.4316556453704834</c:v>
                </c:pt>
                <c:pt idx="830">
                  <c:v>9.827876091003418E-2</c:v>
                </c:pt>
                <c:pt idx="831">
                  <c:v>0.32843708992004395</c:v>
                </c:pt>
                <c:pt idx="832">
                  <c:v>-0.11707377433776855</c:v>
                </c:pt>
                <c:pt idx="833">
                  <c:v>3.6045551300048828E-2</c:v>
                </c:pt>
                <c:pt idx="834">
                  <c:v>3.1010627746582031E-2</c:v>
                </c:pt>
                <c:pt idx="835">
                  <c:v>-0.12969756126403809</c:v>
                </c:pt>
                <c:pt idx="836">
                  <c:v>-3.7912607192993164E-2</c:v>
                </c:pt>
                <c:pt idx="837">
                  <c:v>-0.2725675106048584</c:v>
                </c:pt>
                <c:pt idx="838">
                  <c:v>-0.40323448181152344</c:v>
                </c:pt>
                <c:pt idx="839">
                  <c:v>-0.24876689910888672</c:v>
                </c:pt>
                <c:pt idx="840">
                  <c:v>2.1126270294189453E-2</c:v>
                </c:pt>
                <c:pt idx="841">
                  <c:v>-0.10090470314025879</c:v>
                </c:pt>
                <c:pt idx="842">
                  <c:v>0.36212587356567383</c:v>
                </c:pt>
                <c:pt idx="843">
                  <c:v>2.3374080657958984E-2</c:v>
                </c:pt>
                <c:pt idx="844">
                  <c:v>0.28140997886657715</c:v>
                </c:pt>
                <c:pt idx="845">
                  <c:v>5.1180839538574219E-2</c:v>
                </c:pt>
                <c:pt idx="846">
                  <c:v>0.22940564155578613</c:v>
                </c:pt>
                <c:pt idx="847">
                  <c:v>-0.19341421127319336</c:v>
                </c:pt>
                <c:pt idx="848">
                  <c:v>-1.5161514282226563E-2</c:v>
                </c:pt>
                <c:pt idx="849">
                  <c:v>3.7894964218139648E-2</c:v>
                </c:pt>
                <c:pt idx="850">
                  <c:v>-0.35084891319274902</c:v>
                </c:pt>
                <c:pt idx="851">
                  <c:v>-0.34618902206420898</c:v>
                </c:pt>
                <c:pt idx="852">
                  <c:v>0.12073874473571777</c:v>
                </c:pt>
                <c:pt idx="853">
                  <c:v>7.7516317367553711E-2</c:v>
                </c:pt>
                <c:pt idx="854">
                  <c:v>6.7375659942626953E-2</c:v>
                </c:pt>
                <c:pt idx="855">
                  <c:v>3.1391382217407227E-2</c:v>
                </c:pt>
                <c:pt idx="856">
                  <c:v>-0.16311454772949219</c:v>
                </c:pt>
                <c:pt idx="857">
                  <c:v>-2.3064613342285156E-2</c:v>
                </c:pt>
                <c:pt idx="858">
                  <c:v>-0.16314482688903809</c:v>
                </c:pt>
                <c:pt idx="859">
                  <c:v>8.4698915481567383E-2</c:v>
                </c:pt>
                <c:pt idx="860">
                  <c:v>-4.2023420333862305E-2</c:v>
                </c:pt>
                <c:pt idx="861">
                  <c:v>-0.15900444984436035</c:v>
                </c:pt>
                <c:pt idx="862">
                  <c:v>0.14627766609191895</c:v>
                </c:pt>
                <c:pt idx="863">
                  <c:v>2.2353410720825195E-2</c:v>
                </c:pt>
                <c:pt idx="864">
                  <c:v>0.29699945449829102</c:v>
                </c:pt>
                <c:pt idx="865">
                  <c:v>0.28578305244445801</c:v>
                </c:pt>
                <c:pt idx="866">
                  <c:v>-0.16235852241516113</c:v>
                </c:pt>
                <c:pt idx="867">
                  <c:v>-0.12924003601074219</c:v>
                </c:pt>
                <c:pt idx="868">
                  <c:v>0.53031301498413086</c:v>
                </c:pt>
                <c:pt idx="869">
                  <c:v>0.31339097023010254</c:v>
                </c:pt>
                <c:pt idx="870">
                  <c:v>0.11316800117492676</c:v>
                </c:pt>
                <c:pt idx="871">
                  <c:v>-6.8526983261108398E-2</c:v>
                </c:pt>
                <c:pt idx="872">
                  <c:v>-8.6272954940795898E-2</c:v>
                </c:pt>
                <c:pt idx="873">
                  <c:v>-0.34559082984924316</c:v>
                </c:pt>
                <c:pt idx="874">
                  <c:v>-0.19588303565979004</c:v>
                </c:pt>
                <c:pt idx="875">
                  <c:v>-0.55178189277648926</c:v>
                </c:pt>
                <c:pt idx="876">
                  <c:v>1.1392819881439209</c:v>
                </c:pt>
                <c:pt idx="877">
                  <c:v>0.22164630889892578</c:v>
                </c:pt>
                <c:pt idx="878">
                  <c:v>8.166813850402832E-2</c:v>
                </c:pt>
                <c:pt idx="879">
                  <c:v>0.27652812004089355</c:v>
                </c:pt>
                <c:pt idx="880">
                  <c:v>4.6656608581542969E-2</c:v>
                </c:pt>
                <c:pt idx="881">
                  <c:v>-2.9015541076660156E-4</c:v>
                </c:pt>
                <c:pt idx="882">
                  <c:v>-0.17091107368469238</c:v>
                </c:pt>
                <c:pt idx="883">
                  <c:v>-0.11744356155395508</c:v>
                </c:pt>
                <c:pt idx="884">
                  <c:v>-0.32940483093261719</c:v>
                </c:pt>
                <c:pt idx="885">
                  <c:v>-0.31417250633239746</c:v>
                </c:pt>
                <c:pt idx="886">
                  <c:v>-0.42082715034484863</c:v>
                </c:pt>
                <c:pt idx="887">
                  <c:v>-0.41273212432861328</c:v>
                </c:pt>
                <c:pt idx="888">
                  <c:v>0.65288615226745605</c:v>
                </c:pt>
                <c:pt idx="889">
                  <c:v>0.2040715217590332</c:v>
                </c:pt>
                <c:pt idx="890">
                  <c:v>0.20502328872680664</c:v>
                </c:pt>
                <c:pt idx="891">
                  <c:v>0.33333754539489746</c:v>
                </c:pt>
                <c:pt idx="892">
                  <c:v>0.53867053985595703</c:v>
                </c:pt>
                <c:pt idx="893">
                  <c:v>0.27997517585754395</c:v>
                </c:pt>
                <c:pt idx="894">
                  <c:v>6.9476127624511719E-2</c:v>
                </c:pt>
                <c:pt idx="895">
                  <c:v>-0.2161247730255127</c:v>
                </c:pt>
                <c:pt idx="896">
                  <c:v>-0.64496159553527832</c:v>
                </c:pt>
                <c:pt idx="897">
                  <c:v>-0.54094815254211426</c:v>
                </c:pt>
                <c:pt idx="898">
                  <c:v>-0.5002295970916748</c:v>
                </c:pt>
                <c:pt idx="899">
                  <c:v>-0.38117647171020508</c:v>
                </c:pt>
                <c:pt idx="900">
                  <c:v>0.34921813011169434</c:v>
                </c:pt>
                <c:pt idx="901">
                  <c:v>1.7569477558135986</c:v>
                </c:pt>
                <c:pt idx="902">
                  <c:v>1.0043573379516602</c:v>
                </c:pt>
                <c:pt idx="903">
                  <c:v>-0.32939600944519043</c:v>
                </c:pt>
                <c:pt idx="904">
                  <c:v>-0.88929557800292969</c:v>
                </c:pt>
                <c:pt idx="905">
                  <c:v>-0.6326899528503418</c:v>
                </c:pt>
                <c:pt idx="906">
                  <c:v>-0.33846521377563477</c:v>
                </c:pt>
                <c:pt idx="907">
                  <c:v>-0.1668856143951416</c:v>
                </c:pt>
                <c:pt idx="908">
                  <c:v>0.62613344192504883</c:v>
                </c:pt>
                <c:pt idx="909">
                  <c:v>-0.17764043807983398</c:v>
                </c:pt>
                <c:pt idx="910">
                  <c:v>-0.73770689964294434</c:v>
                </c:pt>
                <c:pt idx="911">
                  <c:v>-0.46457672119140625</c:v>
                </c:pt>
                <c:pt idx="912">
                  <c:v>7.1549415588378906E-2</c:v>
                </c:pt>
                <c:pt idx="913">
                  <c:v>0.1034846305847168</c:v>
                </c:pt>
                <c:pt idx="914">
                  <c:v>6.0016393661499023E-2</c:v>
                </c:pt>
                <c:pt idx="915">
                  <c:v>9.638667106628418E-2</c:v>
                </c:pt>
                <c:pt idx="916">
                  <c:v>9.0508937835693359E-2</c:v>
                </c:pt>
                <c:pt idx="917">
                  <c:v>2.2360801696777344E-2</c:v>
                </c:pt>
                <c:pt idx="918">
                  <c:v>3.6314725875854492E-2</c:v>
                </c:pt>
                <c:pt idx="919">
                  <c:v>5.2493572235107422E-2</c:v>
                </c:pt>
                <c:pt idx="920">
                  <c:v>-0.13745260238647461</c:v>
                </c:pt>
                <c:pt idx="921">
                  <c:v>-0.1237797737121582</c:v>
                </c:pt>
                <c:pt idx="922">
                  <c:v>-0.1317451000213623</c:v>
                </c:pt>
                <c:pt idx="923">
                  <c:v>-0.14013838768005371</c:v>
                </c:pt>
                <c:pt idx="924">
                  <c:v>8.5604667663574219E-2</c:v>
                </c:pt>
                <c:pt idx="925">
                  <c:v>-0.17089509963989258</c:v>
                </c:pt>
                <c:pt idx="926">
                  <c:v>-6.328272819519043E-2</c:v>
                </c:pt>
                <c:pt idx="927">
                  <c:v>0.18208599090576172</c:v>
                </c:pt>
                <c:pt idx="928">
                  <c:v>-0.1028447151184082</c:v>
                </c:pt>
                <c:pt idx="929">
                  <c:v>-0.25841975212097168</c:v>
                </c:pt>
                <c:pt idx="930">
                  <c:v>3.6239385604858398E-2</c:v>
                </c:pt>
                <c:pt idx="931">
                  <c:v>0.3341372013092041</c:v>
                </c:pt>
                <c:pt idx="932">
                  <c:v>0.36555600166320801</c:v>
                </c:pt>
                <c:pt idx="933">
                  <c:v>-7.4547290802001953E-2</c:v>
                </c:pt>
                <c:pt idx="934">
                  <c:v>1.0314702987670898E-2</c:v>
                </c:pt>
                <c:pt idx="935">
                  <c:v>-0.34394931793212891</c:v>
                </c:pt>
                <c:pt idx="936">
                  <c:v>0.50370573997497559</c:v>
                </c:pt>
                <c:pt idx="937">
                  <c:v>0.31955242156982422</c:v>
                </c:pt>
                <c:pt idx="938">
                  <c:v>0.4545440673828125</c:v>
                </c:pt>
                <c:pt idx="939">
                  <c:v>0.83895230293273926</c:v>
                </c:pt>
                <c:pt idx="940">
                  <c:v>1.3590574264526367E-2</c:v>
                </c:pt>
                <c:pt idx="941">
                  <c:v>6.2324285507202148E-2</c:v>
                </c:pt>
                <c:pt idx="942">
                  <c:v>-0.26230764389038086</c:v>
                </c:pt>
                <c:pt idx="943">
                  <c:v>-5.6484699249267578E-2</c:v>
                </c:pt>
                <c:pt idx="944">
                  <c:v>-0.56293010711669922</c:v>
                </c:pt>
                <c:pt idx="945">
                  <c:v>-0.32265543937683105</c:v>
                </c:pt>
                <c:pt idx="946">
                  <c:v>-0.4802544116973877</c:v>
                </c:pt>
                <c:pt idx="947">
                  <c:v>-0.50803589820861816</c:v>
                </c:pt>
                <c:pt idx="948">
                  <c:v>0.14446282386779785</c:v>
                </c:pt>
                <c:pt idx="949">
                  <c:v>2.424931526184082E-2</c:v>
                </c:pt>
                <c:pt idx="950">
                  <c:v>0.77280282974243164</c:v>
                </c:pt>
                <c:pt idx="951">
                  <c:v>6.0689926147460938E-2</c:v>
                </c:pt>
                <c:pt idx="952">
                  <c:v>0.11710238456726074</c:v>
                </c:pt>
                <c:pt idx="953">
                  <c:v>-0.39859366416931152</c:v>
                </c:pt>
                <c:pt idx="954">
                  <c:v>-0.12269067764282227</c:v>
                </c:pt>
                <c:pt idx="955">
                  <c:v>0.25710558891296387</c:v>
                </c:pt>
                <c:pt idx="956">
                  <c:v>-0.26265239715576172</c:v>
                </c:pt>
                <c:pt idx="957">
                  <c:v>-0.12000632286071777</c:v>
                </c:pt>
                <c:pt idx="958">
                  <c:v>-0.21146535873413086</c:v>
                </c:pt>
                <c:pt idx="959">
                  <c:v>-0.26100468635559082</c:v>
                </c:pt>
                <c:pt idx="960">
                  <c:v>0.56546831130981445</c:v>
                </c:pt>
                <c:pt idx="961">
                  <c:v>0.25318264961242676</c:v>
                </c:pt>
                <c:pt idx="962">
                  <c:v>-0.16468143463134766</c:v>
                </c:pt>
                <c:pt idx="963">
                  <c:v>-0.31521129608154297</c:v>
                </c:pt>
                <c:pt idx="964">
                  <c:v>-0.22597217559814453</c:v>
                </c:pt>
                <c:pt idx="965">
                  <c:v>0.19262051582336426</c:v>
                </c:pt>
                <c:pt idx="966">
                  <c:v>2.9607534408569336E-2</c:v>
                </c:pt>
                <c:pt idx="967">
                  <c:v>0.37633585929870605</c:v>
                </c:pt>
                <c:pt idx="968">
                  <c:v>2.0315647125244141E-2</c:v>
                </c:pt>
                <c:pt idx="969">
                  <c:v>-0.23029947280883789</c:v>
                </c:pt>
                <c:pt idx="970">
                  <c:v>-0.10011696815490723</c:v>
                </c:pt>
                <c:pt idx="971">
                  <c:v>-0.40125036239624023</c:v>
                </c:pt>
                <c:pt idx="972">
                  <c:v>-0.26369237899780273</c:v>
                </c:pt>
                <c:pt idx="973">
                  <c:v>-0.25831103324890137</c:v>
                </c:pt>
                <c:pt idx="974">
                  <c:v>0.55825471878051758</c:v>
                </c:pt>
                <c:pt idx="975">
                  <c:v>6.6841363906860352E-2</c:v>
                </c:pt>
                <c:pt idx="976">
                  <c:v>0.25106406211853027</c:v>
                </c:pt>
                <c:pt idx="977">
                  <c:v>-0.26599955558776855</c:v>
                </c:pt>
                <c:pt idx="978">
                  <c:v>0.48522162437438965</c:v>
                </c:pt>
                <c:pt idx="979">
                  <c:v>-6.7435026168823242E-2</c:v>
                </c:pt>
                <c:pt idx="980">
                  <c:v>0.70043110847473145</c:v>
                </c:pt>
                <c:pt idx="981">
                  <c:v>-0.28685688972473145</c:v>
                </c:pt>
                <c:pt idx="982">
                  <c:v>-0.26709079742431641</c:v>
                </c:pt>
                <c:pt idx="983">
                  <c:v>-0.65242695808410645</c:v>
                </c:pt>
                <c:pt idx="984">
                  <c:v>0.22741985321044922</c:v>
                </c:pt>
                <c:pt idx="985">
                  <c:v>-7.2562217712402344E-2</c:v>
                </c:pt>
                <c:pt idx="986">
                  <c:v>2.2111177444458008E-2</c:v>
                </c:pt>
                <c:pt idx="987">
                  <c:v>-0.11827683448791504</c:v>
                </c:pt>
                <c:pt idx="988">
                  <c:v>0.13130593299865723</c:v>
                </c:pt>
                <c:pt idx="989">
                  <c:v>-0.18381214141845703</c:v>
                </c:pt>
                <c:pt idx="990">
                  <c:v>5.6267738342285156E-2</c:v>
                </c:pt>
                <c:pt idx="991">
                  <c:v>0.2188420295715332</c:v>
                </c:pt>
                <c:pt idx="992">
                  <c:v>7.1450710296630859E-2</c:v>
                </c:pt>
                <c:pt idx="993">
                  <c:v>-9.1619253158569336E-2</c:v>
                </c:pt>
                <c:pt idx="994">
                  <c:v>-2.854466438293457E-2</c:v>
                </c:pt>
                <c:pt idx="995">
                  <c:v>-0.23258352279663086</c:v>
                </c:pt>
                <c:pt idx="996">
                  <c:v>-7.6269388198852539E-2</c:v>
                </c:pt>
                <c:pt idx="997">
                  <c:v>-0.12745833396911621</c:v>
                </c:pt>
                <c:pt idx="998">
                  <c:v>-2.9304981231689453E-2</c:v>
                </c:pt>
                <c:pt idx="999">
                  <c:v>4.9153804779052734E-2</c:v>
                </c:pt>
                <c:pt idx="1000">
                  <c:v>0.33234786987304688</c:v>
                </c:pt>
                <c:pt idx="1001">
                  <c:v>1.0059356689453125E-2</c:v>
                </c:pt>
                <c:pt idx="1002">
                  <c:v>-3.9869308471679688E-2</c:v>
                </c:pt>
                <c:pt idx="1003">
                  <c:v>-0.14718365669250488</c:v>
                </c:pt>
                <c:pt idx="1004">
                  <c:v>-0.19979286193847656</c:v>
                </c:pt>
                <c:pt idx="1005">
                  <c:v>-3.7407159805297852E-2</c:v>
                </c:pt>
                <c:pt idx="1006">
                  <c:v>0.1298062801361084</c:v>
                </c:pt>
                <c:pt idx="1007">
                  <c:v>0.13591909408569336</c:v>
                </c:pt>
                <c:pt idx="1008">
                  <c:v>2.76847243309021</c:v>
                </c:pt>
                <c:pt idx="1009">
                  <c:v>0.76393294334411621</c:v>
                </c:pt>
                <c:pt idx="1010">
                  <c:v>-0.78461408615112305</c:v>
                </c:pt>
                <c:pt idx="1011">
                  <c:v>-0.54500484466552734</c:v>
                </c:pt>
                <c:pt idx="1012">
                  <c:v>0.25217771530151367</c:v>
                </c:pt>
                <c:pt idx="1013">
                  <c:v>-0.83321237564086914</c:v>
                </c:pt>
                <c:pt idx="1014">
                  <c:v>-0.52489185333251953</c:v>
                </c:pt>
                <c:pt idx="1015">
                  <c:v>0.15456414222717285</c:v>
                </c:pt>
                <c:pt idx="1016">
                  <c:v>0.61100172996520996</c:v>
                </c:pt>
                <c:pt idx="1017">
                  <c:v>-0.33922338485717773</c:v>
                </c:pt>
                <c:pt idx="1018">
                  <c:v>-0.45071196556091309</c:v>
                </c:pt>
                <c:pt idx="1019">
                  <c:v>-1.0724911689758301</c:v>
                </c:pt>
                <c:pt idx="1020">
                  <c:v>0.51552748680114746</c:v>
                </c:pt>
                <c:pt idx="1021">
                  <c:v>-3.3063173294067383E-2</c:v>
                </c:pt>
                <c:pt idx="1022">
                  <c:v>-4.8009157180786133E-2</c:v>
                </c:pt>
                <c:pt idx="1023">
                  <c:v>-0.4268348217010498</c:v>
                </c:pt>
                <c:pt idx="1024">
                  <c:v>0.50663852691650391</c:v>
                </c:pt>
                <c:pt idx="1025">
                  <c:v>0.43116497993469238</c:v>
                </c:pt>
                <c:pt idx="1026">
                  <c:v>0.50177121162414551</c:v>
                </c:pt>
                <c:pt idx="1027">
                  <c:v>-7.2932958602905273E-2</c:v>
                </c:pt>
                <c:pt idx="1028">
                  <c:v>-0.18051266670227051</c:v>
                </c:pt>
                <c:pt idx="1029">
                  <c:v>-0.35825443267822266</c:v>
                </c:pt>
                <c:pt idx="1030">
                  <c:v>-0.38165807723999023</c:v>
                </c:pt>
                <c:pt idx="1031">
                  <c:v>-0.45383787155151367</c:v>
                </c:pt>
                <c:pt idx="1032">
                  <c:v>-0.30385661125183105</c:v>
                </c:pt>
                <c:pt idx="1033">
                  <c:v>-7.3993682861328125E-2</c:v>
                </c:pt>
                <c:pt idx="1034">
                  <c:v>-0.12348079681396484</c:v>
                </c:pt>
                <c:pt idx="1035">
                  <c:v>0.11853170394897461</c:v>
                </c:pt>
                <c:pt idx="1036">
                  <c:v>0.20340371131896973</c:v>
                </c:pt>
                <c:pt idx="1037">
                  <c:v>4.3385505676269531E-2</c:v>
                </c:pt>
                <c:pt idx="1038">
                  <c:v>2.9077053070068359E-2</c:v>
                </c:pt>
                <c:pt idx="1039">
                  <c:v>2.7130126953125E-2</c:v>
                </c:pt>
                <c:pt idx="1040">
                  <c:v>-6.5698146820068359E-2</c:v>
                </c:pt>
                <c:pt idx="1041">
                  <c:v>5.6608438491821289E-2</c:v>
                </c:pt>
                <c:pt idx="1042">
                  <c:v>-1.8180131912231445E-2</c:v>
                </c:pt>
                <c:pt idx="1043">
                  <c:v>0.10707187652587891</c:v>
                </c:pt>
                <c:pt idx="1044">
                  <c:v>0.46620059013366699</c:v>
                </c:pt>
                <c:pt idx="1045">
                  <c:v>0.23711967468261719</c:v>
                </c:pt>
                <c:pt idx="1046">
                  <c:v>0.41688060760498047</c:v>
                </c:pt>
                <c:pt idx="1047">
                  <c:v>5.6763648986816406E-2</c:v>
                </c:pt>
                <c:pt idx="1048">
                  <c:v>0.39267063140869141</c:v>
                </c:pt>
                <c:pt idx="1049">
                  <c:v>-2.1431684494018555E-2</c:v>
                </c:pt>
                <c:pt idx="1050">
                  <c:v>-0.23311567306518555</c:v>
                </c:pt>
                <c:pt idx="1051">
                  <c:v>-0.31195187568664551</c:v>
                </c:pt>
                <c:pt idx="1052">
                  <c:v>-0.23803591728210449</c:v>
                </c:pt>
                <c:pt idx="1053">
                  <c:v>-8.4233283996582031E-4</c:v>
                </c:pt>
                <c:pt idx="1054">
                  <c:v>-0.28577256202697754</c:v>
                </c:pt>
                <c:pt idx="1055">
                  <c:v>-0.4784848690032959</c:v>
                </c:pt>
                <c:pt idx="1056">
                  <c:v>0.40160441398620605</c:v>
                </c:pt>
                <c:pt idx="1057">
                  <c:v>0.15122747421264648</c:v>
                </c:pt>
                <c:pt idx="1058">
                  <c:v>5.4275989532470703E-2</c:v>
                </c:pt>
                <c:pt idx="1059">
                  <c:v>-2.598261833190918E-2</c:v>
                </c:pt>
                <c:pt idx="1060">
                  <c:v>0.33973526954650879</c:v>
                </c:pt>
                <c:pt idx="1061">
                  <c:v>-0.17466640472412109</c:v>
                </c:pt>
                <c:pt idx="1062">
                  <c:v>3.7879467010498047E-2</c:v>
                </c:pt>
                <c:pt idx="1063">
                  <c:v>-0.1313636302947998</c:v>
                </c:pt>
                <c:pt idx="1064">
                  <c:v>-0.25144720077514648</c:v>
                </c:pt>
                <c:pt idx="1065">
                  <c:v>-0.22727870941162109</c:v>
                </c:pt>
                <c:pt idx="1066">
                  <c:v>-1.2750148773193359E-2</c:v>
                </c:pt>
                <c:pt idx="1067">
                  <c:v>-0.16123247146606445</c:v>
                </c:pt>
                <c:pt idx="1068">
                  <c:v>-2.9378414154052734E-2</c:v>
                </c:pt>
                <c:pt idx="1069">
                  <c:v>-1.1327743530273438E-2</c:v>
                </c:pt>
                <c:pt idx="1070">
                  <c:v>-1.7296314239501953E-2</c:v>
                </c:pt>
                <c:pt idx="1071">
                  <c:v>0.10921263694763184</c:v>
                </c:pt>
                <c:pt idx="1072">
                  <c:v>1.9759416580200195E-2</c:v>
                </c:pt>
                <c:pt idx="1073">
                  <c:v>1.0076761245727539E-2</c:v>
                </c:pt>
                <c:pt idx="1074">
                  <c:v>1.7186164855957031E-2</c:v>
                </c:pt>
                <c:pt idx="1075">
                  <c:v>4.4947624206542969E-2</c:v>
                </c:pt>
                <c:pt idx="1076">
                  <c:v>5.1087856292724609E-2</c:v>
                </c:pt>
                <c:pt idx="1077">
                  <c:v>7.8532695770263672E-2</c:v>
                </c:pt>
                <c:pt idx="1078">
                  <c:v>-4.9586296081542969E-3</c:v>
                </c:pt>
                <c:pt idx="1079">
                  <c:v>-0.26784205436706543</c:v>
                </c:pt>
                <c:pt idx="1080">
                  <c:v>-5.0034046173095703E-2</c:v>
                </c:pt>
                <c:pt idx="1081">
                  <c:v>-2.9619693756103516E-2</c:v>
                </c:pt>
                <c:pt idx="1082">
                  <c:v>8.1274509429931641E-2</c:v>
                </c:pt>
                <c:pt idx="1083">
                  <c:v>-1.8042802810668945E-2</c:v>
                </c:pt>
                <c:pt idx="1084">
                  <c:v>4.882049560546875E-2</c:v>
                </c:pt>
                <c:pt idx="1085">
                  <c:v>-2.5658130645751953E-2</c:v>
                </c:pt>
                <c:pt idx="1086">
                  <c:v>-0.11107611656188965</c:v>
                </c:pt>
                <c:pt idx="1087">
                  <c:v>-2.9881000518798828E-3</c:v>
                </c:pt>
                <c:pt idx="1088">
                  <c:v>-4.5942306518554688E-2</c:v>
                </c:pt>
                <c:pt idx="1089">
                  <c:v>-2.9700279235839844E-2</c:v>
                </c:pt>
                <c:pt idx="1090">
                  <c:v>6.1818838119506836E-2</c:v>
                </c:pt>
                <c:pt idx="1091">
                  <c:v>0.12114787101745605</c:v>
                </c:pt>
                <c:pt idx="1092">
                  <c:v>0.32478094100952148</c:v>
                </c:pt>
                <c:pt idx="1093">
                  <c:v>-0.12528800964355469</c:v>
                </c:pt>
                <c:pt idx="1094">
                  <c:v>0.22437620162963867</c:v>
                </c:pt>
                <c:pt idx="1095">
                  <c:v>7.438969612121582E-2</c:v>
                </c:pt>
                <c:pt idx="1096">
                  <c:v>-0.16357183456420898</c:v>
                </c:pt>
                <c:pt idx="1097">
                  <c:v>-9.8527908325195313E-2</c:v>
                </c:pt>
                <c:pt idx="1098">
                  <c:v>-0.20732021331787109</c:v>
                </c:pt>
                <c:pt idx="1099">
                  <c:v>0.23554468154907227</c:v>
                </c:pt>
                <c:pt idx="1100">
                  <c:v>-1.6171693801879883E-2</c:v>
                </c:pt>
                <c:pt idx="1101">
                  <c:v>5.5224418640136719E-2</c:v>
                </c:pt>
                <c:pt idx="1102">
                  <c:v>-0.21083736419677734</c:v>
                </c:pt>
                <c:pt idx="1103">
                  <c:v>-9.2598915100097656E-2</c:v>
                </c:pt>
                <c:pt idx="1104">
                  <c:v>0.21893715858459473</c:v>
                </c:pt>
                <c:pt idx="1105">
                  <c:v>1.2768030166625977E-2</c:v>
                </c:pt>
                <c:pt idx="1106">
                  <c:v>3.2733678817749023E-2</c:v>
                </c:pt>
                <c:pt idx="1107">
                  <c:v>0.2986907958984375</c:v>
                </c:pt>
                <c:pt idx="1108">
                  <c:v>0.13925838470458984</c:v>
                </c:pt>
                <c:pt idx="1109">
                  <c:v>-0.27245473861694336</c:v>
                </c:pt>
                <c:pt idx="1110">
                  <c:v>-8.5771083831787109E-3</c:v>
                </c:pt>
                <c:pt idx="1111">
                  <c:v>-0.20097875595092773</c:v>
                </c:pt>
                <c:pt idx="1112">
                  <c:v>-0.1637730598449707</c:v>
                </c:pt>
                <c:pt idx="1113">
                  <c:v>-3.8568258285522461E-2</c:v>
                </c:pt>
                <c:pt idx="1114">
                  <c:v>3.577733039855957E-2</c:v>
                </c:pt>
                <c:pt idx="1115">
                  <c:v>-5.3813695907592773E-2</c:v>
                </c:pt>
                <c:pt idx="1116">
                  <c:v>0.19965529441833496</c:v>
                </c:pt>
                <c:pt idx="1117">
                  <c:v>0.2289891242980957</c:v>
                </c:pt>
                <c:pt idx="1118">
                  <c:v>0.10553336143493652</c:v>
                </c:pt>
                <c:pt idx="1119">
                  <c:v>7.8845977783203125E-2</c:v>
                </c:pt>
                <c:pt idx="1120">
                  <c:v>-0.20882081985473633</c:v>
                </c:pt>
                <c:pt idx="1121">
                  <c:v>-0.23480415344238281</c:v>
                </c:pt>
                <c:pt idx="1122">
                  <c:v>0.12294960021972656</c:v>
                </c:pt>
                <c:pt idx="1123">
                  <c:v>0.15206217765808105</c:v>
                </c:pt>
                <c:pt idx="1124">
                  <c:v>5.4839372634887695E-2</c:v>
                </c:pt>
                <c:pt idx="1125">
                  <c:v>-0.19326305389404297</c:v>
                </c:pt>
                <c:pt idx="1126">
                  <c:v>-0.20668244361877441</c:v>
                </c:pt>
                <c:pt idx="1127">
                  <c:v>-9.9303245544433594E-2</c:v>
                </c:pt>
                <c:pt idx="1128">
                  <c:v>0.12732577323913574</c:v>
                </c:pt>
                <c:pt idx="1129">
                  <c:v>7.8765630722045898E-2</c:v>
                </c:pt>
                <c:pt idx="1130">
                  <c:v>9.4285249710083008E-2</c:v>
                </c:pt>
                <c:pt idx="1131">
                  <c:v>0.23948097229003906</c:v>
                </c:pt>
                <c:pt idx="1132">
                  <c:v>6.2301158905029297E-2</c:v>
                </c:pt>
                <c:pt idx="1133">
                  <c:v>7.808232307434082E-2</c:v>
                </c:pt>
                <c:pt idx="1134">
                  <c:v>0.13258910179138184</c:v>
                </c:pt>
                <c:pt idx="1135">
                  <c:v>-3.7063837051391602E-2</c:v>
                </c:pt>
                <c:pt idx="1136">
                  <c:v>-5.7542085647583008E-2</c:v>
                </c:pt>
                <c:pt idx="1137">
                  <c:v>-0.14144754409790039</c:v>
                </c:pt>
                <c:pt idx="1138">
                  <c:v>-0.21764445304870605</c:v>
                </c:pt>
                <c:pt idx="1139">
                  <c:v>-0.35913324356079102</c:v>
                </c:pt>
                <c:pt idx="1140">
                  <c:v>0.11818766593933105</c:v>
                </c:pt>
                <c:pt idx="1141">
                  <c:v>-6.2674760818481445E-2</c:v>
                </c:pt>
                <c:pt idx="1142">
                  <c:v>0.15557527542114258</c:v>
                </c:pt>
                <c:pt idx="1143">
                  <c:v>6.5364360809326172E-2</c:v>
                </c:pt>
                <c:pt idx="1144">
                  <c:v>6.3018798828125E-3</c:v>
                </c:pt>
                <c:pt idx="1145">
                  <c:v>-5.2559375762939453E-3</c:v>
                </c:pt>
                <c:pt idx="1146">
                  <c:v>0.11667799949645996</c:v>
                </c:pt>
                <c:pt idx="1147">
                  <c:v>2.7734994888305664E-2</c:v>
                </c:pt>
                <c:pt idx="1148">
                  <c:v>-9.6622228622436523E-2</c:v>
                </c:pt>
                <c:pt idx="1149">
                  <c:v>-0.13705992698669434</c:v>
                </c:pt>
                <c:pt idx="1150">
                  <c:v>-7.685399055480957E-2</c:v>
                </c:pt>
                <c:pt idx="1151">
                  <c:v>-0.11137652397155762</c:v>
                </c:pt>
                <c:pt idx="1152">
                  <c:v>0.4581761360168457</c:v>
                </c:pt>
                <c:pt idx="1153">
                  <c:v>0.16790628433227539</c:v>
                </c:pt>
                <c:pt idx="1154">
                  <c:v>-7.4697494506835938E-2</c:v>
                </c:pt>
                <c:pt idx="1155">
                  <c:v>0.20364999771118164</c:v>
                </c:pt>
                <c:pt idx="1156">
                  <c:v>-2.9354095458984375E-2</c:v>
                </c:pt>
                <c:pt idx="1157">
                  <c:v>0.33439397811889648</c:v>
                </c:pt>
                <c:pt idx="1158">
                  <c:v>-0.18174386024475098</c:v>
                </c:pt>
                <c:pt idx="1159">
                  <c:v>-0.12872886657714844</c:v>
                </c:pt>
                <c:pt idx="1160">
                  <c:v>0.24620795249938965</c:v>
                </c:pt>
                <c:pt idx="1161">
                  <c:v>-4.9134016036987305E-2</c:v>
                </c:pt>
                <c:pt idx="1162">
                  <c:v>-0.57717776298522949</c:v>
                </c:pt>
                <c:pt idx="1163">
                  <c:v>-0.36949825286865234</c:v>
                </c:pt>
                <c:pt idx="1164">
                  <c:v>9.0757608413696289E-2</c:v>
                </c:pt>
                <c:pt idx="1165">
                  <c:v>3.4447669982910156E-2</c:v>
                </c:pt>
                <c:pt idx="1166">
                  <c:v>0.1436913013458252</c:v>
                </c:pt>
                <c:pt idx="1167">
                  <c:v>-7.0047855377197266E-2</c:v>
                </c:pt>
                <c:pt idx="1168">
                  <c:v>-0.10970449447631836</c:v>
                </c:pt>
                <c:pt idx="1169">
                  <c:v>2.6600360870361328E-2</c:v>
                </c:pt>
                <c:pt idx="1170">
                  <c:v>4.5638084411621094E-2</c:v>
                </c:pt>
                <c:pt idx="1171">
                  <c:v>-0.18175864219665527</c:v>
                </c:pt>
                <c:pt idx="1172">
                  <c:v>1.0460853576660156E-2</c:v>
                </c:pt>
                <c:pt idx="1173">
                  <c:v>3.9362907409667969E-2</c:v>
                </c:pt>
                <c:pt idx="1174">
                  <c:v>4.1144609451293945E-2</c:v>
                </c:pt>
                <c:pt idx="1175">
                  <c:v>-7.0592641830444336E-2</c:v>
                </c:pt>
                <c:pt idx="1176">
                  <c:v>0.51929306983947754</c:v>
                </c:pt>
                <c:pt idx="1177">
                  <c:v>0.10320496559143066</c:v>
                </c:pt>
                <c:pt idx="1178">
                  <c:v>-1.678919792175293E-2</c:v>
                </c:pt>
                <c:pt idx="1179">
                  <c:v>-7.49969482421875E-3</c:v>
                </c:pt>
                <c:pt idx="1180">
                  <c:v>-4.6063899993896484E-2</c:v>
                </c:pt>
                <c:pt idx="1181">
                  <c:v>-7.6980113983154297E-2</c:v>
                </c:pt>
                <c:pt idx="1182">
                  <c:v>0.10144686698913574</c:v>
                </c:pt>
                <c:pt idx="1183">
                  <c:v>0.449737548828125</c:v>
                </c:pt>
                <c:pt idx="1184">
                  <c:v>4.2461633682250977E-2</c:v>
                </c:pt>
                <c:pt idx="1185">
                  <c:v>-0.16206121444702148</c:v>
                </c:pt>
                <c:pt idx="1186">
                  <c:v>-0.5607457160949707</c:v>
                </c:pt>
                <c:pt idx="1187">
                  <c:v>-0.34600353240966797</c:v>
                </c:pt>
                <c:pt idx="1188">
                  <c:v>0.12421894073486328</c:v>
                </c:pt>
                <c:pt idx="1189">
                  <c:v>-5.1204442977905273E-2</c:v>
                </c:pt>
                <c:pt idx="1190">
                  <c:v>7.4984550476074219E-2</c:v>
                </c:pt>
                <c:pt idx="1191">
                  <c:v>8.4061384201049805E-2</c:v>
                </c:pt>
                <c:pt idx="1192">
                  <c:v>0.19437265396118164</c:v>
                </c:pt>
                <c:pt idx="1193">
                  <c:v>0.10795259475708008</c:v>
                </c:pt>
                <c:pt idx="1194">
                  <c:v>0.148406982421875</c:v>
                </c:pt>
                <c:pt idx="1195">
                  <c:v>-9.492802619934082E-2</c:v>
                </c:pt>
                <c:pt idx="1196">
                  <c:v>-5.6193351745605469E-2</c:v>
                </c:pt>
                <c:pt idx="1197">
                  <c:v>-0.24749445915222168</c:v>
                </c:pt>
                <c:pt idx="1198">
                  <c:v>-0.18720245361328125</c:v>
                </c:pt>
                <c:pt idx="1199">
                  <c:v>-9.6975088119506836E-2</c:v>
                </c:pt>
                <c:pt idx="1200">
                  <c:v>1.0847153663635254</c:v>
                </c:pt>
                <c:pt idx="1201">
                  <c:v>0.79541921615600586</c:v>
                </c:pt>
                <c:pt idx="1202">
                  <c:v>0.40223598480224609</c:v>
                </c:pt>
                <c:pt idx="1203">
                  <c:v>0.17187023162841797</c:v>
                </c:pt>
                <c:pt idx="1204">
                  <c:v>0.25094270706176758</c:v>
                </c:pt>
                <c:pt idx="1205">
                  <c:v>0.16262054443359375</c:v>
                </c:pt>
                <c:pt idx="1206">
                  <c:v>-2.5387287139892578E-2</c:v>
                </c:pt>
                <c:pt idx="1207">
                  <c:v>-0.22516679763793945</c:v>
                </c:pt>
                <c:pt idx="1208">
                  <c:v>-0.27738428115844727</c:v>
                </c:pt>
                <c:pt idx="1209">
                  <c:v>-0.58670425415039063</c:v>
                </c:pt>
                <c:pt idx="1210">
                  <c:v>-0.75383400917053223</c:v>
                </c:pt>
                <c:pt idx="1211">
                  <c:v>-0.99932765960693359</c:v>
                </c:pt>
                <c:pt idx="1212">
                  <c:v>1.374730110168457</c:v>
                </c:pt>
                <c:pt idx="1213">
                  <c:v>3.8908891677856445</c:v>
                </c:pt>
                <c:pt idx="1214">
                  <c:v>4.7635221481323242</c:v>
                </c:pt>
                <c:pt idx="1215">
                  <c:v>-1.1657934188842773</c:v>
                </c:pt>
                <c:pt idx="1216">
                  <c:v>0.30499839782714844</c:v>
                </c:pt>
                <c:pt idx="1217">
                  <c:v>-0.54840517044067383</c:v>
                </c:pt>
                <c:pt idx="1218">
                  <c:v>3.0648040771484375</c:v>
                </c:pt>
                <c:pt idx="1219">
                  <c:v>-2.6077985763549805</c:v>
                </c:pt>
                <c:pt idx="1220">
                  <c:v>-1.5644302368164063</c:v>
                </c:pt>
                <c:pt idx="1221">
                  <c:v>-1.5830445289611816</c:v>
                </c:pt>
                <c:pt idx="1222">
                  <c:v>-2.9283623695373535</c:v>
                </c:pt>
                <c:pt idx="1223">
                  <c:v>-3.0011138916015625</c:v>
                </c:pt>
                <c:pt idx="1224">
                  <c:v>0.25473237037658691</c:v>
                </c:pt>
                <c:pt idx="1225">
                  <c:v>0.25979495048522949</c:v>
                </c:pt>
                <c:pt idx="1226">
                  <c:v>0.35515856742858887</c:v>
                </c:pt>
                <c:pt idx="1227">
                  <c:v>0.26245760917663574</c:v>
                </c:pt>
                <c:pt idx="1228">
                  <c:v>3.188776969909668E-2</c:v>
                </c:pt>
                <c:pt idx="1229">
                  <c:v>-1.6522884368896484E-2</c:v>
                </c:pt>
                <c:pt idx="1230">
                  <c:v>0.39504027366638184</c:v>
                </c:pt>
                <c:pt idx="1231">
                  <c:v>-0.13186049461364746</c:v>
                </c:pt>
                <c:pt idx="1232">
                  <c:v>-9.8288297653198242E-2</c:v>
                </c:pt>
                <c:pt idx="1233">
                  <c:v>-0.2400519847869873</c:v>
                </c:pt>
                <c:pt idx="1234">
                  <c:v>-0.47036600112915039</c:v>
                </c:pt>
                <c:pt idx="1235">
                  <c:v>-0.60198163986206055</c:v>
                </c:pt>
                <c:pt idx="1236">
                  <c:v>0.37857651710510254</c:v>
                </c:pt>
                <c:pt idx="1237">
                  <c:v>0.40678906440734863</c:v>
                </c:pt>
                <c:pt idx="1238">
                  <c:v>0.12870907783508301</c:v>
                </c:pt>
                <c:pt idx="1239">
                  <c:v>-0.13583922386169434</c:v>
                </c:pt>
                <c:pt idx="1240">
                  <c:v>-0.10713434219360352</c:v>
                </c:pt>
                <c:pt idx="1241">
                  <c:v>-8.2625865936279297E-2</c:v>
                </c:pt>
                <c:pt idx="1242">
                  <c:v>-7.4942350387573242E-2</c:v>
                </c:pt>
                <c:pt idx="1243">
                  <c:v>3.0922651290893555E-2</c:v>
                </c:pt>
                <c:pt idx="1244">
                  <c:v>-9.9589824676513672E-2</c:v>
                </c:pt>
                <c:pt idx="1245">
                  <c:v>5.8457851409912109E-3</c:v>
                </c:pt>
                <c:pt idx="1246">
                  <c:v>-0.17769980430603027</c:v>
                </c:pt>
                <c:pt idx="1247">
                  <c:v>-0.2730109691619873</c:v>
                </c:pt>
                <c:pt idx="1248">
                  <c:v>0.10350728034973145</c:v>
                </c:pt>
                <c:pt idx="1249">
                  <c:v>0.19067859649658203</c:v>
                </c:pt>
                <c:pt idx="1250">
                  <c:v>3.7415027618408203E-3</c:v>
                </c:pt>
                <c:pt idx="1251">
                  <c:v>2.5057554244995117E-2</c:v>
                </c:pt>
                <c:pt idx="1252">
                  <c:v>0.13898253440856934</c:v>
                </c:pt>
                <c:pt idx="1253">
                  <c:v>0.10529351234436035</c:v>
                </c:pt>
                <c:pt idx="1254">
                  <c:v>1.4687299728393555E-2</c:v>
                </c:pt>
                <c:pt idx="1255">
                  <c:v>-0.10991501808166504</c:v>
                </c:pt>
                <c:pt idx="1256">
                  <c:v>-0.15413618087768555</c:v>
                </c:pt>
                <c:pt idx="1257">
                  <c:v>-8.5549592971801758E-2</c:v>
                </c:pt>
                <c:pt idx="1258">
                  <c:v>-9.1186761856079102E-2</c:v>
                </c:pt>
                <c:pt idx="1259">
                  <c:v>-0.1411597728729248</c:v>
                </c:pt>
                <c:pt idx="1260">
                  <c:v>0.21540594100952148</c:v>
                </c:pt>
                <c:pt idx="1261">
                  <c:v>0.23007774353027344</c:v>
                </c:pt>
                <c:pt idx="1262">
                  <c:v>8.6114406585693359E-2</c:v>
                </c:pt>
                <c:pt idx="1263">
                  <c:v>1.4895439147949219E-2</c:v>
                </c:pt>
                <c:pt idx="1264">
                  <c:v>6.7564249038696289E-2</c:v>
                </c:pt>
                <c:pt idx="1265">
                  <c:v>4.3576717376708984E-2</c:v>
                </c:pt>
                <c:pt idx="1266">
                  <c:v>-5.5660009384155273E-2</c:v>
                </c:pt>
                <c:pt idx="1267">
                  <c:v>-5.1971435546875E-2</c:v>
                </c:pt>
                <c:pt idx="1268">
                  <c:v>-0.1107480525970459</c:v>
                </c:pt>
                <c:pt idx="1269">
                  <c:v>-9.3862295150756836E-2</c:v>
                </c:pt>
                <c:pt idx="1270">
                  <c:v>-0.12430262565612793</c:v>
                </c:pt>
                <c:pt idx="1271">
                  <c:v>-0.22108912467956543</c:v>
                </c:pt>
                <c:pt idx="1272">
                  <c:v>0.21395683288574219</c:v>
                </c:pt>
                <c:pt idx="1273">
                  <c:v>0.23241019248962402</c:v>
                </c:pt>
                <c:pt idx="1274">
                  <c:v>7.1148395538330078E-2</c:v>
                </c:pt>
                <c:pt idx="1275">
                  <c:v>6.6006183624267578E-3</c:v>
                </c:pt>
                <c:pt idx="1276">
                  <c:v>4.2649030685424805E-2</c:v>
                </c:pt>
                <c:pt idx="1277">
                  <c:v>-1.1301040649414063E-2</c:v>
                </c:pt>
                <c:pt idx="1278">
                  <c:v>-6.4019680023193359E-2</c:v>
                </c:pt>
                <c:pt idx="1279">
                  <c:v>-9.6972942352294922E-2</c:v>
                </c:pt>
                <c:pt idx="1280">
                  <c:v>-3.7528753280639648E-2</c:v>
                </c:pt>
                <c:pt idx="1281">
                  <c:v>-0.13488960266113281</c:v>
                </c:pt>
                <c:pt idx="1282">
                  <c:v>-3.1827211380004883E-2</c:v>
                </c:pt>
                <c:pt idx="1283">
                  <c:v>-0.19022631645202637</c:v>
                </c:pt>
                <c:pt idx="1284">
                  <c:v>-1.7242670059204102E-2</c:v>
                </c:pt>
                <c:pt idx="1285">
                  <c:v>9.7140312194824219E-2</c:v>
                </c:pt>
                <c:pt idx="1286">
                  <c:v>2.6505947113037109E-2</c:v>
                </c:pt>
                <c:pt idx="1287">
                  <c:v>3.2342433929443359E-2</c:v>
                </c:pt>
                <c:pt idx="1288">
                  <c:v>9.7641706466674805E-2</c:v>
                </c:pt>
                <c:pt idx="1289">
                  <c:v>-1.1856555938720703E-2</c:v>
                </c:pt>
                <c:pt idx="1290">
                  <c:v>4.6015262603759766E-2</c:v>
                </c:pt>
                <c:pt idx="1291">
                  <c:v>7.7031850814819336E-2</c:v>
                </c:pt>
                <c:pt idx="1292">
                  <c:v>-0.14243125915527344</c:v>
                </c:pt>
                <c:pt idx="1293">
                  <c:v>-5.0911903381347656E-3</c:v>
                </c:pt>
                <c:pt idx="1294">
                  <c:v>-4.6618223190307617E-2</c:v>
                </c:pt>
                <c:pt idx="1295">
                  <c:v>-0.15343761444091797</c:v>
                </c:pt>
                <c:pt idx="1296">
                  <c:v>4.8673629760742188E-2</c:v>
                </c:pt>
                <c:pt idx="1297">
                  <c:v>0.17356443405151367</c:v>
                </c:pt>
                <c:pt idx="1298">
                  <c:v>4.2576074600219727E-2</c:v>
                </c:pt>
                <c:pt idx="1299">
                  <c:v>6.1331748962402344E-2</c:v>
                </c:pt>
                <c:pt idx="1300">
                  <c:v>4.7801971435546875E-2</c:v>
                </c:pt>
                <c:pt idx="1301">
                  <c:v>-2.9289007186889648E-2</c:v>
                </c:pt>
                <c:pt idx="1302">
                  <c:v>-5.5884838104248047E-2</c:v>
                </c:pt>
                <c:pt idx="1303">
                  <c:v>-4.1950225830078125E-2</c:v>
                </c:pt>
                <c:pt idx="1304">
                  <c:v>3.9953470230102539E-2</c:v>
                </c:pt>
                <c:pt idx="1305">
                  <c:v>3.089141845703125E-2</c:v>
                </c:pt>
                <c:pt idx="1306">
                  <c:v>-6.0266017913818359E-2</c:v>
                </c:pt>
                <c:pt idx="1307">
                  <c:v>-0.25740265846252441</c:v>
                </c:pt>
                <c:pt idx="1308">
                  <c:v>-1.0152339935302734E-2</c:v>
                </c:pt>
                <c:pt idx="1309">
                  <c:v>-1.1486291885375977E-2</c:v>
                </c:pt>
                <c:pt idx="1310">
                  <c:v>-4.174041748046875E-2</c:v>
                </c:pt>
                <c:pt idx="1311">
                  <c:v>4.8896551132202148E-2</c:v>
                </c:pt>
                <c:pt idx="1312">
                  <c:v>-3.0948638916015625E-2</c:v>
                </c:pt>
                <c:pt idx="1313">
                  <c:v>0.105133056640625</c:v>
                </c:pt>
                <c:pt idx="1314">
                  <c:v>2.2506952285766602E-2</c:v>
                </c:pt>
                <c:pt idx="1315">
                  <c:v>-5.0557374954223633E-2</c:v>
                </c:pt>
                <c:pt idx="1316">
                  <c:v>-3.9015531539916992E-2</c:v>
                </c:pt>
                <c:pt idx="1317">
                  <c:v>9.4124555587768555E-2</c:v>
                </c:pt>
                <c:pt idx="1318">
                  <c:v>9.6155881881713867E-2</c:v>
                </c:pt>
                <c:pt idx="1319">
                  <c:v>-0.18291616439819336</c:v>
                </c:pt>
                <c:pt idx="1320">
                  <c:v>0.17243432998657227</c:v>
                </c:pt>
                <c:pt idx="1321">
                  <c:v>9.7725152969360352E-2</c:v>
                </c:pt>
                <c:pt idx="1322">
                  <c:v>0.18138504028320313</c:v>
                </c:pt>
                <c:pt idx="1323">
                  <c:v>8.0991744995117188E-2</c:v>
                </c:pt>
                <c:pt idx="1324">
                  <c:v>0.1186068058013916</c:v>
                </c:pt>
                <c:pt idx="1325">
                  <c:v>4.1160821914672852E-2</c:v>
                </c:pt>
                <c:pt idx="1326">
                  <c:v>-2.6464462280273438E-4</c:v>
                </c:pt>
                <c:pt idx="1327">
                  <c:v>-7.5092315673828125E-3</c:v>
                </c:pt>
                <c:pt idx="1328">
                  <c:v>-5.3191661834716797E-2</c:v>
                </c:pt>
                <c:pt idx="1329">
                  <c:v>-0.10760402679443359</c:v>
                </c:pt>
                <c:pt idx="1330">
                  <c:v>-0.2439272403717041</c:v>
                </c:pt>
                <c:pt idx="1331">
                  <c:v>-0.27980661392211914</c:v>
                </c:pt>
                <c:pt idx="1332">
                  <c:v>0.15429067611694336</c:v>
                </c:pt>
                <c:pt idx="1333">
                  <c:v>0.11294174194335938</c:v>
                </c:pt>
                <c:pt idx="1334">
                  <c:v>0.14499545097351074</c:v>
                </c:pt>
                <c:pt idx="1335">
                  <c:v>0.10581302642822266</c:v>
                </c:pt>
                <c:pt idx="1336">
                  <c:v>7.5701475143432617E-2</c:v>
                </c:pt>
                <c:pt idx="1337">
                  <c:v>2.7284383773803711E-2</c:v>
                </c:pt>
                <c:pt idx="1338">
                  <c:v>-3.2581567764282227E-2</c:v>
                </c:pt>
                <c:pt idx="1339">
                  <c:v>-8.3978414535522461E-2</c:v>
                </c:pt>
                <c:pt idx="1340">
                  <c:v>-4.9286127090454102E-2</c:v>
                </c:pt>
                <c:pt idx="1341">
                  <c:v>-0.10125350952148437</c:v>
                </c:pt>
                <c:pt idx="1342">
                  <c:v>-0.14403319358825684</c:v>
                </c:pt>
                <c:pt idx="1343">
                  <c:v>-0.20989251136779785</c:v>
                </c:pt>
                <c:pt idx="1344">
                  <c:v>0.22490572929382324</c:v>
                </c:pt>
                <c:pt idx="1345">
                  <c:v>0.15412473678588867</c:v>
                </c:pt>
                <c:pt idx="1346">
                  <c:v>0.19382548332214355</c:v>
                </c:pt>
                <c:pt idx="1347">
                  <c:v>2.5647640228271484E-2</c:v>
                </c:pt>
                <c:pt idx="1348">
                  <c:v>0.11216497421264648</c:v>
                </c:pt>
                <c:pt idx="1349">
                  <c:v>8.0435991287231445E-2</c:v>
                </c:pt>
                <c:pt idx="1350">
                  <c:v>3.8278818130493164E-2</c:v>
                </c:pt>
                <c:pt idx="1351">
                  <c:v>-2.2417306900024414E-2</c:v>
                </c:pt>
                <c:pt idx="1352">
                  <c:v>-0.14219927787780762</c:v>
                </c:pt>
                <c:pt idx="1353">
                  <c:v>-0.1910097599029541</c:v>
                </c:pt>
                <c:pt idx="1354">
                  <c:v>-0.18640875816345215</c:v>
                </c:pt>
                <c:pt idx="1355">
                  <c:v>-0.28734755516052246</c:v>
                </c:pt>
                <c:pt idx="1356">
                  <c:v>0.34402966499328613</c:v>
                </c:pt>
                <c:pt idx="1357">
                  <c:v>0.27219748497009277</c:v>
                </c:pt>
                <c:pt idx="1358">
                  <c:v>0.22191381454467773</c:v>
                </c:pt>
                <c:pt idx="1359">
                  <c:v>0.18287062644958496</c:v>
                </c:pt>
                <c:pt idx="1360">
                  <c:v>9.0653181076049805E-2</c:v>
                </c:pt>
                <c:pt idx="1361">
                  <c:v>-5.9147119522094727E-2</c:v>
                </c:pt>
                <c:pt idx="1362">
                  <c:v>-0.13045692443847656</c:v>
                </c:pt>
                <c:pt idx="1363">
                  <c:v>-0.14435482025146484</c:v>
                </c:pt>
                <c:pt idx="1364">
                  <c:v>-0.12820625305175781</c:v>
                </c:pt>
                <c:pt idx="1365">
                  <c:v>-7.5900554656982422E-2</c:v>
                </c:pt>
                <c:pt idx="1366">
                  <c:v>-0.2410123348236084</c:v>
                </c:pt>
                <c:pt idx="1367">
                  <c:v>-0.33258581161499023</c:v>
                </c:pt>
                <c:pt idx="1368">
                  <c:v>1.3751983642578125E-2</c:v>
                </c:pt>
                <c:pt idx="1369">
                  <c:v>4.6060800552368164E-2</c:v>
                </c:pt>
                <c:pt idx="1370">
                  <c:v>0.45602869987487793</c:v>
                </c:pt>
                <c:pt idx="1371">
                  <c:v>0.15743398666381836</c:v>
                </c:pt>
                <c:pt idx="1372">
                  <c:v>0.17113327980041504</c:v>
                </c:pt>
                <c:pt idx="1373">
                  <c:v>6.3834190368652344E-3</c:v>
                </c:pt>
                <c:pt idx="1374">
                  <c:v>-0.15104913711547852</c:v>
                </c:pt>
                <c:pt idx="1375">
                  <c:v>8.4640741348266602E-2</c:v>
                </c:pt>
                <c:pt idx="1376">
                  <c:v>-3.1998872756958008E-2</c:v>
                </c:pt>
                <c:pt idx="1377">
                  <c:v>-0.17290282249450684</c:v>
                </c:pt>
                <c:pt idx="1378">
                  <c:v>-0.30931973457336426</c:v>
                </c:pt>
                <c:pt idx="1379">
                  <c:v>-0.27016377449035645</c:v>
                </c:pt>
                <c:pt idx="1380">
                  <c:v>9.3353271484375E-2</c:v>
                </c:pt>
                <c:pt idx="1381">
                  <c:v>0.16823005676269531</c:v>
                </c:pt>
                <c:pt idx="1382">
                  <c:v>8.689117431640625E-2</c:v>
                </c:pt>
                <c:pt idx="1383">
                  <c:v>-1.1390924453735352E-2</c:v>
                </c:pt>
                <c:pt idx="1384">
                  <c:v>0.12856221199035645</c:v>
                </c:pt>
                <c:pt idx="1385">
                  <c:v>-4.8770427703857422E-2</c:v>
                </c:pt>
                <c:pt idx="1386">
                  <c:v>0.1116633415222168</c:v>
                </c:pt>
                <c:pt idx="1387">
                  <c:v>3.0619382858276367E-2</c:v>
                </c:pt>
                <c:pt idx="1388">
                  <c:v>-3.3411741256713867E-2</c:v>
                </c:pt>
                <c:pt idx="1389">
                  <c:v>-0.11995482444763184</c:v>
                </c:pt>
                <c:pt idx="1390">
                  <c:v>-9.1446161270141602E-2</c:v>
                </c:pt>
                <c:pt idx="1391">
                  <c:v>-0.31434440612792969</c:v>
                </c:pt>
                <c:pt idx="1392">
                  <c:v>0.18717575073242188</c:v>
                </c:pt>
                <c:pt idx="1393">
                  <c:v>0.14832711219787598</c:v>
                </c:pt>
                <c:pt idx="1394">
                  <c:v>0.18229532241821289</c:v>
                </c:pt>
                <c:pt idx="1395">
                  <c:v>2.5600194931030273E-2</c:v>
                </c:pt>
                <c:pt idx="1396">
                  <c:v>0.10553216934204102</c:v>
                </c:pt>
                <c:pt idx="1397">
                  <c:v>6.1497688293457031E-3</c:v>
                </c:pt>
                <c:pt idx="1398">
                  <c:v>-5.3945541381835938E-2</c:v>
                </c:pt>
                <c:pt idx="1399">
                  <c:v>2.0496845245361328E-3</c:v>
                </c:pt>
                <c:pt idx="1400">
                  <c:v>-5.5791854858398438E-2</c:v>
                </c:pt>
                <c:pt idx="1401">
                  <c:v>-0.13392472267150879</c:v>
                </c:pt>
                <c:pt idx="1402">
                  <c:v>-0.13920831680297852</c:v>
                </c:pt>
                <c:pt idx="1403">
                  <c:v>-0.2742607593536377</c:v>
                </c:pt>
                <c:pt idx="1404">
                  <c:v>0.1650083065032959</c:v>
                </c:pt>
                <c:pt idx="1405">
                  <c:v>1.0886430740356445E-2</c:v>
                </c:pt>
                <c:pt idx="1406">
                  <c:v>0.15415358543395996</c:v>
                </c:pt>
                <c:pt idx="1407">
                  <c:v>0.1293637752532959</c:v>
                </c:pt>
                <c:pt idx="1408">
                  <c:v>3.6497116088867188E-3</c:v>
                </c:pt>
                <c:pt idx="1409">
                  <c:v>-9.0122222900390625E-4</c:v>
                </c:pt>
                <c:pt idx="1410">
                  <c:v>6.0248851776123047E-2</c:v>
                </c:pt>
                <c:pt idx="1411">
                  <c:v>6.1226367950439453E-2</c:v>
                </c:pt>
                <c:pt idx="1412">
                  <c:v>-4.2258262634277344E-2</c:v>
                </c:pt>
                <c:pt idx="1413">
                  <c:v>-0.13214516639709473</c:v>
                </c:pt>
                <c:pt idx="1414">
                  <c:v>-0.12813663482666016</c:v>
                </c:pt>
                <c:pt idx="1415">
                  <c:v>-0.28109550476074219</c:v>
                </c:pt>
                <c:pt idx="1416">
                  <c:v>8.7009906768798828E-2</c:v>
                </c:pt>
                <c:pt idx="1417">
                  <c:v>0.13384532928466797</c:v>
                </c:pt>
                <c:pt idx="1418">
                  <c:v>4.9361467361450195E-2</c:v>
                </c:pt>
                <c:pt idx="1419">
                  <c:v>8.9459657669067383E-2</c:v>
                </c:pt>
                <c:pt idx="1420">
                  <c:v>-8.2840919494628906E-2</c:v>
                </c:pt>
                <c:pt idx="1421">
                  <c:v>2.2041559219360352E-2</c:v>
                </c:pt>
                <c:pt idx="1422">
                  <c:v>3.5826444625854492E-2</c:v>
                </c:pt>
                <c:pt idx="1423">
                  <c:v>1.7733335494995117E-2</c:v>
                </c:pt>
                <c:pt idx="1424">
                  <c:v>-2.0133256912231445E-2</c:v>
                </c:pt>
                <c:pt idx="1425">
                  <c:v>-3.4763813018798828E-3</c:v>
                </c:pt>
                <c:pt idx="1426">
                  <c:v>-9.1279506683349609E-2</c:v>
                </c:pt>
                <c:pt idx="1427">
                  <c:v>-0.23754739761352539</c:v>
                </c:pt>
                <c:pt idx="1428">
                  <c:v>1.9649744033813477E-2</c:v>
                </c:pt>
                <c:pt idx="1429">
                  <c:v>0.29079794883728027</c:v>
                </c:pt>
                <c:pt idx="1430">
                  <c:v>0.10601019859313965</c:v>
                </c:pt>
                <c:pt idx="1431">
                  <c:v>-0.12984251976013184</c:v>
                </c:pt>
                <c:pt idx="1432">
                  <c:v>0.10728240013122559</c:v>
                </c:pt>
                <c:pt idx="1433">
                  <c:v>1.1057376861572266E-2</c:v>
                </c:pt>
                <c:pt idx="1434">
                  <c:v>9.1939449310302734E-2</c:v>
                </c:pt>
                <c:pt idx="1435">
                  <c:v>-0.11193966865539551</c:v>
                </c:pt>
                <c:pt idx="1436">
                  <c:v>4.0855169296264648E-2</c:v>
                </c:pt>
                <c:pt idx="1437">
                  <c:v>-6.1590909957885742E-2</c:v>
                </c:pt>
                <c:pt idx="1438">
                  <c:v>-0.15186643600463867</c:v>
                </c:pt>
                <c:pt idx="1439">
                  <c:v>-0.21235322952270508</c:v>
                </c:pt>
                <c:pt idx="1440">
                  <c:v>0.34495663642883301</c:v>
                </c:pt>
                <c:pt idx="1441">
                  <c:v>0.2052915096282959</c:v>
                </c:pt>
                <c:pt idx="1442">
                  <c:v>0.20949721336364746</c:v>
                </c:pt>
                <c:pt idx="1443">
                  <c:v>0.17992758750915527</c:v>
                </c:pt>
                <c:pt idx="1444">
                  <c:v>8.8398933410644531E-2</c:v>
                </c:pt>
                <c:pt idx="1445">
                  <c:v>-2.9103279113769531E-2</c:v>
                </c:pt>
                <c:pt idx="1446">
                  <c:v>-9.601593017578125E-2</c:v>
                </c:pt>
                <c:pt idx="1447">
                  <c:v>-8.7587833404541016E-3</c:v>
                </c:pt>
                <c:pt idx="1448">
                  <c:v>-0.12610125541687012</c:v>
                </c:pt>
                <c:pt idx="1449">
                  <c:v>-0.18322968482971191</c:v>
                </c:pt>
                <c:pt idx="1450">
                  <c:v>-0.25749063491821289</c:v>
                </c:pt>
                <c:pt idx="1451">
                  <c:v>-0.32737350463867188</c:v>
                </c:pt>
                <c:pt idx="1452">
                  <c:v>0.52076077461242676</c:v>
                </c:pt>
                <c:pt idx="1453">
                  <c:v>0.14312005043029785</c:v>
                </c:pt>
                <c:pt idx="1454">
                  <c:v>9.5211029052734375E-2</c:v>
                </c:pt>
                <c:pt idx="1455">
                  <c:v>-1.0356426239013672E-2</c:v>
                </c:pt>
                <c:pt idx="1456">
                  <c:v>-9.0934991836547852E-2</c:v>
                </c:pt>
                <c:pt idx="1457">
                  <c:v>2.1055698394775391E-2</c:v>
                </c:pt>
                <c:pt idx="1458">
                  <c:v>-5.5989265441894531E-2</c:v>
                </c:pt>
                <c:pt idx="1459">
                  <c:v>-0.15960454940795898</c:v>
                </c:pt>
                <c:pt idx="1460">
                  <c:v>-9.8004817962646484E-2</c:v>
                </c:pt>
                <c:pt idx="1461">
                  <c:v>-7.1595191955566406E-2</c:v>
                </c:pt>
                <c:pt idx="1462">
                  <c:v>-9.830021858215332E-2</c:v>
                </c:pt>
                <c:pt idx="1463">
                  <c:v>-0.19536113739013672</c:v>
                </c:pt>
                <c:pt idx="1464">
                  <c:v>0.18657684326171875</c:v>
                </c:pt>
                <c:pt idx="1465">
                  <c:v>1.6800403594970703E-2</c:v>
                </c:pt>
                <c:pt idx="1466">
                  <c:v>4.0153264999389648E-2</c:v>
                </c:pt>
                <c:pt idx="1467">
                  <c:v>4.497218132019043E-2</c:v>
                </c:pt>
                <c:pt idx="1468">
                  <c:v>-2.9122829437255859E-2</c:v>
                </c:pt>
                <c:pt idx="1469">
                  <c:v>2.2911310195922852E-2</c:v>
                </c:pt>
                <c:pt idx="1470">
                  <c:v>4.6603918075561523E-2</c:v>
                </c:pt>
                <c:pt idx="1471">
                  <c:v>-3.1222105026245117E-2</c:v>
                </c:pt>
                <c:pt idx="1472">
                  <c:v>-1.5009641647338867E-2</c:v>
                </c:pt>
                <c:pt idx="1473">
                  <c:v>4.1563987731933594E-2</c:v>
                </c:pt>
                <c:pt idx="1474">
                  <c:v>-9.5660924911499023E-2</c:v>
                </c:pt>
                <c:pt idx="1475">
                  <c:v>-0.22856497764587402</c:v>
                </c:pt>
                <c:pt idx="1476">
                  <c:v>-1.0270471572875977</c:v>
                </c:pt>
                <c:pt idx="1477">
                  <c:v>2.2320823669433594</c:v>
                </c:pt>
                <c:pt idx="1478">
                  <c:v>-0.45074653625488281</c:v>
                </c:pt>
                <c:pt idx="1479">
                  <c:v>-4.6476716995239258</c:v>
                </c:pt>
                <c:pt idx="1480">
                  <c:v>-6.0319075584411621</c:v>
                </c:pt>
                <c:pt idx="1481">
                  <c:v>-4.496307373046875</c:v>
                </c:pt>
                <c:pt idx="1482">
                  <c:v>-5.2914614677429199</c:v>
                </c:pt>
                <c:pt idx="1483">
                  <c:v>-3.2351493835449219</c:v>
                </c:pt>
                <c:pt idx="1484">
                  <c:v>2.6839389801025391</c:v>
                </c:pt>
                <c:pt idx="1485">
                  <c:v>-5.9692749977111816</c:v>
                </c:pt>
                <c:pt idx="1486">
                  <c:v>-4.4283194541931152</c:v>
                </c:pt>
                <c:pt idx="1487">
                  <c:v>2.0899515151977539</c:v>
                </c:pt>
                <c:pt idx="1488">
                  <c:v>1.3870906829833984</c:v>
                </c:pt>
                <c:pt idx="1489">
                  <c:v>-2.2970237731933594</c:v>
                </c:pt>
                <c:pt idx="1490">
                  <c:v>-0.18132209777832031</c:v>
                </c:pt>
                <c:pt idx="1491">
                  <c:v>1.7501487731933594</c:v>
                </c:pt>
                <c:pt idx="1492">
                  <c:v>6.1549777984619141</c:v>
                </c:pt>
                <c:pt idx="1493">
                  <c:v>-2.560490608215332</c:v>
                </c:pt>
                <c:pt idx="1494">
                  <c:v>-3.2117242813110352</c:v>
                </c:pt>
                <c:pt idx="1495">
                  <c:v>3.9182367324829102</c:v>
                </c:pt>
                <c:pt idx="1496">
                  <c:v>-1.222898006439209</c:v>
                </c:pt>
                <c:pt idx="1497">
                  <c:v>-3.3890285491943359</c:v>
                </c:pt>
                <c:pt idx="1498">
                  <c:v>-2.4379124641418457</c:v>
                </c:pt>
                <c:pt idx="1499">
                  <c:v>0.50343871116638184</c:v>
                </c:pt>
                <c:pt idx="1500">
                  <c:v>0.11700987815856934</c:v>
                </c:pt>
                <c:pt idx="1501">
                  <c:v>0.47996878623962402</c:v>
                </c:pt>
                <c:pt idx="1502">
                  <c:v>0.28983712196350098</c:v>
                </c:pt>
                <c:pt idx="1503">
                  <c:v>5.686497688293457E-2</c:v>
                </c:pt>
                <c:pt idx="1504">
                  <c:v>0.2755887508392334</c:v>
                </c:pt>
                <c:pt idx="1505">
                  <c:v>-1.7871856689453125E-2</c:v>
                </c:pt>
                <c:pt idx="1506">
                  <c:v>4.4164896011352539E-2</c:v>
                </c:pt>
                <c:pt idx="1507">
                  <c:v>-1.3635873794555664E-2</c:v>
                </c:pt>
                <c:pt idx="1508">
                  <c:v>-0.60864639282226563</c:v>
                </c:pt>
                <c:pt idx="1509">
                  <c:v>-0.46929407119750977</c:v>
                </c:pt>
                <c:pt idx="1510">
                  <c:v>-0.65742397308349609</c:v>
                </c:pt>
                <c:pt idx="1511">
                  <c:v>-0.67858648300170898</c:v>
                </c:pt>
                <c:pt idx="1512">
                  <c:v>-0.95352840423583984</c:v>
                </c:pt>
                <c:pt idx="1513">
                  <c:v>-0.15349721908569336</c:v>
                </c:pt>
                <c:pt idx="1514">
                  <c:v>-3.1199932098388672E-2</c:v>
                </c:pt>
                <c:pt idx="1515">
                  <c:v>4.2840228080749512</c:v>
                </c:pt>
                <c:pt idx="1516">
                  <c:v>3.2221159934997559</c:v>
                </c:pt>
                <c:pt idx="1517">
                  <c:v>-0.85034799575805664</c:v>
                </c:pt>
                <c:pt idx="1518">
                  <c:v>-0.94076299667358398</c:v>
                </c:pt>
                <c:pt idx="1519">
                  <c:v>-1.5148987770080566</c:v>
                </c:pt>
                <c:pt idx="1520">
                  <c:v>-1.9968457221984863</c:v>
                </c:pt>
                <c:pt idx="1521">
                  <c:v>7.2002410888671875E-2</c:v>
                </c:pt>
                <c:pt idx="1522">
                  <c:v>-0.45847463607788086</c:v>
                </c:pt>
                <c:pt idx="1523">
                  <c:v>0.24413013458251953</c:v>
                </c:pt>
                <c:pt idx="1524">
                  <c:v>-0.27792119979858398</c:v>
                </c:pt>
                <c:pt idx="1525">
                  <c:v>-0.17613840103149414</c:v>
                </c:pt>
                <c:pt idx="1526">
                  <c:v>0.93521738052368164</c:v>
                </c:pt>
                <c:pt idx="1527">
                  <c:v>1.1212644577026367</c:v>
                </c:pt>
                <c:pt idx="1528">
                  <c:v>-0.27854633331298828</c:v>
                </c:pt>
                <c:pt idx="1529">
                  <c:v>0.13364744186401367</c:v>
                </c:pt>
                <c:pt idx="1530">
                  <c:v>6.6354751586914063E-2</c:v>
                </c:pt>
                <c:pt idx="1531">
                  <c:v>-0.45478987693786621</c:v>
                </c:pt>
                <c:pt idx="1532">
                  <c:v>-0.32146644592285156</c:v>
                </c:pt>
                <c:pt idx="1533">
                  <c:v>-0.61379218101501465</c:v>
                </c:pt>
                <c:pt idx="1534">
                  <c:v>-0.3779609203338623</c:v>
                </c:pt>
                <c:pt idx="1535">
                  <c:v>0.36656045913696289</c:v>
                </c:pt>
                <c:pt idx="1536">
                  <c:v>0.486602783203125</c:v>
                </c:pt>
                <c:pt idx="1537">
                  <c:v>0.44007301330566406</c:v>
                </c:pt>
                <c:pt idx="1538">
                  <c:v>-0.2454230785369873</c:v>
                </c:pt>
                <c:pt idx="1539">
                  <c:v>0.33193254470825195</c:v>
                </c:pt>
                <c:pt idx="1540">
                  <c:v>0.19738006591796875</c:v>
                </c:pt>
                <c:pt idx="1541">
                  <c:v>0.11919641494750977</c:v>
                </c:pt>
                <c:pt idx="1542">
                  <c:v>0.1598668098449707</c:v>
                </c:pt>
                <c:pt idx="1543">
                  <c:v>-0.42692422866821289</c:v>
                </c:pt>
                <c:pt idx="1544">
                  <c:v>-0.47960329055786133</c:v>
                </c:pt>
                <c:pt idx="1545">
                  <c:v>-0.22611069679260254</c:v>
                </c:pt>
                <c:pt idx="1546">
                  <c:v>-0.72354960441589355</c:v>
                </c:pt>
                <c:pt idx="1547">
                  <c:v>0.49964332580566406</c:v>
                </c:pt>
                <c:pt idx="1548">
                  <c:v>0.53771638870239258</c:v>
                </c:pt>
                <c:pt idx="1549">
                  <c:v>0.58649635314941406</c:v>
                </c:pt>
                <c:pt idx="1550">
                  <c:v>-0.20888686180114746</c:v>
                </c:pt>
                <c:pt idx="1551">
                  <c:v>0.35897684097290039</c:v>
                </c:pt>
                <c:pt idx="1552">
                  <c:v>-0.10865592956542969</c:v>
                </c:pt>
                <c:pt idx="1553">
                  <c:v>-0.38510990142822266</c:v>
                </c:pt>
                <c:pt idx="1554">
                  <c:v>-0.42640089988708496</c:v>
                </c:pt>
                <c:pt idx="1555">
                  <c:v>-0.25858497619628906</c:v>
                </c:pt>
                <c:pt idx="1556">
                  <c:v>-0.1705472469329834</c:v>
                </c:pt>
                <c:pt idx="1557">
                  <c:v>-0.43039703369140625</c:v>
                </c:pt>
                <c:pt idx="1558">
                  <c:v>5.7497024536132813E-3</c:v>
                </c:pt>
                <c:pt idx="1559">
                  <c:v>-0.78851699829101563</c:v>
                </c:pt>
                <c:pt idx="1560">
                  <c:v>-0.2270658016204834</c:v>
                </c:pt>
                <c:pt idx="1561">
                  <c:v>0.42984986305236816</c:v>
                </c:pt>
                <c:pt idx="1562">
                  <c:v>-0.51016759872436523</c:v>
                </c:pt>
                <c:pt idx="1563">
                  <c:v>0.3523261547088623</c:v>
                </c:pt>
                <c:pt idx="1564">
                  <c:v>0.66156888008117676</c:v>
                </c:pt>
                <c:pt idx="1565">
                  <c:v>0.37206053733825684</c:v>
                </c:pt>
                <c:pt idx="1566">
                  <c:v>-1.888728141784668E-2</c:v>
                </c:pt>
                <c:pt idx="1567">
                  <c:v>-2.1609306335449219E-2</c:v>
                </c:pt>
                <c:pt idx="1568">
                  <c:v>7.2229862213134766E-2</c:v>
                </c:pt>
                <c:pt idx="1569">
                  <c:v>3.1267642974853516E-2</c:v>
                </c:pt>
                <c:pt idx="1570">
                  <c:v>-0.35305523872375488</c:v>
                </c:pt>
                <c:pt idx="1571">
                  <c:v>6.0540914535522461E-2</c:v>
                </c:pt>
                <c:pt idx="1572">
                  <c:v>0.20890974998474121</c:v>
                </c:pt>
                <c:pt idx="1573">
                  <c:v>0.19371604919433594</c:v>
                </c:pt>
                <c:pt idx="1574">
                  <c:v>0.16396212577819824</c:v>
                </c:pt>
                <c:pt idx="1575">
                  <c:v>0.18183279037475586</c:v>
                </c:pt>
                <c:pt idx="1576">
                  <c:v>2.9060840606689453E-3</c:v>
                </c:pt>
                <c:pt idx="1577">
                  <c:v>0.19932842254638672</c:v>
                </c:pt>
                <c:pt idx="1578">
                  <c:v>5.5694341659545898E-2</c:v>
                </c:pt>
                <c:pt idx="1579">
                  <c:v>-0.12942886352539063</c:v>
                </c:pt>
                <c:pt idx="1580">
                  <c:v>-0.23900580406188965</c:v>
                </c:pt>
                <c:pt idx="1581">
                  <c:v>-0.26577043533325195</c:v>
                </c:pt>
                <c:pt idx="1582">
                  <c:v>-0.43268465995788574</c:v>
                </c:pt>
                <c:pt idx="1583">
                  <c:v>2.3804264068603516</c:v>
                </c:pt>
                <c:pt idx="1584">
                  <c:v>0.20010995864868164</c:v>
                </c:pt>
                <c:pt idx="1585">
                  <c:v>0.80709409713745117</c:v>
                </c:pt>
                <c:pt idx="1586">
                  <c:v>-0.35578703880310059</c:v>
                </c:pt>
                <c:pt idx="1587">
                  <c:v>0.18470287322998047</c:v>
                </c:pt>
                <c:pt idx="1588">
                  <c:v>-0.20083713531494141</c:v>
                </c:pt>
                <c:pt idx="1589">
                  <c:v>-0.15111589431762695</c:v>
                </c:pt>
                <c:pt idx="1590">
                  <c:v>-0.48969817161560059</c:v>
                </c:pt>
                <c:pt idx="1591">
                  <c:v>-0.74319100379943848</c:v>
                </c:pt>
                <c:pt idx="1592">
                  <c:v>-0.10995912551879883</c:v>
                </c:pt>
                <c:pt idx="1593">
                  <c:v>-0.7384488582611084</c:v>
                </c:pt>
                <c:pt idx="1594">
                  <c:v>-0.7832953929901123</c:v>
                </c:pt>
                <c:pt idx="1595">
                  <c:v>0.35320019721984863</c:v>
                </c:pt>
                <c:pt idx="1596">
                  <c:v>0.29713129997253418</c:v>
                </c:pt>
                <c:pt idx="1597">
                  <c:v>0.13655734062194824</c:v>
                </c:pt>
                <c:pt idx="1598">
                  <c:v>0.52509236335754395</c:v>
                </c:pt>
                <c:pt idx="1599">
                  <c:v>-2.6656866073608398E-2</c:v>
                </c:pt>
                <c:pt idx="1600">
                  <c:v>0.1928403377532959</c:v>
                </c:pt>
                <c:pt idx="1601">
                  <c:v>0.2279975414276123</c:v>
                </c:pt>
                <c:pt idx="1602">
                  <c:v>-0.29547405242919922</c:v>
                </c:pt>
                <c:pt idx="1603">
                  <c:v>-0.29031562805175781</c:v>
                </c:pt>
                <c:pt idx="1604">
                  <c:v>-9.5077037811279297E-2</c:v>
                </c:pt>
                <c:pt idx="1605">
                  <c:v>-0.5622560977935791</c:v>
                </c:pt>
                <c:pt idx="1606">
                  <c:v>-0.46303963661193848</c:v>
                </c:pt>
                <c:pt idx="1607">
                  <c:v>0.98605585098266602</c:v>
                </c:pt>
                <c:pt idx="1608">
                  <c:v>0.43976211547851563</c:v>
                </c:pt>
                <c:pt idx="1609">
                  <c:v>0.45831584930419922</c:v>
                </c:pt>
                <c:pt idx="1610">
                  <c:v>0.18724179267883301</c:v>
                </c:pt>
                <c:pt idx="1611">
                  <c:v>0.24540495872497559</c:v>
                </c:pt>
                <c:pt idx="1612">
                  <c:v>-0.16514277458190918</c:v>
                </c:pt>
                <c:pt idx="1613">
                  <c:v>-0.20077824592590332</c:v>
                </c:pt>
                <c:pt idx="1614">
                  <c:v>-0.19262790679931641</c:v>
                </c:pt>
                <c:pt idx="1615">
                  <c:v>-0.38433742523193359</c:v>
                </c:pt>
                <c:pt idx="1616">
                  <c:v>-0.1136937141418457</c:v>
                </c:pt>
                <c:pt idx="1617">
                  <c:v>-0.68155550956726074</c:v>
                </c:pt>
                <c:pt idx="1618">
                  <c:v>-0.5786435604095459</c:v>
                </c:pt>
                <c:pt idx="1619">
                  <c:v>0.83071780204772949</c:v>
                </c:pt>
                <c:pt idx="1620">
                  <c:v>0.55962586402893066</c:v>
                </c:pt>
                <c:pt idx="1621">
                  <c:v>0.39339709281921387</c:v>
                </c:pt>
                <c:pt idx="1622">
                  <c:v>0.22270417213439941</c:v>
                </c:pt>
                <c:pt idx="1623">
                  <c:v>8.9171171188354492E-2</c:v>
                </c:pt>
                <c:pt idx="1624">
                  <c:v>-0.38999843597412109</c:v>
                </c:pt>
                <c:pt idx="1625">
                  <c:v>-0.16412806510925293</c:v>
                </c:pt>
                <c:pt idx="1626">
                  <c:v>0.18108916282653809</c:v>
                </c:pt>
                <c:pt idx="1627">
                  <c:v>-0.41260576248168945</c:v>
                </c:pt>
                <c:pt idx="1628">
                  <c:v>-0.33569574356079102</c:v>
                </c:pt>
                <c:pt idx="1629">
                  <c:v>-0.48429775238037109</c:v>
                </c:pt>
                <c:pt idx="1630">
                  <c:v>-0.48997926712036133</c:v>
                </c:pt>
                <c:pt idx="1631">
                  <c:v>0.92866873741149902</c:v>
                </c:pt>
                <c:pt idx="1632">
                  <c:v>-5.5406093597412109E-2</c:v>
                </c:pt>
                <c:pt idx="1633">
                  <c:v>1.7720940113067627</c:v>
                </c:pt>
                <c:pt idx="1634">
                  <c:v>0.60348868370056152</c:v>
                </c:pt>
                <c:pt idx="1635">
                  <c:v>1.6380641460418701</c:v>
                </c:pt>
                <c:pt idx="1636">
                  <c:v>-0.33818221092224121</c:v>
                </c:pt>
                <c:pt idx="1637">
                  <c:v>-0.80821061134338379</c:v>
                </c:pt>
                <c:pt idx="1638">
                  <c:v>-0.42579340934753418</c:v>
                </c:pt>
                <c:pt idx="1639">
                  <c:v>-0.6762540340423584</c:v>
                </c:pt>
                <c:pt idx="1640">
                  <c:v>-1.0035474300384521</c:v>
                </c:pt>
                <c:pt idx="1641">
                  <c:v>-0.60679340362548828</c:v>
                </c:pt>
                <c:pt idx="1642">
                  <c:v>-1.0281283855438232</c:v>
                </c:pt>
                <c:pt idx="1643">
                  <c:v>0.50504779815673828</c:v>
                </c:pt>
                <c:pt idx="1644">
                  <c:v>0.31551218032836914</c:v>
                </c:pt>
                <c:pt idx="1645">
                  <c:v>0.40774059295654297</c:v>
                </c:pt>
                <c:pt idx="1646">
                  <c:v>0.44601011276245117</c:v>
                </c:pt>
                <c:pt idx="1647">
                  <c:v>0.16060042381286621</c:v>
                </c:pt>
                <c:pt idx="1648">
                  <c:v>-2.1127223968505859E-2</c:v>
                </c:pt>
                <c:pt idx="1649">
                  <c:v>-0.33203721046447754</c:v>
                </c:pt>
                <c:pt idx="1650">
                  <c:v>-0.32904386520385742</c:v>
                </c:pt>
                <c:pt idx="1651">
                  <c:v>-0.24556875228881836</c:v>
                </c:pt>
                <c:pt idx="1652">
                  <c:v>-0.2642824649810791</c:v>
                </c:pt>
                <c:pt idx="1653">
                  <c:v>-0.27559828758239746</c:v>
                </c:pt>
                <c:pt idx="1654">
                  <c:v>-0.36725234985351563</c:v>
                </c:pt>
                <c:pt idx="1655">
                  <c:v>0.2447197437286377</c:v>
                </c:pt>
                <c:pt idx="1656">
                  <c:v>0.3113405704498291</c:v>
                </c:pt>
                <c:pt idx="1657">
                  <c:v>0.21721982955932617</c:v>
                </c:pt>
                <c:pt idx="1658">
                  <c:v>0.27803945541381836</c:v>
                </c:pt>
                <c:pt idx="1659">
                  <c:v>0.41308259963989258</c:v>
                </c:pt>
                <c:pt idx="1660">
                  <c:v>-1.3111352920532227E-2</c:v>
                </c:pt>
                <c:pt idx="1661">
                  <c:v>-0.11813259124755859</c:v>
                </c:pt>
                <c:pt idx="1662">
                  <c:v>-0.12558579444885254</c:v>
                </c:pt>
                <c:pt idx="1663">
                  <c:v>-0.21599078178405762</c:v>
                </c:pt>
                <c:pt idx="1664">
                  <c:v>-0.32085227966308594</c:v>
                </c:pt>
                <c:pt idx="1665">
                  <c:v>-0.2589716911315918</c:v>
                </c:pt>
                <c:pt idx="1666">
                  <c:v>-0.4117588996887207</c:v>
                </c:pt>
                <c:pt idx="1667">
                  <c:v>4.6236572265625</c:v>
                </c:pt>
                <c:pt idx="1668">
                  <c:v>1.7500019073486328</c:v>
                </c:pt>
                <c:pt idx="1669">
                  <c:v>0.26094579696655273</c:v>
                </c:pt>
                <c:pt idx="1670">
                  <c:v>1.2618184089660645</c:v>
                </c:pt>
                <c:pt idx="1671">
                  <c:v>-0.12574386596679688</c:v>
                </c:pt>
                <c:pt idx="1672">
                  <c:v>-0.67637491226196289</c:v>
                </c:pt>
                <c:pt idx="1673">
                  <c:v>-1.7078166007995605</c:v>
                </c:pt>
                <c:pt idx="1674">
                  <c:v>1.5179009437561035</c:v>
                </c:pt>
                <c:pt idx="1675">
                  <c:v>-2.0878627300262451</c:v>
                </c:pt>
                <c:pt idx="1676">
                  <c:v>-0.84306240081787109</c:v>
                </c:pt>
                <c:pt idx="1677">
                  <c:v>-2.0770058631896973</c:v>
                </c:pt>
                <c:pt idx="1678">
                  <c:v>-1.8964581489562988</c:v>
                </c:pt>
                <c:pt idx="1679">
                  <c:v>1.5706074237823486</c:v>
                </c:pt>
                <c:pt idx="1680">
                  <c:v>-0.10106492042541504</c:v>
                </c:pt>
                <c:pt idx="1681">
                  <c:v>-1.7544031143188477E-2</c:v>
                </c:pt>
                <c:pt idx="1682">
                  <c:v>-0.10286474227905273</c:v>
                </c:pt>
                <c:pt idx="1683">
                  <c:v>-7.2127580642700195E-2</c:v>
                </c:pt>
                <c:pt idx="1684">
                  <c:v>-0.11957955360412598</c:v>
                </c:pt>
                <c:pt idx="1685">
                  <c:v>2.7947275638580322</c:v>
                </c:pt>
                <c:pt idx="1686">
                  <c:v>-0.96914339065551758</c:v>
                </c:pt>
                <c:pt idx="1687">
                  <c:v>-0.68263792991638184</c:v>
                </c:pt>
                <c:pt idx="1688">
                  <c:v>-1.0157592296600342</c:v>
                </c:pt>
                <c:pt idx="1689">
                  <c:v>-0.81914806365966797</c:v>
                </c:pt>
                <c:pt idx="1690">
                  <c:v>-0.46546578407287598</c:v>
                </c:pt>
                <c:pt idx="1691">
                  <c:v>0.40641975402832031</c:v>
                </c:pt>
                <c:pt idx="1692">
                  <c:v>0.18627476692199707</c:v>
                </c:pt>
                <c:pt idx="1693">
                  <c:v>0.38149833679199219</c:v>
                </c:pt>
                <c:pt idx="1694">
                  <c:v>2.0215511322021484E-3</c:v>
                </c:pt>
                <c:pt idx="1695">
                  <c:v>0.24897003173828125</c:v>
                </c:pt>
                <c:pt idx="1696">
                  <c:v>3.006434440612793E-2</c:v>
                </c:pt>
                <c:pt idx="1697">
                  <c:v>-0.33038568496704102</c:v>
                </c:pt>
                <c:pt idx="1698">
                  <c:v>3.9088249206542969E-2</c:v>
                </c:pt>
                <c:pt idx="1699">
                  <c:v>-0.1392366886138916</c:v>
                </c:pt>
                <c:pt idx="1700">
                  <c:v>-0.18547964096069336</c:v>
                </c:pt>
                <c:pt idx="1701">
                  <c:v>-0.33602547645568848</c:v>
                </c:pt>
                <c:pt idx="1702">
                  <c:v>-0.30320835113525391</c:v>
                </c:pt>
                <c:pt idx="1703">
                  <c:v>5.9022665023803711E-2</c:v>
                </c:pt>
                <c:pt idx="1704">
                  <c:v>0.10968756675720215</c:v>
                </c:pt>
                <c:pt idx="1705">
                  <c:v>0.29594039916992188</c:v>
                </c:pt>
                <c:pt idx="1706">
                  <c:v>-6.1208009719848633E-2</c:v>
                </c:pt>
                <c:pt idx="1707">
                  <c:v>0.39024782180786133</c:v>
                </c:pt>
                <c:pt idx="1708">
                  <c:v>0.45865726470947266</c:v>
                </c:pt>
                <c:pt idx="1709">
                  <c:v>0.24817919731140137</c:v>
                </c:pt>
                <c:pt idx="1710">
                  <c:v>-1.4996051788330078E-2</c:v>
                </c:pt>
                <c:pt idx="1711">
                  <c:v>-0.32049703598022461</c:v>
                </c:pt>
                <c:pt idx="1712">
                  <c:v>-0.14508366584777832</c:v>
                </c:pt>
                <c:pt idx="1713">
                  <c:v>-0.49312448501586914</c:v>
                </c:pt>
                <c:pt idx="1714">
                  <c:v>-0.52682590484619141</c:v>
                </c:pt>
                <c:pt idx="1715">
                  <c:v>-5.8072566986083984E-2</c:v>
                </c:pt>
                <c:pt idx="1716">
                  <c:v>0.13146066665649414</c:v>
                </c:pt>
                <c:pt idx="1717">
                  <c:v>-0.34284543991088867</c:v>
                </c:pt>
                <c:pt idx="1718">
                  <c:v>1.5366191864013672</c:v>
                </c:pt>
                <c:pt idx="1719">
                  <c:v>-0.8352196216583252</c:v>
                </c:pt>
                <c:pt idx="1720">
                  <c:v>-0.70528411865234375</c:v>
                </c:pt>
                <c:pt idx="1721">
                  <c:v>-0.86103463172912598</c:v>
                </c:pt>
                <c:pt idx="1722">
                  <c:v>-0.35662937164306641</c:v>
                </c:pt>
                <c:pt idx="1723">
                  <c:v>0.36969757080078125</c:v>
                </c:pt>
                <c:pt idx="1724">
                  <c:v>0.59305858612060547</c:v>
                </c:pt>
                <c:pt idx="1725">
                  <c:v>0.40481090545654297</c:v>
                </c:pt>
                <c:pt idx="1726">
                  <c:v>0.12343740463256836</c:v>
                </c:pt>
                <c:pt idx="1727">
                  <c:v>1.2328534126281738</c:v>
                </c:pt>
                <c:pt idx="1728">
                  <c:v>0.6681056022644043</c:v>
                </c:pt>
                <c:pt idx="1729">
                  <c:v>0.30258464813232422</c:v>
                </c:pt>
                <c:pt idx="1730">
                  <c:v>0.49750995635986328</c:v>
                </c:pt>
                <c:pt idx="1731">
                  <c:v>1.0387082099914551</c:v>
                </c:pt>
                <c:pt idx="1732">
                  <c:v>0.22837924957275391</c:v>
                </c:pt>
                <c:pt idx="1733">
                  <c:v>0.18386602401733398</c:v>
                </c:pt>
                <c:pt idx="1734">
                  <c:v>-0.4341578483581543</c:v>
                </c:pt>
                <c:pt idx="1735">
                  <c:v>-0.95945596694946289</c:v>
                </c:pt>
                <c:pt idx="1736">
                  <c:v>-0.61591577529907227</c:v>
                </c:pt>
                <c:pt idx="1737">
                  <c:v>-1.1436560153961182</c:v>
                </c:pt>
                <c:pt idx="1738">
                  <c:v>-0.99882340431213379</c:v>
                </c:pt>
                <c:pt idx="1739">
                  <c:v>1.8362541198730469</c:v>
                </c:pt>
                <c:pt idx="1740">
                  <c:v>-0.14886665344238281</c:v>
                </c:pt>
                <c:pt idx="1741">
                  <c:v>1.4706377983093262</c:v>
                </c:pt>
                <c:pt idx="1742">
                  <c:v>0.39602565765380859</c:v>
                </c:pt>
                <c:pt idx="1743">
                  <c:v>0.24435949325561523</c:v>
                </c:pt>
                <c:pt idx="1744">
                  <c:v>7.9251766204833984E-2</c:v>
                </c:pt>
                <c:pt idx="1745">
                  <c:v>-0.6429142951965332</c:v>
                </c:pt>
                <c:pt idx="1746">
                  <c:v>-0.41054534912109375</c:v>
                </c:pt>
                <c:pt idx="1747">
                  <c:v>-2.9201507568359375E-2</c:v>
                </c:pt>
                <c:pt idx="1748">
                  <c:v>-0.96144747734069824</c:v>
                </c:pt>
                <c:pt idx="1749">
                  <c:v>-0.66343975067138672</c:v>
                </c:pt>
                <c:pt idx="1750">
                  <c:v>-1.1701145172119141</c:v>
                </c:pt>
                <c:pt idx="1751">
                  <c:v>4.1663293838500977</c:v>
                </c:pt>
                <c:pt idx="1752">
                  <c:v>2.1145181655883789</c:v>
                </c:pt>
                <c:pt idx="1753">
                  <c:v>0.80106306076049805</c:v>
                </c:pt>
                <c:pt idx="1754">
                  <c:v>-0.42635679244995117</c:v>
                </c:pt>
                <c:pt idx="1755">
                  <c:v>2.292567253112793</c:v>
                </c:pt>
                <c:pt idx="1756">
                  <c:v>-7.5900077819824219E-2</c:v>
                </c:pt>
                <c:pt idx="1757">
                  <c:v>4.6763896942138672E-2</c:v>
                </c:pt>
                <c:pt idx="1758">
                  <c:v>-1.8529715538024902</c:v>
                </c:pt>
                <c:pt idx="1759">
                  <c:v>-1.1901731491088867</c:v>
                </c:pt>
                <c:pt idx="1760">
                  <c:v>-1.710087776184082</c:v>
                </c:pt>
                <c:pt idx="1761">
                  <c:v>-1.5884618759155273</c:v>
                </c:pt>
                <c:pt idx="1762">
                  <c:v>-2.5772895812988281</c:v>
                </c:pt>
                <c:pt idx="1763">
                  <c:v>0.89542818069458008</c:v>
                </c:pt>
                <c:pt idx="1764">
                  <c:v>0.85806894302368164</c:v>
                </c:pt>
                <c:pt idx="1765">
                  <c:v>1.3920049667358398</c:v>
                </c:pt>
                <c:pt idx="1766">
                  <c:v>0.40622138977050781</c:v>
                </c:pt>
                <c:pt idx="1767">
                  <c:v>8.4401130676269531E-2</c:v>
                </c:pt>
                <c:pt idx="1768">
                  <c:v>-0.20253229141235352</c:v>
                </c:pt>
                <c:pt idx="1769">
                  <c:v>-0.31593585014343262</c:v>
                </c:pt>
                <c:pt idx="1770">
                  <c:v>-0.6847686767578125</c:v>
                </c:pt>
                <c:pt idx="1771">
                  <c:v>-0.54318761825561523</c:v>
                </c:pt>
                <c:pt idx="1772">
                  <c:v>-0.64447331428527832</c:v>
                </c:pt>
                <c:pt idx="1773">
                  <c:v>-0.49021744728088379</c:v>
                </c:pt>
                <c:pt idx="1774">
                  <c:v>-0.75500965118408203</c:v>
                </c:pt>
                <c:pt idx="1775">
                  <c:v>-5.3096694946289062</c:v>
                </c:pt>
                <c:pt idx="1776">
                  <c:v>-8.813385009765625</c:v>
                </c:pt>
                <c:pt idx="1777">
                  <c:v>0.96563959121704102</c:v>
                </c:pt>
                <c:pt idx="1778">
                  <c:v>0.62813997268676758</c:v>
                </c:pt>
                <c:pt idx="1779">
                  <c:v>0.58052158355712891</c:v>
                </c:pt>
                <c:pt idx="1780">
                  <c:v>-1.8076419830322266E-2</c:v>
                </c:pt>
                <c:pt idx="1781">
                  <c:v>0.49816417694091797</c:v>
                </c:pt>
                <c:pt idx="1782">
                  <c:v>8.2794666290283203E-2</c:v>
                </c:pt>
                <c:pt idx="1783">
                  <c:v>-4.9919605255126953E-2</c:v>
                </c:pt>
                <c:pt idx="1784">
                  <c:v>-0.17718839645385742</c:v>
                </c:pt>
                <c:pt idx="1785">
                  <c:v>-0.71472072601318359</c:v>
                </c:pt>
                <c:pt idx="1786">
                  <c:v>-0.6435999870300293</c:v>
                </c:pt>
                <c:pt idx="1787">
                  <c:v>-0.53025674819946289</c:v>
                </c:pt>
                <c:pt idx="1788">
                  <c:v>-0.62149572372436523</c:v>
                </c:pt>
                <c:pt idx="1789">
                  <c:v>0.40179920196533203</c:v>
                </c:pt>
                <c:pt idx="1790">
                  <c:v>0.72581291198730469</c:v>
                </c:pt>
                <c:pt idx="1791">
                  <c:v>1.3168835639953613</c:v>
                </c:pt>
                <c:pt idx="1792">
                  <c:v>0.12978267669677734</c:v>
                </c:pt>
                <c:pt idx="1793">
                  <c:v>1.0583348274230957</c:v>
                </c:pt>
                <c:pt idx="1794">
                  <c:v>-0.15335988998413086</c:v>
                </c:pt>
                <c:pt idx="1795">
                  <c:v>-0.53908562660217285</c:v>
                </c:pt>
                <c:pt idx="1796">
                  <c:v>-0.33255815505981445</c:v>
                </c:pt>
                <c:pt idx="1797">
                  <c:v>-0.85552501678466797</c:v>
                </c:pt>
                <c:pt idx="1798">
                  <c:v>-0.3448336124420166</c:v>
                </c:pt>
                <c:pt idx="1799">
                  <c:v>-0.85069537162780762</c:v>
                </c:pt>
                <c:pt idx="1800">
                  <c:v>-0.55655717849731445</c:v>
                </c:pt>
                <c:pt idx="1801">
                  <c:v>0.50175952911376953</c:v>
                </c:pt>
                <c:pt idx="1802">
                  <c:v>0.69242572784423828</c:v>
                </c:pt>
                <c:pt idx="1803">
                  <c:v>0.58075189590454102</c:v>
                </c:pt>
                <c:pt idx="1804">
                  <c:v>0.40521001815795898</c:v>
                </c:pt>
                <c:pt idx="1805">
                  <c:v>-0.39009714126586914</c:v>
                </c:pt>
                <c:pt idx="1806">
                  <c:v>0.39452648162841797</c:v>
                </c:pt>
                <c:pt idx="1807">
                  <c:v>0.94317150115966797</c:v>
                </c:pt>
                <c:pt idx="1808">
                  <c:v>-0.1739659309387207</c:v>
                </c:pt>
                <c:pt idx="1809">
                  <c:v>-0.52648115158081055</c:v>
                </c:pt>
                <c:pt idx="1810">
                  <c:v>-0.89115142822265625</c:v>
                </c:pt>
                <c:pt idx="1811">
                  <c:v>-0.58266115188598633</c:v>
                </c:pt>
                <c:pt idx="1812">
                  <c:v>-0.95348978042602539</c:v>
                </c:pt>
                <c:pt idx="1813">
                  <c:v>1.250028133392334</c:v>
                </c:pt>
                <c:pt idx="1814">
                  <c:v>0.44357109069824219</c:v>
                </c:pt>
                <c:pt idx="1815">
                  <c:v>0.31514930725097656</c:v>
                </c:pt>
                <c:pt idx="1816">
                  <c:v>0.1110224723815918</c:v>
                </c:pt>
                <c:pt idx="1817">
                  <c:v>-6.0142993927001953E-2</c:v>
                </c:pt>
                <c:pt idx="1818">
                  <c:v>1.0699362754821777</c:v>
                </c:pt>
                <c:pt idx="1819">
                  <c:v>1.7084121704101563E-2</c:v>
                </c:pt>
                <c:pt idx="1820">
                  <c:v>-0.38309168815612793</c:v>
                </c:pt>
                <c:pt idx="1821">
                  <c:v>-0.7645115852355957</c:v>
                </c:pt>
                <c:pt idx="1822">
                  <c:v>-0.53515815734863281</c:v>
                </c:pt>
                <c:pt idx="1823">
                  <c:v>-0.40842962265014648</c:v>
                </c:pt>
                <c:pt idx="1824">
                  <c:v>-1.0554590225219727</c:v>
                </c:pt>
                <c:pt idx="1825">
                  <c:v>0.72217321395874023</c:v>
                </c:pt>
                <c:pt idx="1826">
                  <c:v>0.93039512634277344</c:v>
                </c:pt>
                <c:pt idx="1827">
                  <c:v>1.6275348663330078</c:v>
                </c:pt>
                <c:pt idx="1828">
                  <c:v>-0.45144939422607422</c:v>
                </c:pt>
                <c:pt idx="1829">
                  <c:v>7.7848434448242188E-2</c:v>
                </c:pt>
                <c:pt idx="1830">
                  <c:v>-0.47211503982543945</c:v>
                </c:pt>
                <c:pt idx="1831">
                  <c:v>-0.38932943344116211</c:v>
                </c:pt>
                <c:pt idx="1832">
                  <c:v>-0.48549032211303711</c:v>
                </c:pt>
                <c:pt idx="1833">
                  <c:v>-0.35305070877075195</c:v>
                </c:pt>
                <c:pt idx="1834">
                  <c:v>-0.396820068359375</c:v>
                </c:pt>
                <c:pt idx="1835">
                  <c:v>-7.9975128173828125E-2</c:v>
                </c:pt>
                <c:pt idx="1836">
                  <c:v>-0.72972393035888672</c:v>
                </c:pt>
                <c:pt idx="1837">
                  <c:v>2.3015403747558594</c:v>
                </c:pt>
                <c:pt idx="1838">
                  <c:v>0.7032465934753418</c:v>
                </c:pt>
                <c:pt idx="1839">
                  <c:v>1.085151195526123</c:v>
                </c:pt>
                <c:pt idx="1840">
                  <c:v>-0.20805072784423828</c:v>
                </c:pt>
                <c:pt idx="1841">
                  <c:v>0.44524097442626953</c:v>
                </c:pt>
                <c:pt idx="1842">
                  <c:v>0.55314159393310547</c:v>
                </c:pt>
                <c:pt idx="1843">
                  <c:v>-4.9380302429199219E-2</c:v>
                </c:pt>
                <c:pt idx="1844">
                  <c:v>-0.81354951858520508</c:v>
                </c:pt>
                <c:pt idx="1845">
                  <c:v>-1.0477309226989746</c:v>
                </c:pt>
                <c:pt idx="1846">
                  <c:v>-1.2173991203308105</c:v>
                </c:pt>
                <c:pt idx="1847">
                  <c:v>-0.42096948623657227</c:v>
                </c:pt>
                <c:pt idx="1848">
                  <c:v>-1.3312394618988037</c:v>
                </c:pt>
                <c:pt idx="1849">
                  <c:v>7.497100830078125</c:v>
                </c:pt>
                <c:pt idx="1850">
                  <c:v>3.8112564086914062</c:v>
                </c:pt>
                <c:pt idx="1851">
                  <c:v>0.90185546875</c:v>
                </c:pt>
                <c:pt idx="1852">
                  <c:v>-1.7144021987915039</c:v>
                </c:pt>
                <c:pt idx="1853">
                  <c:v>-4.0457072257995605</c:v>
                </c:pt>
                <c:pt idx="1854">
                  <c:v>-4.0670547485351562</c:v>
                </c:pt>
                <c:pt idx="1855">
                  <c:v>-4.814849853515625</c:v>
                </c:pt>
                <c:pt idx="1856">
                  <c:v>-4.9994192123413086</c:v>
                </c:pt>
                <c:pt idx="1857">
                  <c:v>-4.3958649635314941</c:v>
                </c:pt>
                <c:pt idx="1858">
                  <c:v>-5.393402099609375</c:v>
                </c:pt>
                <c:pt idx="1859">
                  <c:v>-5.1318950653076172</c:v>
                </c:pt>
                <c:pt idx="1860">
                  <c:v>1.199927806854248</c:v>
                </c:pt>
                <c:pt idx="1861">
                  <c:v>0.19757747650146484</c:v>
                </c:pt>
                <c:pt idx="1862">
                  <c:v>-9.8657131195068359E-2</c:v>
                </c:pt>
                <c:pt idx="1863">
                  <c:v>0.12003278732299805</c:v>
                </c:pt>
                <c:pt idx="1864">
                  <c:v>-7.2539329528808594E-2</c:v>
                </c:pt>
                <c:pt idx="1865">
                  <c:v>0.13789129257202148</c:v>
                </c:pt>
                <c:pt idx="1866">
                  <c:v>-0.18102645874023438</c:v>
                </c:pt>
                <c:pt idx="1867">
                  <c:v>-0.28291845321655273</c:v>
                </c:pt>
                <c:pt idx="1868">
                  <c:v>-0.22602319717407227</c:v>
                </c:pt>
                <c:pt idx="1869">
                  <c:v>-0.58837151527404785</c:v>
                </c:pt>
                <c:pt idx="1870">
                  <c:v>-0.25374031066894531</c:v>
                </c:pt>
                <c:pt idx="1871">
                  <c:v>4.7845840454101563E-2</c:v>
                </c:pt>
                <c:pt idx="1872">
                  <c:v>0.49566507339477539</c:v>
                </c:pt>
                <c:pt idx="1873">
                  <c:v>0.88785982131958008</c:v>
                </c:pt>
                <c:pt idx="1874">
                  <c:v>-7.6964139938354492E-2</c:v>
                </c:pt>
                <c:pt idx="1875">
                  <c:v>-0.20945525169372559</c:v>
                </c:pt>
                <c:pt idx="1876">
                  <c:v>0.3338172435760498</c:v>
                </c:pt>
                <c:pt idx="1877">
                  <c:v>6.390833854675293E-2</c:v>
                </c:pt>
                <c:pt idx="1878">
                  <c:v>-0.41481757164001465</c:v>
                </c:pt>
                <c:pt idx="1879">
                  <c:v>-0.22628593444824219</c:v>
                </c:pt>
                <c:pt idx="1880">
                  <c:v>-0.41126704216003418</c:v>
                </c:pt>
                <c:pt idx="1881">
                  <c:v>-0.11332988739013672</c:v>
                </c:pt>
                <c:pt idx="1882">
                  <c:v>8.1954240798950195E-2</c:v>
                </c:pt>
                <c:pt idx="1883">
                  <c:v>-0.41108584403991699</c:v>
                </c:pt>
                <c:pt idx="1884">
                  <c:v>9.5477819442749023E-2</c:v>
                </c:pt>
                <c:pt idx="1885">
                  <c:v>0.12888503074645996</c:v>
                </c:pt>
                <c:pt idx="1886">
                  <c:v>0.60522770881652832</c:v>
                </c:pt>
                <c:pt idx="1887">
                  <c:v>0.28469038009643555</c:v>
                </c:pt>
                <c:pt idx="1888">
                  <c:v>0.60234761238098145</c:v>
                </c:pt>
                <c:pt idx="1889">
                  <c:v>0.15180325508117676</c:v>
                </c:pt>
                <c:pt idx="1890">
                  <c:v>-0.34822487831115723</c:v>
                </c:pt>
                <c:pt idx="1891">
                  <c:v>-5.8396816253662109E-2</c:v>
                </c:pt>
                <c:pt idx="1892">
                  <c:v>-8.473658561706543E-2</c:v>
                </c:pt>
                <c:pt idx="1893">
                  <c:v>-0.51512289047241211</c:v>
                </c:pt>
                <c:pt idx="1894">
                  <c:v>-0.27121901512145996</c:v>
                </c:pt>
                <c:pt idx="1895">
                  <c:v>-0.59073042869567871</c:v>
                </c:pt>
                <c:pt idx="1896">
                  <c:v>0.58559370040893555</c:v>
                </c:pt>
                <c:pt idx="1897">
                  <c:v>0.66735506057739258</c:v>
                </c:pt>
                <c:pt idx="1898">
                  <c:v>0.72424745559692383</c:v>
                </c:pt>
                <c:pt idx="1899">
                  <c:v>1.257573127746582</c:v>
                </c:pt>
                <c:pt idx="1900">
                  <c:v>-0.16095256805419922</c:v>
                </c:pt>
                <c:pt idx="1901">
                  <c:v>0.15334606170654297</c:v>
                </c:pt>
                <c:pt idx="1902">
                  <c:v>-0.25328922271728516</c:v>
                </c:pt>
                <c:pt idx="1903">
                  <c:v>-0.28746604919433594</c:v>
                </c:pt>
                <c:pt idx="1904">
                  <c:v>-0.56761741638183594</c:v>
                </c:pt>
                <c:pt idx="1905">
                  <c:v>-0.76565718650817871</c:v>
                </c:pt>
                <c:pt idx="1906">
                  <c:v>-0.75944304466247559</c:v>
                </c:pt>
                <c:pt idx="1907">
                  <c:v>-0.59369277954101563</c:v>
                </c:pt>
                <c:pt idx="1908">
                  <c:v>-0.15279054641723633</c:v>
                </c:pt>
                <c:pt idx="1909">
                  <c:v>-0.1238858699798584</c:v>
                </c:pt>
                <c:pt idx="1910">
                  <c:v>5.4930448532104492E-2</c:v>
                </c:pt>
                <c:pt idx="1911">
                  <c:v>-0.23708653450012207</c:v>
                </c:pt>
                <c:pt idx="1912">
                  <c:v>5.7184934616088867E-2</c:v>
                </c:pt>
                <c:pt idx="1913">
                  <c:v>1.2655973434448242E-2</c:v>
                </c:pt>
                <c:pt idx="1914">
                  <c:v>-1.5499353408813477E-2</c:v>
                </c:pt>
                <c:pt idx="1915">
                  <c:v>0.11332440376281738</c:v>
                </c:pt>
                <c:pt idx="1916">
                  <c:v>0.11251306533813477</c:v>
                </c:pt>
                <c:pt idx="1917">
                  <c:v>0.13482904434204102</c:v>
                </c:pt>
                <c:pt idx="1918">
                  <c:v>-1.5557765960693359E-2</c:v>
                </c:pt>
                <c:pt idx="1919">
                  <c:v>5.9381246566772461E-2</c:v>
                </c:pt>
                <c:pt idx="1920">
                  <c:v>0.59498238563537598</c:v>
                </c:pt>
                <c:pt idx="1921">
                  <c:v>0.66740202903747559</c:v>
                </c:pt>
                <c:pt idx="1922">
                  <c:v>0.45735812187194824</c:v>
                </c:pt>
                <c:pt idx="1923">
                  <c:v>0.32098698616027832</c:v>
                </c:pt>
                <c:pt idx="1924">
                  <c:v>0.2324216365814209</c:v>
                </c:pt>
                <c:pt idx="1925">
                  <c:v>1.520061731338501</c:v>
                </c:pt>
                <c:pt idx="1926">
                  <c:v>0.23622727394104004</c:v>
                </c:pt>
                <c:pt idx="1927">
                  <c:v>-0.33604240417480469</c:v>
                </c:pt>
                <c:pt idx="1928">
                  <c:v>-0.7015681266784668</c:v>
                </c:pt>
                <c:pt idx="1929">
                  <c:v>-0.87760567665100098</c:v>
                </c:pt>
                <c:pt idx="1930">
                  <c:v>-0.9670107364654541</c:v>
                </c:pt>
                <c:pt idx="1931">
                  <c:v>-1.1472129821777344</c:v>
                </c:pt>
                <c:pt idx="1932">
                  <c:v>1.0128269195556641</c:v>
                </c:pt>
                <c:pt idx="1933">
                  <c:v>1.462031364440918</c:v>
                </c:pt>
                <c:pt idx="1934">
                  <c:v>0.68483495712280273</c:v>
                </c:pt>
                <c:pt idx="1935">
                  <c:v>0.27962255477905273</c:v>
                </c:pt>
                <c:pt idx="1936">
                  <c:v>0.51611328125</c:v>
                </c:pt>
                <c:pt idx="1937">
                  <c:v>8.3494186401367188E-3</c:v>
                </c:pt>
                <c:pt idx="1938">
                  <c:v>-0.51486968994140625</c:v>
                </c:pt>
                <c:pt idx="1939">
                  <c:v>-0.3179621696472168</c:v>
                </c:pt>
                <c:pt idx="1940">
                  <c:v>-0.4263002872467041</c:v>
                </c:pt>
                <c:pt idx="1941">
                  <c:v>-0.86851930618286133</c:v>
                </c:pt>
                <c:pt idx="1942">
                  <c:v>-0.87556695938110352</c:v>
                </c:pt>
                <c:pt idx="1943">
                  <c:v>-0.96056008338928223</c:v>
                </c:pt>
                <c:pt idx="1944">
                  <c:v>0.37096714973449707</c:v>
                </c:pt>
                <c:pt idx="1945">
                  <c:v>0.91260743141174316</c:v>
                </c:pt>
                <c:pt idx="1946">
                  <c:v>8.0276727676391602E-2</c:v>
                </c:pt>
                <c:pt idx="1947">
                  <c:v>0.38283181190490723</c:v>
                </c:pt>
                <c:pt idx="1948">
                  <c:v>-0.15724539756774902</c:v>
                </c:pt>
                <c:pt idx="1949">
                  <c:v>0.63946652412414551</c:v>
                </c:pt>
                <c:pt idx="1950">
                  <c:v>3.041529655456543E-2</c:v>
                </c:pt>
                <c:pt idx="1951">
                  <c:v>-0.16589808464050293</c:v>
                </c:pt>
                <c:pt idx="1952">
                  <c:v>-0.20577287673950195</c:v>
                </c:pt>
                <c:pt idx="1953">
                  <c:v>-0.87175512313842773</c:v>
                </c:pt>
                <c:pt idx="1954">
                  <c:v>-0.45692300796508789</c:v>
                </c:pt>
                <c:pt idx="1955">
                  <c:v>-0.55897116661071777</c:v>
                </c:pt>
                <c:pt idx="1956">
                  <c:v>0.54156374931335449</c:v>
                </c:pt>
                <c:pt idx="1957">
                  <c:v>0.29382181167602539</c:v>
                </c:pt>
                <c:pt idx="1958">
                  <c:v>3.4026145935058594E-2</c:v>
                </c:pt>
                <c:pt idx="1959">
                  <c:v>-4.8418998718261719E-2</c:v>
                </c:pt>
                <c:pt idx="1960">
                  <c:v>0.22889351844787598</c:v>
                </c:pt>
                <c:pt idx="1961">
                  <c:v>0.12672519683837891</c:v>
                </c:pt>
                <c:pt idx="1962">
                  <c:v>-5.5966377258300781E-3</c:v>
                </c:pt>
                <c:pt idx="1963">
                  <c:v>-0.16750478744506836</c:v>
                </c:pt>
                <c:pt idx="1964">
                  <c:v>-0.22836089134216309</c:v>
                </c:pt>
                <c:pt idx="1965">
                  <c:v>-0.10764527320861816</c:v>
                </c:pt>
                <c:pt idx="1966">
                  <c:v>-0.27803182601928711</c:v>
                </c:pt>
                <c:pt idx="1967">
                  <c:v>-0.38947296142578125</c:v>
                </c:pt>
                <c:pt idx="1968">
                  <c:v>0.56823277473449707</c:v>
                </c:pt>
                <c:pt idx="1969">
                  <c:v>0.29737997055053711</c:v>
                </c:pt>
                <c:pt idx="1970">
                  <c:v>0.27510881423950195</c:v>
                </c:pt>
                <c:pt idx="1971">
                  <c:v>0.14380455017089844</c:v>
                </c:pt>
                <c:pt idx="1972">
                  <c:v>5.9315919876098633E-2</c:v>
                </c:pt>
                <c:pt idx="1973">
                  <c:v>-0.12277388572692871</c:v>
                </c:pt>
                <c:pt idx="1974">
                  <c:v>-6.8542242050170898E-2</c:v>
                </c:pt>
                <c:pt idx="1975">
                  <c:v>-0.16974353790283203</c:v>
                </c:pt>
                <c:pt idx="1976">
                  <c:v>-0.17059969902038574</c:v>
                </c:pt>
                <c:pt idx="1977">
                  <c:v>-0.20626401901245117</c:v>
                </c:pt>
                <c:pt idx="1978">
                  <c:v>-0.31602573394775391</c:v>
                </c:pt>
                <c:pt idx="1979">
                  <c:v>-0.28989315032958984</c:v>
                </c:pt>
                <c:pt idx="1980">
                  <c:v>2.0577981472015381</c:v>
                </c:pt>
                <c:pt idx="1981">
                  <c:v>0.87387633323669434</c:v>
                </c:pt>
                <c:pt idx="1982">
                  <c:v>0.71274161338806152</c:v>
                </c:pt>
                <c:pt idx="1983">
                  <c:v>0.43298673629760742</c:v>
                </c:pt>
                <c:pt idx="1984">
                  <c:v>-0.10442900657653809</c:v>
                </c:pt>
                <c:pt idx="1985">
                  <c:v>-6.8783998489379883E-2</c:v>
                </c:pt>
                <c:pt idx="1986">
                  <c:v>-0.28179025650024414</c:v>
                </c:pt>
                <c:pt idx="1987">
                  <c:v>-0.62736392021179199</c:v>
                </c:pt>
                <c:pt idx="1988">
                  <c:v>-0.61911535263061523</c:v>
                </c:pt>
                <c:pt idx="1989">
                  <c:v>-0.67282795906066895</c:v>
                </c:pt>
                <c:pt idx="1990">
                  <c:v>-0.89136767387390137</c:v>
                </c:pt>
                <c:pt idx="1991">
                  <c:v>-0.81172490119934082</c:v>
                </c:pt>
                <c:pt idx="1992">
                  <c:v>1.1428258419036865</c:v>
                </c:pt>
                <c:pt idx="1993">
                  <c:v>0.73672127723693848</c:v>
                </c:pt>
                <c:pt idx="1994">
                  <c:v>0.5815894603729248</c:v>
                </c:pt>
                <c:pt idx="1995">
                  <c:v>0.31876969337463379</c:v>
                </c:pt>
                <c:pt idx="1996">
                  <c:v>0.26965951919555664</c:v>
                </c:pt>
                <c:pt idx="1997">
                  <c:v>0.14630818367004395</c:v>
                </c:pt>
                <c:pt idx="1998">
                  <c:v>-0.1604459285736084</c:v>
                </c:pt>
                <c:pt idx="1999">
                  <c:v>-0.42714047431945801</c:v>
                </c:pt>
                <c:pt idx="2000">
                  <c:v>-0.47224116325378418</c:v>
                </c:pt>
                <c:pt idx="2001">
                  <c:v>-0.4971625804901123</c:v>
                </c:pt>
                <c:pt idx="2002">
                  <c:v>-0.82015395164489746</c:v>
                </c:pt>
                <c:pt idx="2003">
                  <c:v>-0.81872987747192383</c:v>
                </c:pt>
                <c:pt idx="2004">
                  <c:v>0.50126385688781738</c:v>
                </c:pt>
                <c:pt idx="2005">
                  <c:v>0.58245944976806641</c:v>
                </c:pt>
                <c:pt idx="2006">
                  <c:v>0.40833616256713867</c:v>
                </c:pt>
                <c:pt idx="2007">
                  <c:v>0.40406346321105957</c:v>
                </c:pt>
                <c:pt idx="2008">
                  <c:v>1.3790130615234375E-3</c:v>
                </c:pt>
                <c:pt idx="2009">
                  <c:v>-2.2693395614624023E-2</c:v>
                </c:pt>
                <c:pt idx="2010">
                  <c:v>-2.9060602188110352E-2</c:v>
                </c:pt>
                <c:pt idx="2011">
                  <c:v>-0.18323349952697754</c:v>
                </c:pt>
                <c:pt idx="2012">
                  <c:v>-0.16381096839904785</c:v>
                </c:pt>
                <c:pt idx="2013">
                  <c:v>-0.40419912338256836</c:v>
                </c:pt>
                <c:pt idx="2014">
                  <c:v>-0.51892375946044922</c:v>
                </c:pt>
                <c:pt idx="2015">
                  <c:v>-0.57557988166809082</c:v>
                </c:pt>
                <c:pt idx="2016">
                  <c:v>0.83154702186584473</c:v>
                </c:pt>
                <c:pt idx="2017">
                  <c:v>0.72736573219299316</c:v>
                </c:pt>
                <c:pt idx="2018">
                  <c:v>0.17455554008483887</c:v>
                </c:pt>
                <c:pt idx="2019">
                  <c:v>0.33418869972229004</c:v>
                </c:pt>
                <c:pt idx="2020">
                  <c:v>0.52271342277526855</c:v>
                </c:pt>
                <c:pt idx="2021">
                  <c:v>0.15473484992980957</c:v>
                </c:pt>
                <c:pt idx="2022">
                  <c:v>-0.36221742630004883</c:v>
                </c:pt>
                <c:pt idx="2023">
                  <c:v>-8.6045503616333008E-2</c:v>
                </c:pt>
                <c:pt idx="2024">
                  <c:v>-0.24260640144348145</c:v>
                </c:pt>
                <c:pt idx="2025">
                  <c:v>-0.59039425849914551</c:v>
                </c:pt>
                <c:pt idx="2026">
                  <c:v>-0.65026664733886719</c:v>
                </c:pt>
                <c:pt idx="2027">
                  <c:v>-0.81357574462890625</c:v>
                </c:pt>
                <c:pt idx="2028">
                  <c:v>1.0844335556030273</c:v>
                </c:pt>
                <c:pt idx="2029">
                  <c:v>0.74820756912231445</c:v>
                </c:pt>
                <c:pt idx="2030">
                  <c:v>1.1341123580932617</c:v>
                </c:pt>
                <c:pt idx="2031">
                  <c:v>0.30742502212524414</c:v>
                </c:pt>
                <c:pt idx="2032">
                  <c:v>-1.7367362976074219E-2</c:v>
                </c:pt>
                <c:pt idx="2033">
                  <c:v>3.8747549057006836E-2</c:v>
                </c:pt>
                <c:pt idx="2034">
                  <c:v>-0.43489909172058105</c:v>
                </c:pt>
                <c:pt idx="2035">
                  <c:v>-0.34290909767150879</c:v>
                </c:pt>
                <c:pt idx="2036">
                  <c:v>-0.37573003768920898</c:v>
                </c:pt>
                <c:pt idx="2037">
                  <c:v>-0.61023426055908203</c:v>
                </c:pt>
                <c:pt idx="2038">
                  <c:v>-0.70027422904968262</c:v>
                </c:pt>
                <c:pt idx="2039">
                  <c:v>-0.83151340484619141</c:v>
                </c:pt>
                <c:pt idx="2040">
                  <c:v>0.48276805877685547</c:v>
                </c:pt>
                <c:pt idx="2041">
                  <c:v>0.53029251098632813</c:v>
                </c:pt>
                <c:pt idx="2042">
                  <c:v>0.5645146369934082</c:v>
                </c:pt>
                <c:pt idx="2043">
                  <c:v>0.27272558212280273</c:v>
                </c:pt>
                <c:pt idx="2044">
                  <c:v>0.15141558647155762</c:v>
                </c:pt>
                <c:pt idx="2045">
                  <c:v>1.8759012222290039E-2</c:v>
                </c:pt>
                <c:pt idx="2046">
                  <c:v>-2.5290489196777344E-2</c:v>
                </c:pt>
                <c:pt idx="2047">
                  <c:v>-0.21915292739868164</c:v>
                </c:pt>
                <c:pt idx="2048">
                  <c:v>-0.35867691040039063</c:v>
                </c:pt>
                <c:pt idx="2049">
                  <c:v>-0.39205145835876465</c:v>
                </c:pt>
                <c:pt idx="2050">
                  <c:v>-0.43845510482788086</c:v>
                </c:pt>
                <c:pt idx="2051">
                  <c:v>-0.58684706687927246</c:v>
                </c:pt>
                <c:pt idx="2052">
                  <c:v>0.33459806442260742</c:v>
                </c:pt>
                <c:pt idx="2053">
                  <c:v>0.44220638275146484</c:v>
                </c:pt>
                <c:pt idx="2054">
                  <c:v>0.55511021614074707</c:v>
                </c:pt>
                <c:pt idx="2055">
                  <c:v>0.2085106372833252</c:v>
                </c:pt>
                <c:pt idx="2056">
                  <c:v>0.22828888893127441</c:v>
                </c:pt>
                <c:pt idx="2057">
                  <c:v>4.800724983215332E-2</c:v>
                </c:pt>
                <c:pt idx="2058">
                  <c:v>-2.2897243499755859E-2</c:v>
                </c:pt>
                <c:pt idx="2059">
                  <c:v>-0.17112565040588379</c:v>
                </c:pt>
                <c:pt idx="2060">
                  <c:v>-0.28422927856445313</c:v>
                </c:pt>
                <c:pt idx="2061">
                  <c:v>-0.21133947372436523</c:v>
                </c:pt>
                <c:pt idx="2062">
                  <c:v>-0.5113828182220459</c:v>
                </c:pt>
                <c:pt idx="2063">
                  <c:v>-0.61574649810791016</c:v>
                </c:pt>
                <c:pt idx="2064">
                  <c:v>0.67622232437133789</c:v>
                </c:pt>
                <c:pt idx="2065">
                  <c:v>0.35102748870849609</c:v>
                </c:pt>
                <c:pt idx="2066">
                  <c:v>0.11371254920959473</c:v>
                </c:pt>
                <c:pt idx="2067">
                  <c:v>8.6509227752685547E-2</c:v>
                </c:pt>
                <c:pt idx="2068">
                  <c:v>0.17954134941101074</c:v>
                </c:pt>
                <c:pt idx="2069">
                  <c:v>-1.8620491027832031E-2</c:v>
                </c:pt>
                <c:pt idx="2070">
                  <c:v>4.0909290313720703E-2</c:v>
                </c:pt>
                <c:pt idx="2071">
                  <c:v>-6.3066720962524414E-2</c:v>
                </c:pt>
                <c:pt idx="2072">
                  <c:v>-0.1075432300567627</c:v>
                </c:pt>
                <c:pt idx="2073">
                  <c:v>-0.36314654350280762</c:v>
                </c:pt>
                <c:pt idx="2074">
                  <c:v>-0.46610236167907715</c:v>
                </c:pt>
                <c:pt idx="2075">
                  <c:v>-0.4294440746307373</c:v>
                </c:pt>
                <c:pt idx="2076">
                  <c:v>0.6467444896697998</c:v>
                </c:pt>
                <c:pt idx="2077">
                  <c:v>0.86663603782653809</c:v>
                </c:pt>
                <c:pt idx="2078">
                  <c:v>0.50879883766174316</c:v>
                </c:pt>
                <c:pt idx="2079">
                  <c:v>2.2630929946899414E-2</c:v>
                </c:pt>
                <c:pt idx="2080">
                  <c:v>-0.21946334838867188</c:v>
                </c:pt>
                <c:pt idx="2081">
                  <c:v>0.17142772674560547</c:v>
                </c:pt>
                <c:pt idx="2082">
                  <c:v>-0.46161365509033203</c:v>
                </c:pt>
                <c:pt idx="2083">
                  <c:v>-0.6034696102142334</c:v>
                </c:pt>
                <c:pt idx="2084">
                  <c:v>-4.9000978469848633E-2</c:v>
                </c:pt>
                <c:pt idx="2085">
                  <c:v>-0.51852560043334961</c:v>
                </c:pt>
                <c:pt idx="2086">
                  <c:v>-0.12556219100952148</c:v>
                </c:pt>
                <c:pt idx="2087">
                  <c:v>-0.2386019229888916</c:v>
                </c:pt>
                <c:pt idx="2088">
                  <c:v>0.38886499404907227</c:v>
                </c:pt>
                <c:pt idx="2089">
                  <c:v>0.4913332462310791</c:v>
                </c:pt>
                <c:pt idx="2090">
                  <c:v>0.28655552864074707</c:v>
                </c:pt>
                <c:pt idx="2091">
                  <c:v>0.23433542251586914</c:v>
                </c:pt>
                <c:pt idx="2092">
                  <c:v>0.12123680114746094</c:v>
                </c:pt>
                <c:pt idx="2093">
                  <c:v>-1.3894557952880859E-2</c:v>
                </c:pt>
                <c:pt idx="2094">
                  <c:v>-0.25632262229919434</c:v>
                </c:pt>
                <c:pt idx="2095">
                  <c:v>-6.9978237152099609E-2</c:v>
                </c:pt>
                <c:pt idx="2096">
                  <c:v>5.2609920501708984E-2</c:v>
                </c:pt>
                <c:pt idx="2097">
                  <c:v>-0.37568902969360352</c:v>
                </c:pt>
                <c:pt idx="2098">
                  <c:v>-0.44944548606872559</c:v>
                </c:pt>
                <c:pt idx="2099">
                  <c:v>-0.4096062183380127</c:v>
                </c:pt>
                <c:pt idx="2100">
                  <c:v>0.26085615158081055</c:v>
                </c:pt>
                <c:pt idx="2101">
                  <c:v>0.43099546432495117</c:v>
                </c:pt>
                <c:pt idx="2102">
                  <c:v>0.24787282943725586</c:v>
                </c:pt>
                <c:pt idx="2103">
                  <c:v>0.58071017265319824</c:v>
                </c:pt>
                <c:pt idx="2104">
                  <c:v>0.47764849662780762</c:v>
                </c:pt>
                <c:pt idx="2105">
                  <c:v>-7.6099157333374023E-2</c:v>
                </c:pt>
                <c:pt idx="2106">
                  <c:v>-0.18212056159973145</c:v>
                </c:pt>
                <c:pt idx="2107">
                  <c:v>-0.2297358512878418</c:v>
                </c:pt>
                <c:pt idx="2108">
                  <c:v>0.11542630195617676</c:v>
                </c:pt>
                <c:pt idx="2109">
                  <c:v>-0.42518877983093262</c:v>
                </c:pt>
                <c:pt idx="2110">
                  <c:v>-0.5992434024810791</c:v>
                </c:pt>
                <c:pt idx="2111">
                  <c:v>-0.60112261772155762</c:v>
                </c:pt>
                <c:pt idx="2112">
                  <c:v>1.3781287670135498</c:v>
                </c:pt>
                <c:pt idx="2113">
                  <c:v>0.98625731468200684</c:v>
                </c:pt>
                <c:pt idx="2114">
                  <c:v>0.39338803291320801</c:v>
                </c:pt>
                <c:pt idx="2115">
                  <c:v>0.28585505485534668</c:v>
                </c:pt>
                <c:pt idx="2116">
                  <c:v>-9.2784404754638672E-2</c:v>
                </c:pt>
                <c:pt idx="2117">
                  <c:v>-8.4679365158081055E-2</c:v>
                </c:pt>
                <c:pt idx="2118">
                  <c:v>-0.28928852081298828</c:v>
                </c:pt>
                <c:pt idx="2119">
                  <c:v>-0.45589160919189453</c:v>
                </c:pt>
                <c:pt idx="2120">
                  <c:v>-0.33747196197509766</c:v>
                </c:pt>
                <c:pt idx="2121">
                  <c:v>-0.4225010871887207</c:v>
                </c:pt>
                <c:pt idx="2122">
                  <c:v>-0.59577274322509766</c:v>
                </c:pt>
                <c:pt idx="2123">
                  <c:v>-0.76523828506469727</c:v>
                </c:pt>
                <c:pt idx="2124">
                  <c:v>-0.24032449722290039</c:v>
                </c:pt>
                <c:pt idx="2125">
                  <c:v>-0.4357445240020752</c:v>
                </c:pt>
                <c:pt idx="2126">
                  <c:v>-0.3446662425994873</c:v>
                </c:pt>
                <c:pt idx="2127">
                  <c:v>-0.32426166534423828</c:v>
                </c:pt>
                <c:pt idx="2128">
                  <c:v>0.94897055625915527</c:v>
                </c:pt>
                <c:pt idx="2129">
                  <c:v>0.40247845649719238</c:v>
                </c:pt>
                <c:pt idx="2130">
                  <c:v>-0.27631902694702148</c:v>
                </c:pt>
                <c:pt idx="2131">
                  <c:v>-6.7660093307495117E-2</c:v>
                </c:pt>
                <c:pt idx="2132">
                  <c:v>0.23284482955932617</c:v>
                </c:pt>
                <c:pt idx="2133">
                  <c:v>-0.1157989501953125</c:v>
                </c:pt>
                <c:pt idx="2134">
                  <c:v>-4.8253536224365234E-3</c:v>
                </c:pt>
                <c:pt idx="2135">
                  <c:v>0.22530531883239746</c:v>
                </c:pt>
                <c:pt idx="2136">
                  <c:v>0.36795973777770996</c:v>
                </c:pt>
                <c:pt idx="2137">
                  <c:v>0.2548987865447998</c:v>
                </c:pt>
                <c:pt idx="2138">
                  <c:v>0.34693312644958496</c:v>
                </c:pt>
                <c:pt idx="2139">
                  <c:v>7.6757669448852539E-2</c:v>
                </c:pt>
                <c:pt idx="2140">
                  <c:v>0.24066877365112305</c:v>
                </c:pt>
                <c:pt idx="2141">
                  <c:v>-6.8062782287597656E-2</c:v>
                </c:pt>
                <c:pt idx="2142">
                  <c:v>-0.12333369255065918</c:v>
                </c:pt>
                <c:pt idx="2143">
                  <c:v>-0.19228529930114746</c:v>
                </c:pt>
                <c:pt idx="2144">
                  <c:v>-0.19840741157531738</c:v>
                </c:pt>
                <c:pt idx="2145">
                  <c:v>-0.20575928688049316</c:v>
                </c:pt>
                <c:pt idx="2146">
                  <c:v>-0.15127992630004883</c:v>
                </c:pt>
                <c:pt idx="2147">
                  <c:v>-0.34809064865112305</c:v>
                </c:pt>
                <c:pt idx="2148">
                  <c:v>0.49520683288574219</c:v>
                </c:pt>
                <c:pt idx="2149">
                  <c:v>0.4483792781829834</c:v>
                </c:pt>
                <c:pt idx="2150">
                  <c:v>0.47281146049499512</c:v>
                </c:pt>
                <c:pt idx="2151">
                  <c:v>0.23423552513122559</c:v>
                </c:pt>
                <c:pt idx="2152">
                  <c:v>0.11700963973999023</c:v>
                </c:pt>
                <c:pt idx="2153">
                  <c:v>-0.1319878101348877</c:v>
                </c:pt>
                <c:pt idx="2154">
                  <c:v>-0.16607046127319336</c:v>
                </c:pt>
                <c:pt idx="2155">
                  <c:v>-0.2815558910369873</c:v>
                </c:pt>
                <c:pt idx="2156">
                  <c:v>-0.18249249458312988</c:v>
                </c:pt>
                <c:pt idx="2157">
                  <c:v>-0.27966976165771484</c:v>
                </c:pt>
                <c:pt idx="2158">
                  <c:v>-0.32264876365661621</c:v>
                </c:pt>
                <c:pt idx="2159">
                  <c:v>-0.40321803092956543</c:v>
                </c:pt>
                <c:pt idx="2160">
                  <c:v>0.77577304840087891</c:v>
                </c:pt>
                <c:pt idx="2161">
                  <c:v>0.32740283012390137</c:v>
                </c:pt>
                <c:pt idx="2162">
                  <c:v>0.7249903678894043</c:v>
                </c:pt>
                <c:pt idx="2163">
                  <c:v>0.12517428398132324</c:v>
                </c:pt>
                <c:pt idx="2164">
                  <c:v>0.21540021896362305</c:v>
                </c:pt>
                <c:pt idx="2165">
                  <c:v>0.27546381950378418</c:v>
                </c:pt>
                <c:pt idx="2166">
                  <c:v>-0.14989900588989258</c:v>
                </c:pt>
                <c:pt idx="2167">
                  <c:v>-0.10038661956787109</c:v>
                </c:pt>
                <c:pt idx="2168">
                  <c:v>-0.44078588485717773</c:v>
                </c:pt>
                <c:pt idx="2169">
                  <c:v>-0.37338376045227051</c:v>
                </c:pt>
                <c:pt idx="2170">
                  <c:v>-0.57953166961669922</c:v>
                </c:pt>
                <c:pt idx="2171">
                  <c:v>-0.8002166748046875</c:v>
                </c:pt>
                <c:pt idx="2172">
                  <c:v>1.1864993572235107</c:v>
                </c:pt>
                <c:pt idx="2173">
                  <c:v>0.45243191719055176</c:v>
                </c:pt>
                <c:pt idx="2174">
                  <c:v>0.59136080741882324</c:v>
                </c:pt>
                <c:pt idx="2175">
                  <c:v>1.0785341262817383E-2</c:v>
                </c:pt>
                <c:pt idx="2176">
                  <c:v>0.1341087818145752</c:v>
                </c:pt>
                <c:pt idx="2177">
                  <c:v>0.14641547203063965</c:v>
                </c:pt>
                <c:pt idx="2178">
                  <c:v>-0.15168428421020508</c:v>
                </c:pt>
                <c:pt idx="2179">
                  <c:v>-0.59113764762878418</c:v>
                </c:pt>
                <c:pt idx="2180">
                  <c:v>-0.17364621162414551</c:v>
                </c:pt>
                <c:pt idx="2181">
                  <c:v>-0.17073845863342285</c:v>
                </c:pt>
                <c:pt idx="2182">
                  <c:v>-0.52646756172180176</c:v>
                </c:pt>
                <c:pt idx="2183">
                  <c:v>-0.90792679786682129</c:v>
                </c:pt>
                <c:pt idx="2184">
                  <c:v>1.3616061210632324</c:v>
                </c:pt>
                <c:pt idx="2185">
                  <c:v>1.699836254119873</c:v>
                </c:pt>
                <c:pt idx="2186">
                  <c:v>0.62386178970336914</c:v>
                </c:pt>
                <c:pt idx="2187">
                  <c:v>1.5478410720825195</c:v>
                </c:pt>
                <c:pt idx="2188">
                  <c:v>-0.26128840446472168</c:v>
                </c:pt>
                <c:pt idx="2189">
                  <c:v>-0.68806028366088867</c:v>
                </c:pt>
                <c:pt idx="2190">
                  <c:v>-0.48837018013000488</c:v>
                </c:pt>
                <c:pt idx="2191">
                  <c:v>-0.21175050735473633</c:v>
                </c:pt>
                <c:pt idx="2192">
                  <c:v>-0.82530379295349121</c:v>
                </c:pt>
                <c:pt idx="2193">
                  <c:v>-0.67951726913452148</c:v>
                </c:pt>
                <c:pt idx="2194">
                  <c:v>-0.70167207717895508</c:v>
                </c:pt>
                <c:pt idx="2195">
                  <c:v>-1.3771848678588867</c:v>
                </c:pt>
                <c:pt idx="2196">
                  <c:v>1.2611045837402344</c:v>
                </c:pt>
                <c:pt idx="2197">
                  <c:v>0.81426382064819336</c:v>
                </c:pt>
                <c:pt idx="2198">
                  <c:v>0.84188222885131836</c:v>
                </c:pt>
                <c:pt idx="2199">
                  <c:v>0.42490673065185547</c:v>
                </c:pt>
                <c:pt idx="2200">
                  <c:v>6.14166259765625E-2</c:v>
                </c:pt>
                <c:pt idx="2201">
                  <c:v>6.4643383026123047E-2</c:v>
                </c:pt>
                <c:pt idx="2202">
                  <c:v>-0.29565095901489258</c:v>
                </c:pt>
                <c:pt idx="2203">
                  <c:v>-0.34756994247436523</c:v>
                </c:pt>
                <c:pt idx="2204">
                  <c:v>-0.514739990234375</c:v>
                </c:pt>
                <c:pt idx="2205">
                  <c:v>-0.82121896743774414</c:v>
                </c:pt>
                <c:pt idx="2206">
                  <c:v>-0.82209372520446777</c:v>
                </c:pt>
                <c:pt idx="2207">
                  <c:v>-0.66694521903991699</c:v>
                </c:pt>
                <c:pt idx="2208">
                  <c:v>3.1758852005004883</c:v>
                </c:pt>
                <c:pt idx="2209">
                  <c:v>-3.5379409790039063E-2</c:v>
                </c:pt>
                <c:pt idx="2210">
                  <c:v>2.7675590515136719</c:v>
                </c:pt>
                <c:pt idx="2211">
                  <c:v>1.0922884941101074</c:v>
                </c:pt>
                <c:pt idx="2212">
                  <c:v>0.58467483520507813</c:v>
                </c:pt>
                <c:pt idx="2213">
                  <c:v>3.3996105194091797E-2</c:v>
                </c:pt>
                <c:pt idx="2214">
                  <c:v>-0.14129066467285156</c:v>
                </c:pt>
                <c:pt idx="2215">
                  <c:v>-1.0156772136688232</c:v>
                </c:pt>
                <c:pt idx="2216">
                  <c:v>-1.5460860729217529</c:v>
                </c:pt>
                <c:pt idx="2217">
                  <c:v>-1.2561802864074707</c:v>
                </c:pt>
                <c:pt idx="2218">
                  <c:v>-1.8706197738647461</c:v>
                </c:pt>
                <c:pt idx="2219">
                  <c:v>-1.7891724109649658</c:v>
                </c:pt>
                <c:pt idx="2220">
                  <c:v>0.27358102798461914</c:v>
                </c:pt>
                <c:pt idx="2221">
                  <c:v>0.64083385467529297</c:v>
                </c:pt>
                <c:pt idx="2222">
                  <c:v>1.0551228523254395</c:v>
                </c:pt>
                <c:pt idx="2223">
                  <c:v>0.63917112350463867</c:v>
                </c:pt>
                <c:pt idx="2224">
                  <c:v>0.226715087890625</c:v>
                </c:pt>
                <c:pt idx="2225">
                  <c:v>0.26674127578735352</c:v>
                </c:pt>
                <c:pt idx="2226">
                  <c:v>-0.15906834602355957</c:v>
                </c:pt>
                <c:pt idx="2227">
                  <c:v>-0.22539329528808594</c:v>
                </c:pt>
                <c:pt idx="2228">
                  <c:v>-0.47005248069763184</c:v>
                </c:pt>
                <c:pt idx="2229">
                  <c:v>-0.6212773323059082</c:v>
                </c:pt>
                <c:pt idx="2230">
                  <c:v>-0.68817996978759766</c:v>
                </c:pt>
                <c:pt idx="2231">
                  <c:v>-0.93819189071655273</c:v>
                </c:pt>
                <c:pt idx="2232">
                  <c:v>0.51472282409667969</c:v>
                </c:pt>
                <c:pt idx="2233">
                  <c:v>0.96788644790649414</c:v>
                </c:pt>
                <c:pt idx="2234">
                  <c:v>0.11659383773803711</c:v>
                </c:pt>
                <c:pt idx="2235">
                  <c:v>0.40955138206481934</c:v>
                </c:pt>
                <c:pt idx="2236">
                  <c:v>-0.11754870414733887</c:v>
                </c:pt>
                <c:pt idx="2237">
                  <c:v>0.22569561004638672</c:v>
                </c:pt>
                <c:pt idx="2238">
                  <c:v>-0.16121602058410645</c:v>
                </c:pt>
                <c:pt idx="2239">
                  <c:v>-5.139923095703125E-2</c:v>
                </c:pt>
                <c:pt idx="2240">
                  <c:v>-0.19790506362915039</c:v>
                </c:pt>
                <c:pt idx="2241">
                  <c:v>-0.59970307350158691</c:v>
                </c:pt>
                <c:pt idx="2242">
                  <c:v>-0.45568466186523438</c:v>
                </c:pt>
                <c:pt idx="2243">
                  <c:v>-0.65099239349365234</c:v>
                </c:pt>
                <c:pt idx="2244">
                  <c:v>0.21826529502868652</c:v>
                </c:pt>
                <c:pt idx="2245">
                  <c:v>0.19521784782409668</c:v>
                </c:pt>
                <c:pt idx="2246">
                  <c:v>0.23183441162109375</c:v>
                </c:pt>
                <c:pt idx="2247">
                  <c:v>0.20778274536132813</c:v>
                </c:pt>
                <c:pt idx="2248">
                  <c:v>5.4745197296142578E-2</c:v>
                </c:pt>
                <c:pt idx="2249">
                  <c:v>5.3124189376831055E-2</c:v>
                </c:pt>
                <c:pt idx="2250">
                  <c:v>0.1133275032043457</c:v>
                </c:pt>
                <c:pt idx="2251">
                  <c:v>-5.2395105361938477E-2</c:v>
                </c:pt>
                <c:pt idx="2252">
                  <c:v>-0.19452834129333496</c:v>
                </c:pt>
                <c:pt idx="2253">
                  <c:v>-0.25675702095031738</c:v>
                </c:pt>
                <c:pt idx="2254">
                  <c:v>-0.19917821884155273</c:v>
                </c:pt>
                <c:pt idx="2255">
                  <c:v>-0.37143754959106445</c:v>
                </c:pt>
                <c:pt idx="2256">
                  <c:v>-0.41246533393859863</c:v>
                </c:pt>
                <c:pt idx="2257">
                  <c:v>0.19902920722961426</c:v>
                </c:pt>
                <c:pt idx="2258">
                  <c:v>-0.12797760963439941</c:v>
                </c:pt>
                <c:pt idx="2259">
                  <c:v>1.2582671642303467</c:v>
                </c:pt>
                <c:pt idx="2260">
                  <c:v>-0.40115690231323242</c:v>
                </c:pt>
                <c:pt idx="2261">
                  <c:v>-0.15616250038146973</c:v>
                </c:pt>
                <c:pt idx="2262">
                  <c:v>5.1670551300048828E-2</c:v>
                </c:pt>
                <c:pt idx="2263">
                  <c:v>5.8225393295288086E-2</c:v>
                </c:pt>
                <c:pt idx="2264">
                  <c:v>0.42387127876281738</c:v>
                </c:pt>
                <c:pt idx="2265">
                  <c:v>-0.1413428783416748</c:v>
                </c:pt>
                <c:pt idx="2266">
                  <c:v>-0.63887238502502441</c:v>
                </c:pt>
                <c:pt idx="2267">
                  <c:v>-0.11308550834655762</c:v>
                </c:pt>
                <c:pt idx="2268">
                  <c:v>0.63883495330810547</c:v>
                </c:pt>
                <c:pt idx="2269">
                  <c:v>0.7848515510559082</c:v>
                </c:pt>
                <c:pt idx="2270">
                  <c:v>0.35828304290771484</c:v>
                </c:pt>
                <c:pt idx="2271">
                  <c:v>0.30296182632446289</c:v>
                </c:pt>
                <c:pt idx="2272">
                  <c:v>0.39157533645629883</c:v>
                </c:pt>
                <c:pt idx="2273">
                  <c:v>7.8023672103881836E-2</c:v>
                </c:pt>
                <c:pt idx="2274">
                  <c:v>-0.56177639961242676</c:v>
                </c:pt>
                <c:pt idx="2275">
                  <c:v>0.85817861557006836</c:v>
                </c:pt>
                <c:pt idx="2276">
                  <c:v>-0.67529559135437012</c:v>
                </c:pt>
                <c:pt idx="2277">
                  <c:v>-0.67616176605224609</c:v>
                </c:pt>
                <c:pt idx="2278">
                  <c:v>-0.92186951637268066</c:v>
                </c:pt>
                <c:pt idx="2279">
                  <c:v>-0.57760477066040039</c:v>
                </c:pt>
                <c:pt idx="2280">
                  <c:v>0.67464852333068848</c:v>
                </c:pt>
                <c:pt idx="2281">
                  <c:v>0.45910120010375977</c:v>
                </c:pt>
                <c:pt idx="2282">
                  <c:v>0.2223355770111084</c:v>
                </c:pt>
                <c:pt idx="2283">
                  <c:v>0.15649867057800293</c:v>
                </c:pt>
                <c:pt idx="2284">
                  <c:v>0.1059727668762207</c:v>
                </c:pt>
                <c:pt idx="2285">
                  <c:v>1.9330501556396484E-2</c:v>
                </c:pt>
                <c:pt idx="2286">
                  <c:v>-0.17232465744018555</c:v>
                </c:pt>
                <c:pt idx="2287">
                  <c:v>-0.20818233489990234</c:v>
                </c:pt>
                <c:pt idx="2288">
                  <c:v>-0.25810074806213379</c:v>
                </c:pt>
                <c:pt idx="2289">
                  <c:v>-0.25534868240356445</c:v>
                </c:pt>
                <c:pt idx="2290">
                  <c:v>-0.34786844253540039</c:v>
                </c:pt>
                <c:pt idx="2291">
                  <c:v>-0.39606118202209473</c:v>
                </c:pt>
                <c:pt idx="2292">
                  <c:v>0.16691970825195313</c:v>
                </c:pt>
                <c:pt idx="2293">
                  <c:v>0.23731184005737305</c:v>
                </c:pt>
                <c:pt idx="2294">
                  <c:v>0.22595071792602539</c:v>
                </c:pt>
                <c:pt idx="2295">
                  <c:v>0.25138759613037109</c:v>
                </c:pt>
                <c:pt idx="2296">
                  <c:v>6.3920736312866211E-2</c:v>
                </c:pt>
                <c:pt idx="2297">
                  <c:v>-0.2064058780670166</c:v>
                </c:pt>
                <c:pt idx="2298">
                  <c:v>-0.10322856903076172</c:v>
                </c:pt>
                <c:pt idx="2299">
                  <c:v>1.0688066482543945E-2</c:v>
                </c:pt>
                <c:pt idx="2300">
                  <c:v>-0.13974094390869141</c:v>
                </c:pt>
                <c:pt idx="2301">
                  <c:v>-0.24475598335266113</c:v>
                </c:pt>
                <c:pt idx="2302">
                  <c:v>-0.22270011901855469</c:v>
                </c:pt>
                <c:pt idx="2303">
                  <c:v>-3.9346933364868164E-2</c:v>
                </c:pt>
                <c:pt idx="2304">
                  <c:v>0.5124964714050293</c:v>
                </c:pt>
                <c:pt idx="2305">
                  <c:v>0.47299003601074219</c:v>
                </c:pt>
                <c:pt idx="2306">
                  <c:v>0.74789571762084961</c:v>
                </c:pt>
                <c:pt idx="2307">
                  <c:v>0.98725461959838867</c:v>
                </c:pt>
                <c:pt idx="2308">
                  <c:v>2.6970624923706055E-2</c:v>
                </c:pt>
                <c:pt idx="2309">
                  <c:v>-0.18792629241943359</c:v>
                </c:pt>
                <c:pt idx="2310">
                  <c:v>-0.19830155372619629</c:v>
                </c:pt>
                <c:pt idx="2311">
                  <c:v>8.2808494567871094E-2</c:v>
                </c:pt>
                <c:pt idx="2312">
                  <c:v>-0.4601442813873291</c:v>
                </c:pt>
                <c:pt idx="2313">
                  <c:v>-0.59863376617431641</c:v>
                </c:pt>
                <c:pt idx="2314">
                  <c:v>-0.38511371612548828</c:v>
                </c:pt>
                <c:pt idx="2315">
                  <c:v>-1.0002975463867187</c:v>
                </c:pt>
                <c:pt idx="2316">
                  <c:v>0.71712303161621094</c:v>
                </c:pt>
                <c:pt idx="2317">
                  <c:v>0.85029435157775879</c:v>
                </c:pt>
                <c:pt idx="2318">
                  <c:v>0.3104557991027832</c:v>
                </c:pt>
                <c:pt idx="2319">
                  <c:v>0.48004245758056641</c:v>
                </c:pt>
                <c:pt idx="2320">
                  <c:v>4.4813394546508789E-2</c:v>
                </c:pt>
                <c:pt idx="2321">
                  <c:v>3.6699295043945313E-2</c:v>
                </c:pt>
                <c:pt idx="2322">
                  <c:v>-0.29664802551269531</c:v>
                </c:pt>
                <c:pt idx="2323">
                  <c:v>-8.0085515975952148E-2</c:v>
                </c:pt>
                <c:pt idx="2324">
                  <c:v>-0.51281929016113281</c:v>
                </c:pt>
                <c:pt idx="2325">
                  <c:v>-0.39324498176574707</c:v>
                </c:pt>
                <c:pt idx="2326">
                  <c:v>-0.56924867630004883</c:v>
                </c:pt>
                <c:pt idx="2327">
                  <c:v>-0.58738136291503906</c:v>
                </c:pt>
                <c:pt idx="2328">
                  <c:v>0.76962184906005859</c:v>
                </c:pt>
                <c:pt idx="2329">
                  <c:v>0.53873920440673828</c:v>
                </c:pt>
                <c:pt idx="2330">
                  <c:v>0.41814994812011719</c:v>
                </c:pt>
                <c:pt idx="2331">
                  <c:v>0.23172736167907715</c:v>
                </c:pt>
                <c:pt idx="2332">
                  <c:v>0.35377049446105957</c:v>
                </c:pt>
                <c:pt idx="2333">
                  <c:v>0.31654882431030273</c:v>
                </c:pt>
                <c:pt idx="2334">
                  <c:v>-0.23915672302246094</c:v>
                </c:pt>
                <c:pt idx="2335">
                  <c:v>-0.10947680473327637</c:v>
                </c:pt>
                <c:pt idx="2336">
                  <c:v>-0.38837838172912598</c:v>
                </c:pt>
                <c:pt idx="2337">
                  <c:v>-0.58326983451843262</c:v>
                </c:pt>
                <c:pt idx="2338">
                  <c:v>-0.62504816055297852</c:v>
                </c:pt>
                <c:pt idx="2339">
                  <c:v>-0.6832273006439209</c:v>
                </c:pt>
                <c:pt idx="2340">
                  <c:v>0.87061977386474609</c:v>
                </c:pt>
                <c:pt idx="2341">
                  <c:v>0.51252460479736328</c:v>
                </c:pt>
                <c:pt idx="2342">
                  <c:v>0.21516656875610352</c:v>
                </c:pt>
                <c:pt idx="2343">
                  <c:v>0.37601184844970703</c:v>
                </c:pt>
                <c:pt idx="2344">
                  <c:v>0.16632652282714844</c:v>
                </c:pt>
                <c:pt idx="2345">
                  <c:v>0.13546657562255859</c:v>
                </c:pt>
                <c:pt idx="2346">
                  <c:v>-0.48929667472839355</c:v>
                </c:pt>
                <c:pt idx="2347">
                  <c:v>-0.54359078407287598</c:v>
                </c:pt>
                <c:pt idx="2348">
                  <c:v>-0.36282801628112793</c:v>
                </c:pt>
                <c:pt idx="2349">
                  <c:v>-0.60529613494873047</c:v>
                </c:pt>
                <c:pt idx="2350">
                  <c:v>-0.33077883720397949</c:v>
                </c:pt>
                <c:pt idx="2351">
                  <c:v>5.5676937103271484E-2</c:v>
                </c:pt>
                <c:pt idx="2352">
                  <c:v>0.96680808067321777</c:v>
                </c:pt>
                <c:pt idx="2353">
                  <c:v>0.31170749664306641</c:v>
                </c:pt>
                <c:pt idx="2354">
                  <c:v>1.3282339572906494</c:v>
                </c:pt>
                <c:pt idx="2355">
                  <c:v>-5.9368371963500977E-2</c:v>
                </c:pt>
                <c:pt idx="2356">
                  <c:v>0.30171847343444824</c:v>
                </c:pt>
                <c:pt idx="2357">
                  <c:v>0.2682497501373291</c:v>
                </c:pt>
                <c:pt idx="2358">
                  <c:v>-0.5155489444732666</c:v>
                </c:pt>
                <c:pt idx="2359">
                  <c:v>-0.54065155982971191</c:v>
                </c:pt>
                <c:pt idx="2360">
                  <c:v>-0.31188035011291504</c:v>
                </c:pt>
                <c:pt idx="2361">
                  <c:v>-0.30169177055358887</c:v>
                </c:pt>
                <c:pt idx="2362">
                  <c:v>-0.67070412635803223</c:v>
                </c:pt>
                <c:pt idx="2363">
                  <c:v>-0.77687382698059082</c:v>
                </c:pt>
                <c:pt idx="2364">
                  <c:v>4.5206785202026367E-2</c:v>
                </c:pt>
                <c:pt idx="2365">
                  <c:v>-1.9462347030639648E-2</c:v>
                </c:pt>
                <c:pt idx="2366">
                  <c:v>5.5271387100219727E-2</c:v>
                </c:pt>
                <c:pt idx="2367">
                  <c:v>2.661895751953125E-2</c:v>
                </c:pt>
                <c:pt idx="2368">
                  <c:v>-1.6522407531738281E-2</c:v>
                </c:pt>
                <c:pt idx="2369">
                  <c:v>-9.0160369873046875E-3</c:v>
                </c:pt>
                <c:pt idx="2370">
                  <c:v>4.9421310424804688E-2</c:v>
                </c:pt>
                <c:pt idx="2371">
                  <c:v>7.8358173370361328E-2</c:v>
                </c:pt>
                <c:pt idx="2372">
                  <c:v>-1.6317605972290039E-2</c:v>
                </c:pt>
                <c:pt idx="2373">
                  <c:v>-8.9752674102783203E-3</c:v>
                </c:pt>
                <c:pt idx="2374">
                  <c:v>-7.2890520095825195E-2</c:v>
                </c:pt>
                <c:pt idx="2375">
                  <c:v>-0.11169147491455078</c:v>
                </c:pt>
                <c:pt idx="2376">
                  <c:v>0.14562463760375977</c:v>
                </c:pt>
                <c:pt idx="2377">
                  <c:v>4.418182373046875E-2</c:v>
                </c:pt>
                <c:pt idx="2378">
                  <c:v>3.237462043762207E-2</c:v>
                </c:pt>
                <c:pt idx="2379">
                  <c:v>-3.5898685455322266E-2</c:v>
                </c:pt>
                <c:pt idx="2380">
                  <c:v>4.6090602874755859E-2</c:v>
                </c:pt>
                <c:pt idx="2381">
                  <c:v>6.1314582824707031E-2</c:v>
                </c:pt>
                <c:pt idx="2382">
                  <c:v>7.0790290832519531E-2</c:v>
                </c:pt>
                <c:pt idx="2383">
                  <c:v>-1.3816356658935547E-2</c:v>
                </c:pt>
                <c:pt idx="2384">
                  <c:v>-0.10025310516357422</c:v>
                </c:pt>
                <c:pt idx="2385">
                  <c:v>-3.4652948379516602E-2</c:v>
                </c:pt>
                <c:pt idx="2386">
                  <c:v>-8.4755659103393555E-2</c:v>
                </c:pt>
                <c:pt idx="2387">
                  <c:v>-0.13100075721740723</c:v>
                </c:pt>
                <c:pt idx="2388">
                  <c:v>-1.2953281402587891E-2</c:v>
                </c:pt>
                <c:pt idx="2389">
                  <c:v>-7.3993206024169922E-3</c:v>
                </c:pt>
                <c:pt idx="2390">
                  <c:v>-3.8738012313842773E-2</c:v>
                </c:pt>
                <c:pt idx="2391">
                  <c:v>8.0552101135253906E-3</c:v>
                </c:pt>
                <c:pt idx="2392">
                  <c:v>6.6622495651245117E-2</c:v>
                </c:pt>
                <c:pt idx="2393">
                  <c:v>5.4591894149780273E-2</c:v>
                </c:pt>
                <c:pt idx="2394">
                  <c:v>6.3249826431274414E-2</c:v>
                </c:pt>
                <c:pt idx="2395">
                  <c:v>6.0319900512695313E-4</c:v>
                </c:pt>
                <c:pt idx="2396">
                  <c:v>-1.2786865234375E-2</c:v>
                </c:pt>
                <c:pt idx="2397">
                  <c:v>-9.6280574798583984E-3</c:v>
                </c:pt>
                <c:pt idx="2398">
                  <c:v>-3.5433769226074219E-2</c:v>
                </c:pt>
                <c:pt idx="2399">
                  <c:v>-7.618403434753418E-2</c:v>
                </c:pt>
                <c:pt idx="2400">
                  <c:v>0.13827800750732422</c:v>
                </c:pt>
                <c:pt idx="2401">
                  <c:v>0.1844780445098877</c:v>
                </c:pt>
                <c:pt idx="2402">
                  <c:v>9.1620206832885742E-2</c:v>
                </c:pt>
                <c:pt idx="2403">
                  <c:v>2.3345470428466797E-2</c:v>
                </c:pt>
                <c:pt idx="2404">
                  <c:v>8.5785388946533203E-2</c:v>
                </c:pt>
                <c:pt idx="2405">
                  <c:v>4.8933744430541992E-2</c:v>
                </c:pt>
                <c:pt idx="2406">
                  <c:v>-3.2024383544921875E-3</c:v>
                </c:pt>
                <c:pt idx="2407">
                  <c:v>-0.14905548095703125</c:v>
                </c:pt>
                <c:pt idx="2408">
                  <c:v>-7.892155647277832E-2</c:v>
                </c:pt>
                <c:pt idx="2409">
                  <c:v>-0.10862088203430176</c:v>
                </c:pt>
                <c:pt idx="2410">
                  <c:v>-0.10056114196777344</c:v>
                </c:pt>
                <c:pt idx="2411">
                  <c:v>-0.13207864761352539</c:v>
                </c:pt>
                <c:pt idx="2412">
                  <c:v>-0.13766717910766602</c:v>
                </c:pt>
                <c:pt idx="2413">
                  <c:v>-4.1100978851318359E-2</c:v>
                </c:pt>
                <c:pt idx="2414">
                  <c:v>0.16917204856872559</c:v>
                </c:pt>
                <c:pt idx="2415">
                  <c:v>2.5852441787719727E-2</c:v>
                </c:pt>
                <c:pt idx="2416">
                  <c:v>6.4373016357421875E-4</c:v>
                </c:pt>
                <c:pt idx="2417">
                  <c:v>4.5672178268432617E-2</c:v>
                </c:pt>
                <c:pt idx="2418">
                  <c:v>3.8274049758911133E-2</c:v>
                </c:pt>
                <c:pt idx="2419">
                  <c:v>7.0533514022827148E-2</c:v>
                </c:pt>
                <c:pt idx="2420">
                  <c:v>8.1867456436157227E-2</c:v>
                </c:pt>
                <c:pt idx="2421">
                  <c:v>-9.4144344329833984E-2</c:v>
                </c:pt>
                <c:pt idx="2422">
                  <c:v>-6.0956954956054688E-2</c:v>
                </c:pt>
                <c:pt idx="2423">
                  <c:v>-9.8146677017211914E-2</c:v>
                </c:pt>
                <c:pt idx="2424">
                  <c:v>0.33177423477172852</c:v>
                </c:pt>
                <c:pt idx="2425">
                  <c:v>0.21115016937255859</c:v>
                </c:pt>
                <c:pt idx="2426">
                  <c:v>0.19873452186584473</c:v>
                </c:pt>
                <c:pt idx="2427">
                  <c:v>0.16553997993469238</c:v>
                </c:pt>
                <c:pt idx="2428">
                  <c:v>0.19474959373474121</c:v>
                </c:pt>
                <c:pt idx="2429">
                  <c:v>7.0709466934204102E-2</c:v>
                </c:pt>
                <c:pt idx="2430">
                  <c:v>-4.1361331939697266E-2</c:v>
                </c:pt>
                <c:pt idx="2431">
                  <c:v>-0.12704253196716309</c:v>
                </c:pt>
                <c:pt idx="2432">
                  <c:v>-0.1188957691192627</c:v>
                </c:pt>
                <c:pt idx="2433">
                  <c:v>-0.22754359245300293</c:v>
                </c:pt>
                <c:pt idx="2434">
                  <c:v>-0.30191373825073242</c:v>
                </c:pt>
                <c:pt idx="2435">
                  <c:v>-0.35590219497680664</c:v>
                </c:pt>
                <c:pt idx="2436">
                  <c:v>4.4387578964233398E-2</c:v>
                </c:pt>
                <c:pt idx="2437">
                  <c:v>1.8979549407958984E-2</c:v>
                </c:pt>
                <c:pt idx="2438">
                  <c:v>4.9309730529785156E-2</c:v>
                </c:pt>
                <c:pt idx="2439">
                  <c:v>6.8677425384521484E-2</c:v>
                </c:pt>
                <c:pt idx="2440">
                  <c:v>8.6312294006347656E-2</c:v>
                </c:pt>
                <c:pt idx="2441">
                  <c:v>4.6709775924682617E-2</c:v>
                </c:pt>
                <c:pt idx="2442">
                  <c:v>5.2285194396972656E-4</c:v>
                </c:pt>
                <c:pt idx="2443">
                  <c:v>-2.31475830078125E-2</c:v>
                </c:pt>
                <c:pt idx="2444">
                  <c:v>-4.7845840454101563E-2</c:v>
                </c:pt>
                <c:pt idx="2445">
                  <c:v>-4.9569845199584961E-2</c:v>
                </c:pt>
                <c:pt idx="2446">
                  <c:v>-7.2786331176757813E-2</c:v>
                </c:pt>
                <c:pt idx="2447">
                  <c:v>-0.12154865264892578</c:v>
                </c:pt>
                <c:pt idx="2448">
                  <c:v>2.6885509490966797E-2</c:v>
                </c:pt>
                <c:pt idx="2449">
                  <c:v>0.30203843116760254</c:v>
                </c:pt>
                <c:pt idx="2450">
                  <c:v>0.2374570369720459</c:v>
                </c:pt>
                <c:pt idx="2451">
                  <c:v>6.8225622177124023E-2</c:v>
                </c:pt>
                <c:pt idx="2452">
                  <c:v>0.22736048698425293</c:v>
                </c:pt>
                <c:pt idx="2453">
                  <c:v>0.10614228248596191</c:v>
                </c:pt>
                <c:pt idx="2454">
                  <c:v>1.2723684310913086E-2</c:v>
                </c:pt>
                <c:pt idx="2455">
                  <c:v>3.0511140823364258E-2</c:v>
                </c:pt>
                <c:pt idx="2456">
                  <c:v>-0.10628509521484375</c:v>
                </c:pt>
                <c:pt idx="2457">
                  <c:v>-0.18849802017211914</c:v>
                </c:pt>
                <c:pt idx="2458">
                  <c:v>-0.30440258979797363</c:v>
                </c:pt>
                <c:pt idx="2459">
                  <c:v>-0.41215848922729492</c:v>
                </c:pt>
                <c:pt idx="2460">
                  <c:v>0.1864619255065918</c:v>
                </c:pt>
                <c:pt idx="2461">
                  <c:v>0.10331821441650391</c:v>
                </c:pt>
                <c:pt idx="2462">
                  <c:v>5.4445981979370117E-2</c:v>
                </c:pt>
                <c:pt idx="2463">
                  <c:v>2.2075176239013672E-3</c:v>
                </c:pt>
                <c:pt idx="2464">
                  <c:v>4.9476385116577148E-2</c:v>
                </c:pt>
                <c:pt idx="2465">
                  <c:v>-9.7249269485473633E-2</c:v>
                </c:pt>
                <c:pt idx="2466">
                  <c:v>-1.7876625061035156E-2</c:v>
                </c:pt>
                <c:pt idx="2467">
                  <c:v>2.2436141967773438E-2</c:v>
                </c:pt>
                <c:pt idx="2468">
                  <c:v>-0.28103208541870117</c:v>
                </c:pt>
                <c:pt idx="2469">
                  <c:v>-0.1228630542755127</c:v>
                </c:pt>
                <c:pt idx="2470">
                  <c:v>0.17411208152770996</c:v>
                </c:pt>
                <c:pt idx="2471">
                  <c:v>-7.3438167572021484E-2</c:v>
                </c:pt>
                <c:pt idx="2472">
                  <c:v>0.28776049613952637</c:v>
                </c:pt>
                <c:pt idx="2473">
                  <c:v>-0.20290136337280273</c:v>
                </c:pt>
                <c:pt idx="2474">
                  <c:v>-0.17741250991821289</c:v>
                </c:pt>
                <c:pt idx="2475">
                  <c:v>-0.11644101142883301</c:v>
                </c:pt>
                <c:pt idx="2476">
                  <c:v>0.5536344051361084</c:v>
                </c:pt>
                <c:pt idx="2477">
                  <c:v>-7.6245546340942383E-2</c:v>
                </c:pt>
                <c:pt idx="2478">
                  <c:v>-0.13077592849731445</c:v>
                </c:pt>
                <c:pt idx="2479">
                  <c:v>-0.35755300521850586</c:v>
                </c:pt>
                <c:pt idx="2480">
                  <c:v>0.12007260322570801</c:v>
                </c:pt>
                <c:pt idx="2481">
                  <c:v>-5.7771205902099609E-2</c:v>
                </c:pt>
                <c:pt idx="2482">
                  <c:v>-7.7931880950927734E-3</c:v>
                </c:pt>
                <c:pt idx="2483">
                  <c:v>0.16542482376098633</c:v>
                </c:pt>
                <c:pt idx="2484">
                  <c:v>4.8803329467773438E-2</c:v>
                </c:pt>
                <c:pt idx="2485">
                  <c:v>1.5618562698364258E-2</c:v>
                </c:pt>
                <c:pt idx="2486">
                  <c:v>2.7127265930175781E-2</c:v>
                </c:pt>
                <c:pt idx="2487">
                  <c:v>9.8075389862060547E-2</c:v>
                </c:pt>
                <c:pt idx="2488">
                  <c:v>0.16585111618041992</c:v>
                </c:pt>
                <c:pt idx="2489">
                  <c:v>4.9063920974731445E-2</c:v>
                </c:pt>
                <c:pt idx="2490">
                  <c:v>7.9117774963378906E-2</c:v>
                </c:pt>
                <c:pt idx="2491">
                  <c:v>5.3773641586303711E-2</c:v>
                </c:pt>
                <c:pt idx="2492">
                  <c:v>-6.5945148468017578E-2</c:v>
                </c:pt>
                <c:pt idx="2493">
                  <c:v>-9.9182844161987305E-2</c:v>
                </c:pt>
                <c:pt idx="2494">
                  <c:v>-0.15063929557800293</c:v>
                </c:pt>
                <c:pt idx="2495">
                  <c:v>-0.2216649055480957</c:v>
                </c:pt>
                <c:pt idx="2496">
                  <c:v>0.22065401077270508</c:v>
                </c:pt>
                <c:pt idx="2497">
                  <c:v>0.14712619781494141</c:v>
                </c:pt>
                <c:pt idx="2498">
                  <c:v>0.24320411682128906</c:v>
                </c:pt>
                <c:pt idx="2499">
                  <c:v>0.14450836181640625</c:v>
                </c:pt>
                <c:pt idx="2500">
                  <c:v>7.0385456085205078E-2</c:v>
                </c:pt>
                <c:pt idx="2501">
                  <c:v>3.2596588134765625E-3</c:v>
                </c:pt>
                <c:pt idx="2502">
                  <c:v>-4.3121814727783203E-2</c:v>
                </c:pt>
                <c:pt idx="2503">
                  <c:v>-7.9435825347900391E-2</c:v>
                </c:pt>
                <c:pt idx="2504">
                  <c:v>-9.1773509979248047E-2</c:v>
                </c:pt>
                <c:pt idx="2505">
                  <c:v>-9.4601869583129883E-2</c:v>
                </c:pt>
                <c:pt idx="2506">
                  <c:v>-0.23121237754821777</c:v>
                </c:pt>
                <c:pt idx="2507">
                  <c:v>-0.28899109363555908</c:v>
                </c:pt>
                <c:pt idx="2508">
                  <c:v>1.2073516845703125E-2</c:v>
                </c:pt>
                <c:pt idx="2509">
                  <c:v>0.11693310737609863</c:v>
                </c:pt>
                <c:pt idx="2510">
                  <c:v>0.14674830436706543</c:v>
                </c:pt>
                <c:pt idx="2511">
                  <c:v>9.9262475967407227E-2</c:v>
                </c:pt>
                <c:pt idx="2512">
                  <c:v>5.4183006286621094E-2</c:v>
                </c:pt>
                <c:pt idx="2513">
                  <c:v>-1.2638092041015625E-2</c:v>
                </c:pt>
                <c:pt idx="2514">
                  <c:v>-9.7257137298583984E-2</c:v>
                </c:pt>
                <c:pt idx="2515">
                  <c:v>0.13294744491577148</c:v>
                </c:pt>
                <c:pt idx="2516">
                  <c:v>-5.8841705322265625E-3</c:v>
                </c:pt>
                <c:pt idx="2517">
                  <c:v>-8.5994243621826172E-2</c:v>
                </c:pt>
                <c:pt idx="2518">
                  <c:v>-6.3063859939575195E-2</c:v>
                </c:pt>
                <c:pt idx="2519">
                  <c:v>-0.29730939865112305</c:v>
                </c:pt>
                <c:pt idx="2520">
                  <c:v>5.2517890930175781E-2</c:v>
                </c:pt>
                <c:pt idx="2521">
                  <c:v>0.43283843994140625</c:v>
                </c:pt>
                <c:pt idx="2522">
                  <c:v>0.3614037036895752</c:v>
                </c:pt>
                <c:pt idx="2523">
                  <c:v>0.20698094367980957</c:v>
                </c:pt>
                <c:pt idx="2524">
                  <c:v>-0.2103879451751709</c:v>
                </c:pt>
                <c:pt idx="2525">
                  <c:v>-0.1461939811706543</c:v>
                </c:pt>
                <c:pt idx="2526">
                  <c:v>-0.29567146301269531</c:v>
                </c:pt>
                <c:pt idx="2527">
                  <c:v>-0.14845991134643555</c:v>
                </c:pt>
                <c:pt idx="2528">
                  <c:v>-9.9014759063720703E-2</c:v>
                </c:pt>
                <c:pt idx="2529">
                  <c:v>0.13031816482543945</c:v>
                </c:pt>
                <c:pt idx="2530">
                  <c:v>-0.20986032485961914</c:v>
                </c:pt>
                <c:pt idx="2531">
                  <c:v>-7.4471473693847656E-2</c:v>
                </c:pt>
                <c:pt idx="2532">
                  <c:v>7.6448440551757813E-2</c:v>
                </c:pt>
                <c:pt idx="2533">
                  <c:v>5.1333904266357422E-2</c:v>
                </c:pt>
                <c:pt idx="2534">
                  <c:v>-2.8460025787353516E-3</c:v>
                </c:pt>
                <c:pt idx="2535">
                  <c:v>2.2546768188476563E-2</c:v>
                </c:pt>
                <c:pt idx="2536">
                  <c:v>2.7001142501831055E-2</c:v>
                </c:pt>
                <c:pt idx="2537">
                  <c:v>2.9790401458740234E-3</c:v>
                </c:pt>
                <c:pt idx="2538">
                  <c:v>1.6023159027099609E-2</c:v>
                </c:pt>
                <c:pt idx="2539">
                  <c:v>1.9724369049072266E-3</c:v>
                </c:pt>
                <c:pt idx="2540">
                  <c:v>-1.404118537902832E-2</c:v>
                </c:pt>
                <c:pt idx="2541">
                  <c:v>-4.9080848693847656E-2</c:v>
                </c:pt>
                <c:pt idx="2542">
                  <c:v>-4.4120311737060547E-2</c:v>
                </c:pt>
                <c:pt idx="2543">
                  <c:v>-8.8217735290527344E-2</c:v>
                </c:pt>
                <c:pt idx="2544">
                  <c:v>-0.16462039947509766</c:v>
                </c:pt>
                <c:pt idx="2545">
                  <c:v>-0.19610095024108887</c:v>
                </c:pt>
                <c:pt idx="2546">
                  <c:v>0.11026144027709961</c:v>
                </c:pt>
                <c:pt idx="2547">
                  <c:v>0.16294121742248535</c:v>
                </c:pt>
                <c:pt idx="2548">
                  <c:v>0.27772235870361328</c:v>
                </c:pt>
                <c:pt idx="2549">
                  <c:v>9.7462892532348633E-2</c:v>
                </c:pt>
                <c:pt idx="2550">
                  <c:v>6.9301605224609375E-2</c:v>
                </c:pt>
                <c:pt idx="2551">
                  <c:v>2.4077892303466797E-2</c:v>
                </c:pt>
                <c:pt idx="2552">
                  <c:v>-6.5147876739501953E-3</c:v>
                </c:pt>
                <c:pt idx="2553">
                  <c:v>-8.8036298751831055E-2</c:v>
                </c:pt>
                <c:pt idx="2554">
                  <c:v>-0.16544437408447266</c:v>
                </c:pt>
                <c:pt idx="2555">
                  <c:v>-0.12105154991149902</c:v>
                </c:pt>
                <c:pt idx="2556">
                  <c:v>-9.6142292022705078E-3</c:v>
                </c:pt>
                <c:pt idx="2557">
                  <c:v>-0.10514557361602783</c:v>
                </c:pt>
                <c:pt idx="2558">
                  <c:v>0.13258218765258789</c:v>
                </c:pt>
                <c:pt idx="2559">
                  <c:v>4.5872211456298828E-2</c:v>
                </c:pt>
                <c:pt idx="2560">
                  <c:v>5.5547475814819336E-2</c:v>
                </c:pt>
                <c:pt idx="2561">
                  <c:v>3.2605648040771484E-2</c:v>
                </c:pt>
                <c:pt idx="2562">
                  <c:v>3.1012296676635742E-2</c:v>
                </c:pt>
                <c:pt idx="2563">
                  <c:v>3.8259983062744141E-2</c:v>
                </c:pt>
                <c:pt idx="2564">
                  <c:v>7.1589946746826172E-3</c:v>
                </c:pt>
                <c:pt idx="2565">
                  <c:v>-4.24957275390625E-3</c:v>
                </c:pt>
                <c:pt idx="2566">
                  <c:v>-8.3111882209777832E-2</c:v>
                </c:pt>
                <c:pt idx="2567">
                  <c:v>-0.14091718196868896</c:v>
                </c:pt>
                <c:pt idx="2568">
                  <c:v>1.4968619346618652</c:v>
                </c:pt>
                <c:pt idx="2569">
                  <c:v>1.6975746154785156</c:v>
                </c:pt>
                <c:pt idx="2570">
                  <c:v>0.73856353759765625</c:v>
                </c:pt>
                <c:pt idx="2571">
                  <c:v>0.35810613632202148</c:v>
                </c:pt>
                <c:pt idx="2572">
                  <c:v>0.4007868766784668</c:v>
                </c:pt>
                <c:pt idx="2573">
                  <c:v>-0.43013858795166016</c:v>
                </c:pt>
                <c:pt idx="2574">
                  <c:v>4.76837158203125E-7</c:v>
                </c:pt>
                <c:pt idx="2575">
                  <c:v>-0.57308435440063477</c:v>
                </c:pt>
                <c:pt idx="2576">
                  <c:v>-0.80588030815124512</c:v>
                </c:pt>
                <c:pt idx="2577">
                  <c:v>-0.87636041641235352</c:v>
                </c:pt>
                <c:pt idx="2578">
                  <c:v>-0.82619071006774902</c:v>
                </c:pt>
                <c:pt idx="2579">
                  <c:v>-1.1802399158477783</c:v>
                </c:pt>
                <c:pt idx="2580">
                  <c:v>4.8410177230834961E-2</c:v>
                </c:pt>
                <c:pt idx="2581">
                  <c:v>3.0817985534667969E-3</c:v>
                </c:pt>
                <c:pt idx="2582">
                  <c:v>-2.3725032806396484E-2</c:v>
                </c:pt>
                <c:pt idx="2583">
                  <c:v>-1.2779474258422852E-2</c:v>
                </c:pt>
                <c:pt idx="2584">
                  <c:v>9.2674970626831055E-2</c:v>
                </c:pt>
                <c:pt idx="2585">
                  <c:v>8.9167356491088867E-2</c:v>
                </c:pt>
                <c:pt idx="2586">
                  <c:v>2.4357795715332031E-2</c:v>
                </c:pt>
                <c:pt idx="2587">
                  <c:v>3.9518833160400391E-2</c:v>
                </c:pt>
                <c:pt idx="2588">
                  <c:v>3.9594173431396484E-3</c:v>
                </c:pt>
                <c:pt idx="2589">
                  <c:v>-5.4160833358764648E-2</c:v>
                </c:pt>
                <c:pt idx="2590">
                  <c:v>-7.8543901443481445E-2</c:v>
                </c:pt>
                <c:pt idx="2591">
                  <c:v>-0.13196134567260742</c:v>
                </c:pt>
                <c:pt idx="2592">
                  <c:v>0.14495110511779785</c:v>
                </c:pt>
                <c:pt idx="2593">
                  <c:v>1.9537448883056641E-2</c:v>
                </c:pt>
                <c:pt idx="2594">
                  <c:v>0.24015974998474121</c:v>
                </c:pt>
                <c:pt idx="2595">
                  <c:v>-0.11128520965576172</c:v>
                </c:pt>
                <c:pt idx="2596">
                  <c:v>-0.16553068161010742</c:v>
                </c:pt>
                <c:pt idx="2597">
                  <c:v>-0.11579632759094238</c:v>
                </c:pt>
                <c:pt idx="2598">
                  <c:v>-8.4267377853393555E-2</c:v>
                </c:pt>
                <c:pt idx="2599">
                  <c:v>-0.12580609321594238</c:v>
                </c:pt>
                <c:pt idx="2600">
                  <c:v>0.22346329689025879</c:v>
                </c:pt>
                <c:pt idx="2601">
                  <c:v>-0.11951494216918945</c:v>
                </c:pt>
                <c:pt idx="2602">
                  <c:v>-1.9124984741210938E-2</c:v>
                </c:pt>
                <c:pt idx="2603">
                  <c:v>0.11321520805358887</c:v>
                </c:pt>
                <c:pt idx="2604">
                  <c:v>9.8267316818237305E-2</c:v>
                </c:pt>
                <c:pt idx="2605">
                  <c:v>0.14070749282836914</c:v>
                </c:pt>
                <c:pt idx="2606">
                  <c:v>0.17932033538818359</c:v>
                </c:pt>
                <c:pt idx="2607">
                  <c:v>0.16258859634399414</c:v>
                </c:pt>
                <c:pt idx="2608">
                  <c:v>0.26131582260131836</c:v>
                </c:pt>
                <c:pt idx="2609">
                  <c:v>0.12052273750305176</c:v>
                </c:pt>
                <c:pt idx="2610">
                  <c:v>0.14005851745605469</c:v>
                </c:pt>
                <c:pt idx="2611">
                  <c:v>0.15927481651306152</c:v>
                </c:pt>
                <c:pt idx="2612">
                  <c:v>-0.21269512176513672</c:v>
                </c:pt>
                <c:pt idx="2613">
                  <c:v>-0.39058184623718262</c:v>
                </c:pt>
                <c:pt idx="2614">
                  <c:v>-0.2548072338104248</c:v>
                </c:pt>
                <c:pt idx="2615">
                  <c:v>-0.40397047996520996</c:v>
                </c:pt>
                <c:pt idx="2616">
                  <c:v>0.1992642879486084</c:v>
                </c:pt>
                <c:pt idx="2617">
                  <c:v>0.38636207580566406</c:v>
                </c:pt>
                <c:pt idx="2618">
                  <c:v>8.7327241897583008E-2</c:v>
                </c:pt>
                <c:pt idx="2619">
                  <c:v>-0.20821595191955566</c:v>
                </c:pt>
                <c:pt idx="2620">
                  <c:v>-0.22538948059082031</c:v>
                </c:pt>
                <c:pt idx="2621">
                  <c:v>0.13765335083007813</c:v>
                </c:pt>
                <c:pt idx="2622">
                  <c:v>-0.11453461647033691</c:v>
                </c:pt>
                <c:pt idx="2623">
                  <c:v>-0.1177220344543457</c:v>
                </c:pt>
                <c:pt idx="2624">
                  <c:v>0.15369892120361328</c:v>
                </c:pt>
                <c:pt idx="2625">
                  <c:v>-0.22978377342224121</c:v>
                </c:pt>
                <c:pt idx="2626">
                  <c:v>-8.8853120803833008E-2</c:v>
                </c:pt>
                <c:pt idx="2627">
                  <c:v>2.0193099975585938E-2</c:v>
                </c:pt>
                <c:pt idx="2628">
                  <c:v>0.22504472732543945</c:v>
                </c:pt>
                <c:pt idx="2629">
                  <c:v>0.23830437660217285</c:v>
                </c:pt>
                <c:pt idx="2630">
                  <c:v>5.2895784378051758E-2</c:v>
                </c:pt>
                <c:pt idx="2631">
                  <c:v>0.18059945106506348</c:v>
                </c:pt>
                <c:pt idx="2632">
                  <c:v>7.1111202239990234E-2</c:v>
                </c:pt>
                <c:pt idx="2633">
                  <c:v>4.6019077301025391E-2</c:v>
                </c:pt>
                <c:pt idx="2634">
                  <c:v>-8.6727142333984375E-3</c:v>
                </c:pt>
                <c:pt idx="2635">
                  <c:v>-1.7344236373901367E-2</c:v>
                </c:pt>
                <c:pt idx="2636">
                  <c:v>-1.2980937957763672E-2</c:v>
                </c:pt>
                <c:pt idx="2637">
                  <c:v>-0.2321624755859375</c:v>
                </c:pt>
                <c:pt idx="2638">
                  <c:v>-0.23033571243286133</c:v>
                </c:pt>
                <c:pt idx="2639">
                  <c:v>-0.31247878074645996</c:v>
                </c:pt>
                <c:pt idx="2640">
                  <c:v>6.2105178833007813E-2</c:v>
                </c:pt>
                <c:pt idx="2641">
                  <c:v>0.12701320648193359</c:v>
                </c:pt>
                <c:pt idx="2642">
                  <c:v>0.29551362991333008</c:v>
                </c:pt>
                <c:pt idx="2643">
                  <c:v>0.17491817474365234</c:v>
                </c:pt>
                <c:pt idx="2644">
                  <c:v>0.27350568771362305</c:v>
                </c:pt>
                <c:pt idx="2645">
                  <c:v>6.1206579208374023E-2</c:v>
                </c:pt>
                <c:pt idx="2646">
                  <c:v>-6.6468715667724609E-2</c:v>
                </c:pt>
                <c:pt idx="2647">
                  <c:v>-8.1248283386230469E-2</c:v>
                </c:pt>
                <c:pt idx="2648">
                  <c:v>-0.11834144592285156</c:v>
                </c:pt>
                <c:pt idx="2649">
                  <c:v>-0.16403770446777344</c:v>
                </c:pt>
                <c:pt idx="2650">
                  <c:v>-0.2364344596862793</c:v>
                </c:pt>
                <c:pt idx="2651">
                  <c:v>-0.32773280143737793</c:v>
                </c:pt>
                <c:pt idx="2652">
                  <c:v>0.20769286155700684</c:v>
                </c:pt>
                <c:pt idx="2653">
                  <c:v>3.9273738861083984E-2</c:v>
                </c:pt>
                <c:pt idx="2654">
                  <c:v>0.20326662063598633</c:v>
                </c:pt>
                <c:pt idx="2655">
                  <c:v>0.13580727577209473</c:v>
                </c:pt>
                <c:pt idx="2656">
                  <c:v>1.8227815628051758E-2</c:v>
                </c:pt>
                <c:pt idx="2657">
                  <c:v>1.5370607376098633E-2</c:v>
                </c:pt>
                <c:pt idx="2658">
                  <c:v>-0.11251139640808105</c:v>
                </c:pt>
                <c:pt idx="2659">
                  <c:v>-6.2784194946289063E-2</c:v>
                </c:pt>
                <c:pt idx="2660">
                  <c:v>-3.864288330078125E-2</c:v>
                </c:pt>
                <c:pt idx="2661">
                  <c:v>-4.2791366577148438E-2</c:v>
                </c:pt>
                <c:pt idx="2662">
                  <c:v>-0.12395286560058594</c:v>
                </c:pt>
                <c:pt idx="2663">
                  <c:v>-0.23895525932312012</c:v>
                </c:pt>
                <c:pt idx="2664">
                  <c:v>0.1089777946472168</c:v>
                </c:pt>
                <c:pt idx="2665">
                  <c:v>6.8933725357055664E-2</c:v>
                </c:pt>
                <c:pt idx="2666">
                  <c:v>7.5039863586425781E-3</c:v>
                </c:pt>
                <c:pt idx="2667">
                  <c:v>0.13636589050292969</c:v>
                </c:pt>
                <c:pt idx="2668">
                  <c:v>9.6318721771240234E-2</c:v>
                </c:pt>
                <c:pt idx="2669">
                  <c:v>4.5246601104736328E-2</c:v>
                </c:pt>
                <c:pt idx="2670">
                  <c:v>3.2681703567504883E-2</c:v>
                </c:pt>
                <c:pt idx="2671">
                  <c:v>4.530024528503418E-2</c:v>
                </c:pt>
                <c:pt idx="2672">
                  <c:v>-8.1139087677001953E-2</c:v>
                </c:pt>
                <c:pt idx="2673">
                  <c:v>-8.2373619079589844E-2</c:v>
                </c:pt>
                <c:pt idx="2674">
                  <c:v>-0.19393658638000488</c:v>
                </c:pt>
                <c:pt idx="2675">
                  <c:v>-0.18387866020202637</c:v>
                </c:pt>
                <c:pt idx="2676">
                  <c:v>0.46315360069274902</c:v>
                </c:pt>
                <c:pt idx="2677">
                  <c:v>0.28725600242614746</c:v>
                </c:pt>
                <c:pt idx="2678">
                  <c:v>0.35970497131347656</c:v>
                </c:pt>
                <c:pt idx="2679">
                  <c:v>0.24975061416625977</c:v>
                </c:pt>
                <c:pt idx="2680">
                  <c:v>0.24916696548461914</c:v>
                </c:pt>
                <c:pt idx="2681">
                  <c:v>0.24980807304382324</c:v>
                </c:pt>
                <c:pt idx="2682">
                  <c:v>-0.22930622100830078</c:v>
                </c:pt>
                <c:pt idx="2683">
                  <c:v>-0.38295459747314453</c:v>
                </c:pt>
                <c:pt idx="2684">
                  <c:v>-0.26136207580566406</c:v>
                </c:pt>
                <c:pt idx="2685">
                  <c:v>-0.47894668579101563</c:v>
                </c:pt>
                <c:pt idx="2686">
                  <c:v>-0.29445481300354004</c:v>
                </c:pt>
                <c:pt idx="2687">
                  <c:v>-0.21181464195251465</c:v>
                </c:pt>
              </c:numCache>
            </c:numRef>
          </c:yVal>
          <c:smooth val="0"/>
        </c:ser>
        <c:dLbls>
          <c:showLegendKey val="0"/>
          <c:showVal val="0"/>
          <c:showCatName val="0"/>
          <c:showSerName val="0"/>
          <c:showPercent val="0"/>
          <c:showBubbleSize val="0"/>
        </c:dLbls>
        <c:axId val="62497152"/>
        <c:axId val="62498688"/>
      </c:scatterChart>
      <c:scatterChart>
        <c:scatterStyle val="lineMarker"/>
        <c:varyColors val="0"/>
        <c:ser>
          <c:idx val="1"/>
          <c:order val="1"/>
          <c:tx>
            <c:strRef>
              <c:f>'[Dispersion scatter plot_gap to mean - Model 1 residual data.xls]Sheet1'!$A$1</c:f>
              <c:strCache>
                <c:ptCount val="1"/>
                <c:pt idx="0">
                  <c:v>mg_IQR</c:v>
                </c:pt>
              </c:strCache>
            </c:strRef>
          </c:tx>
          <c:spPr>
            <a:ln w="28575">
              <a:noFill/>
            </a:ln>
          </c:spPr>
          <c:marker>
            <c:symbol val="diamond"/>
            <c:size val="7"/>
            <c:spPr>
              <a:solidFill>
                <a:srgbClr val="8CA0B3"/>
              </a:solidFill>
              <a:ln>
                <a:solidFill>
                  <a:srgbClr val="8CA0B3"/>
                </a:solidFill>
              </a:ln>
            </c:spPr>
          </c:marker>
          <c:trendline>
            <c:spPr>
              <a:ln w="28575">
                <a:solidFill>
                  <a:srgbClr val="004A80"/>
                </a:solidFill>
              </a:ln>
            </c:spPr>
            <c:trendlineType val="linear"/>
            <c:dispRSqr val="0"/>
            <c:dispEq val="0"/>
          </c:trendline>
          <c:xVal>
            <c:numRef>
              <c:f>'[Dispersion scatter plot_gap to mean - Model 1 residual data.xls]Sheet1'!$B$2:$B$2689</c:f>
              <c:numCache>
                <c:formatCode>0.00000</c:formatCode>
                <c:ptCount val="2688"/>
                <c:pt idx="0">
                  <c:v>9.9862292408943176E-3</c:v>
                </c:pt>
                <c:pt idx="1">
                  <c:v>5.1621869206428528E-3</c:v>
                </c:pt>
                <c:pt idx="2">
                  <c:v>1.2255944311618805E-2</c:v>
                </c:pt>
                <c:pt idx="3">
                  <c:v>1.6739368438720703E-3</c:v>
                </c:pt>
                <c:pt idx="4">
                  <c:v>2.2715546190738678E-2</c:v>
                </c:pt>
                <c:pt idx="5">
                  <c:v>7.9107433557510376E-3</c:v>
                </c:pt>
                <c:pt idx="6">
                  <c:v>7.7032223343849182E-3</c:v>
                </c:pt>
                <c:pt idx="7">
                  <c:v>2.7293935418128967E-3</c:v>
                </c:pt>
                <c:pt idx="8">
                  <c:v>-1.7282027751207352E-2</c:v>
                </c:pt>
                <c:pt idx="9">
                  <c:v>-3.1304247677326202E-2</c:v>
                </c:pt>
                <c:pt idx="10">
                  <c:v>-2.1979968994855881E-2</c:v>
                </c:pt>
                <c:pt idx="11">
                  <c:v>4.289969801902771E-4</c:v>
                </c:pt>
                <c:pt idx="12">
                  <c:v>-9.7659081220626831E-3</c:v>
                </c:pt>
                <c:pt idx="13">
                  <c:v>4.6611115336418152E-2</c:v>
                </c:pt>
                <c:pt idx="14">
                  <c:v>-2.7911804616451263E-2</c:v>
                </c:pt>
                <c:pt idx="15">
                  <c:v>-1.3941727578639984E-2</c:v>
                </c:pt>
                <c:pt idx="16">
                  <c:v>-5.0540722906589508E-2</c:v>
                </c:pt>
                <c:pt idx="17">
                  <c:v>-2.5851786136627197E-2</c:v>
                </c:pt>
                <c:pt idx="18">
                  <c:v>-2.3892886936664581E-2</c:v>
                </c:pt>
                <c:pt idx="19">
                  <c:v>6.7592307925224304E-2</c:v>
                </c:pt>
                <c:pt idx="20">
                  <c:v>4.6757012605667114E-2</c:v>
                </c:pt>
                <c:pt idx="21">
                  <c:v>-3.4567698836326599E-2</c:v>
                </c:pt>
                <c:pt idx="22">
                  <c:v>1.1196345090866089E-2</c:v>
                </c:pt>
                <c:pt idx="23">
                  <c:v>1.431572437286377E-2</c:v>
                </c:pt>
                <c:pt idx="24">
                  <c:v>3.4913010895252228E-3</c:v>
                </c:pt>
                <c:pt idx="25">
                  <c:v>2.1827369928359985E-2</c:v>
                </c:pt>
                <c:pt idx="26">
                  <c:v>2.4077877402305603E-2</c:v>
                </c:pt>
                <c:pt idx="27">
                  <c:v>-1.5415038913488388E-2</c:v>
                </c:pt>
                <c:pt idx="28">
                  <c:v>-4.9438364803791046E-3</c:v>
                </c:pt>
                <c:pt idx="29">
                  <c:v>-8.3484090864658356E-3</c:v>
                </c:pt>
                <c:pt idx="30">
                  <c:v>-2.3328622803092003E-2</c:v>
                </c:pt>
                <c:pt idx="31">
                  <c:v>5.0786025822162628E-3</c:v>
                </c:pt>
                <c:pt idx="32">
                  <c:v>1.0082636028528214E-2</c:v>
                </c:pt>
                <c:pt idx="33">
                  <c:v>-4.7269761562347412E-3</c:v>
                </c:pt>
                <c:pt idx="34">
                  <c:v>7.4595548212528229E-3</c:v>
                </c:pt>
                <c:pt idx="35">
                  <c:v>-1.5254437923431396E-2</c:v>
                </c:pt>
                <c:pt idx="36">
                  <c:v>1.8328987061977386E-2</c:v>
                </c:pt>
                <c:pt idx="37">
                  <c:v>9.1794766485691071E-3</c:v>
                </c:pt>
                <c:pt idx="38">
                  <c:v>-3.0413419008255005E-3</c:v>
                </c:pt>
                <c:pt idx="39">
                  <c:v>1.044931635260582E-2</c:v>
                </c:pt>
                <c:pt idx="40">
                  <c:v>1.1788737028837204E-2</c:v>
                </c:pt>
                <c:pt idx="41">
                  <c:v>-5.1062367856502533E-3</c:v>
                </c:pt>
                <c:pt idx="42">
                  <c:v>9.6373520791530609E-3</c:v>
                </c:pt>
                <c:pt idx="43">
                  <c:v>-1.8539074808359146E-2</c:v>
                </c:pt>
                <c:pt idx="44">
                  <c:v>6.7865587770938873E-3</c:v>
                </c:pt>
                <c:pt idx="45">
                  <c:v>-1.7275551334023476E-2</c:v>
                </c:pt>
                <c:pt idx="46">
                  <c:v>-1.1701604351401329E-2</c:v>
                </c:pt>
                <c:pt idx="47">
                  <c:v>-1.0506611317396164E-2</c:v>
                </c:pt>
                <c:pt idx="48">
                  <c:v>-8.9744850993156433E-3</c:v>
                </c:pt>
                <c:pt idx="49">
                  <c:v>-1.5121303498744965E-2</c:v>
                </c:pt>
                <c:pt idx="50">
                  <c:v>2.0135104656219482E-2</c:v>
                </c:pt>
                <c:pt idx="51">
                  <c:v>-3.99298295378685E-2</c:v>
                </c:pt>
                <c:pt idx="52">
                  <c:v>5.3671687841415405E-2</c:v>
                </c:pt>
                <c:pt idx="53">
                  <c:v>1.0077632963657379E-2</c:v>
                </c:pt>
                <c:pt idx="54">
                  <c:v>-1.8843390047550201E-2</c:v>
                </c:pt>
                <c:pt idx="55">
                  <c:v>1.7584085464477539E-2</c:v>
                </c:pt>
                <c:pt idx="56">
                  <c:v>-4.034876823425293E-2</c:v>
                </c:pt>
                <c:pt idx="57">
                  <c:v>7.3800012469291687E-3</c:v>
                </c:pt>
                <c:pt idx="58">
                  <c:v>2.0135104656219482E-2</c:v>
                </c:pt>
                <c:pt idx="59">
                  <c:v>-5.7657957077026367E-3</c:v>
                </c:pt>
                <c:pt idx="60">
                  <c:v>-1.0032415390014648E-2</c:v>
                </c:pt>
                <c:pt idx="61">
                  <c:v>4.6883337199687958E-2</c:v>
                </c:pt>
                <c:pt idx="62">
                  <c:v>2.9969722032546997E-2</c:v>
                </c:pt>
                <c:pt idx="63">
                  <c:v>7.2027742862701416E-4</c:v>
                </c:pt>
                <c:pt idx="64">
                  <c:v>7.7095255255699158E-3</c:v>
                </c:pt>
                <c:pt idx="65">
                  <c:v>-3.3447667956352234E-3</c:v>
                </c:pt>
                <c:pt idx="66">
                  <c:v>-1.4290079474449158E-2</c:v>
                </c:pt>
                <c:pt idx="67">
                  <c:v>7.2027742862701416E-4</c:v>
                </c:pt>
                <c:pt idx="68">
                  <c:v>-2.9671881347894669E-2</c:v>
                </c:pt>
                <c:pt idx="69">
                  <c:v>3.1012296676635742E-3</c:v>
                </c:pt>
                <c:pt idx="70">
                  <c:v>-4.4007673859596252E-3</c:v>
                </c:pt>
                <c:pt idx="71">
                  <c:v>-2.7364440262317657E-2</c:v>
                </c:pt>
                <c:pt idx="72">
                  <c:v>3.3792190253734589E-2</c:v>
                </c:pt>
                <c:pt idx="73">
                  <c:v>6.8141967058181763E-2</c:v>
                </c:pt>
                <c:pt idx="74">
                  <c:v>-4.9009136855602264E-3</c:v>
                </c:pt>
                <c:pt idx="75">
                  <c:v>2.7582384645938873E-2</c:v>
                </c:pt>
                <c:pt idx="76">
                  <c:v>-2.1766960620880127E-2</c:v>
                </c:pt>
                <c:pt idx="77">
                  <c:v>-5.5507458746433258E-3</c:v>
                </c:pt>
                <c:pt idx="78">
                  <c:v>-1.5695136040449142E-2</c:v>
                </c:pt>
                <c:pt idx="79">
                  <c:v>-6.514381617307663E-3</c:v>
                </c:pt>
                <c:pt idx="80">
                  <c:v>-3.8990937173366547E-3</c:v>
                </c:pt>
                <c:pt idx="81">
                  <c:v>-1.9939783960580826E-2</c:v>
                </c:pt>
                <c:pt idx="82">
                  <c:v>-3.0227597802877426E-2</c:v>
                </c:pt>
                <c:pt idx="83">
                  <c:v>-2.102193608880043E-2</c:v>
                </c:pt>
                <c:pt idx="84">
                  <c:v>9.8101027309894562E-2</c:v>
                </c:pt>
                <c:pt idx="85">
                  <c:v>2.9942810535430908E-2</c:v>
                </c:pt>
                <c:pt idx="86">
                  <c:v>9.8793581128120422E-3</c:v>
                </c:pt>
                <c:pt idx="87">
                  <c:v>5.9291884303092957E-2</c:v>
                </c:pt>
                <c:pt idx="88">
                  <c:v>2.6574954390525818E-2</c:v>
                </c:pt>
                <c:pt idx="89">
                  <c:v>-2.8116904199123383E-2</c:v>
                </c:pt>
                <c:pt idx="90">
                  <c:v>-2.6478096842765808E-2</c:v>
                </c:pt>
                <c:pt idx="91">
                  <c:v>-4.4284366071224213E-2</c:v>
                </c:pt>
                <c:pt idx="92">
                  <c:v>-2.5053594261407852E-2</c:v>
                </c:pt>
                <c:pt idx="93">
                  <c:v>-3.4103371202945709E-2</c:v>
                </c:pt>
                <c:pt idx="94">
                  <c:v>-2.3515135049819946E-2</c:v>
                </c:pt>
                <c:pt idx="95">
                  <c:v>-4.2238540947437286E-2</c:v>
                </c:pt>
                <c:pt idx="96">
                  <c:v>1.7763659358024597E-2</c:v>
                </c:pt>
                <c:pt idx="97">
                  <c:v>1.457677036523819E-2</c:v>
                </c:pt>
                <c:pt idx="98">
                  <c:v>-2.1825581789016724E-3</c:v>
                </c:pt>
                <c:pt idx="99">
                  <c:v>1.8731281161308289E-3</c:v>
                </c:pt>
                <c:pt idx="100">
                  <c:v>1.5142038464546204E-3</c:v>
                </c:pt>
                <c:pt idx="101">
                  <c:v>1.2025408446788788E-2</c:v>
                </c:pt>
                <c:pt idx="102">
                  <c:v>-1.8172454088926315E-2</c:v>
                </c:pt>
                <c:pt idx="103">
                  <c:v>4.4913440942764282E-3</c:v>
                </c:pt>
                <c:pt idx="104">
                  <c:v>1.9348800182342529E-2</c:v>
                </c:pt>
                <c:pt idx="105">
                  <c:v>-2.1825581789016724E-3</c:v>
                </c:pt>
                <c:pt idx="106">
                  <c:v>-1.4845281839370728E-3</c:v>
                </c:pt>
                <c:pt idx="107">
                  <c:v>-4.7571241855621338E-2</c:v>
                </c:pt>
                <c:pt idx="108">
                  <c:v>3.1082756817340851E-2</c:v>
                </c:pt>
                <c:pt idx="109">
                  <c:v>-2.8331883251667023E-2</c:v>
                </c:pt>
                <c:pt idx="110">
                  <c:v>2.7595601975917816E-2</c:v>
                </c:pt>
                <c:pt idx="111">
                  <c:v>6.0524828732013702E-2</c:v>
                </c:pt>
                <c:pt idx="112">
                  <c:v>1.3736344873905182E-2</c:v>
                </c:pt>
                <c:pt idx="113">
                  <c:v>-1.6499694436788559E-2</c:v>
                </c:pt>
                <c:pt idx="114">
                  <c:v>1.2305080890655518E-2</c:v>
                </c:pt>
                <c:pt idx="115">
                  <c:v>-2.3910798132419586E-2</c:v>
                </c:pt>
                <c:pt idx="116">
                  <c:v>-2.0824376493692398E-2</c:v>
                </c:pt>
                <c:pt idx="117">
                  <c:v>-1.4841470867395401E-2</c:v>
                </c:pt>
                <c:pt idx="118">
                  <c:v>-2.3088395595550537E-2</c:v>
                </c:pt>
                <c:pt idx="119">
                  <c:v>-1.7748009413480759E-2</c:v>
                </c:pt>
                <c:pt idx="120">
                  <c:v>7.4354261159896851E-3</c:v>
                </c:pt>
                <c:pt idx="121">
                  <c:v>1.5590868890285492E-2</c:v>
                </c:pt>
                <c:pt idx="122">
                  <c:v>1.2983277440071106E-2</c:v>
                </c:pt>
                <c:pt idx="123">
                  <c:v>-9.3812271952629089E-3</c:v>
                </c:pt>
                <c:pt idx="124">
                  <c:v>-1.0142587125301361E-2</c:v>
                </c:pt>
                <c:pt idx="125">
                  <c:v>1.3370834290981293E-2</c:v>
                </c:pt>
                <c:pt idx="126">
                  <c:v>-4.9035996198654175E-3</c:v>
                </c:pt>
                <c:pt idx="127">
                  <c:v>5.054473876953125E-3</c:v>
                </c:pt>
                <c:pt idx="128">
                  <c:v>2.1559223532676697E-3</c:v>
                </c:pt>
                <c:pt idx="129">
                  <c:v>-5.0108134746551514E-4</c:v>
                </c:pt>
                <c:pt idx="130">
                  <c:v>8.9694634079933167E-3</c:v>
                </c:pt>
                <c:pt idx="131">
                  <c:v>-4.0631804615259171E-2</c:v>
                </c:pt>
                <c:pt idx="132">
                  <c:v>4.8912093043327332E-2</c:v>
                </c:pt>
                <c:pt idx="133">
                  <c:v>4.265381395816803E-2</c:v>
                </c:pt>
                <c:pt idx="134">
                  <c:v>1.5628889203071594E-2</c:v>
                </c:pt>
                <c:pt idx="135">
                  <c:v>-2.8433650732040405E-4</c:v>
                </c:pt>
                <c:pt idx="136">
                  <c:v>1.3289757072925568E-2</c:v>
                </c:pt>
                <c:pt idx="137">
                  <c:v>2.7029290795326233E-3</c:v>
                </c:pt>
                <c:pt idx="138">
                  <c:v>-1.5334688127040863E-2</c:v>
                </c:pt>
                <c:pt idx="139">
                  <c:v>-9.0196728706359863E-3</c:v>
                </c:pt>
                <c:pt idx="140">
                  <c:v>-8.8592469692230225E-3</c:v>
                </c:pt>
                <c:pt idx="141">
                  <c:v>-1.4602266252040863E-2</c:v>
                </c:pt>
                <c:pt idx="142">
                  <c:v>-2.6521340012550354E-2</c:v>
                </c:pt>
                <c:pt idx="143">
                  <c:v>-4.8565924167633057E-2</c:v>
                </c:pt>
                <c:pt idx="144">
                  <c:v>4.4383183121681213E-3</c:v>
                </c:pt>
                <c:pt idx="145">
                  <c:v>2.2128984332084656E-2</c:v>
                </c:pt>
                <c:pt idx="146">
                  <c:v>7.224254310131073E-3</c:v>
                </c:pt>
                <c:pt idx="147">
                  <c:v>1.1185958981513977E-2</c:v>
                </c:pt>
                <c:pt idx="148">
                  <c:v>-1.634553074836731E-3</c:v>
                </c:pt>
                <c:pt idx="149">
                  <c:v>-2.3002076894044876E-2</c:v>
                </c:pt>
                <c:pt idx="150">
                  <c:v>-8.020550012588501E-4</c:v>
                </c:pt>
                <c:pt idx="151">
                  <c:v>1.5459463000297546E-2</c:v>
                </c:pt>
                <c:pt idx="152">
                  <c:v>-1.5316952019929886E-2</c:v>
                </c:pt>
                <c:pt idx="153">
                  <c:v>-1.9712015986442566E-2</c:v>
                </c:pt>
                <c:pt idx="154">
                  <c:v>1.0212242603302002E-2</c:v>
                </c:pt>
                <c:pt idx="155">
                  <c:v>-1.0181564837694168E-2</c:v>
                </c:pt>
                <c:pt idx="156">
                  <c:v>2.1704912185668945E-2</c:v>
                </c:pt>
                <c:pt idx="157">
                  <c:v>8.4737278521060944E-3</c:v>
                </c:pt>
                <c:pt idx="158">
                  <c:v>-2.9297024011611938E-3</c:v>
                </c:pt>
                <c:pt idx="159">
                  <c:v>1.4468446373939514E-2</c:v>
                </c:pt>
                <c:pt idx="160">
                  <c:v>1.9524186849594116E-2</c:v>
                </c:pt>
                <c:pt idx="161">
                  <c:v>4.1985176503658295E-3</c:v>
                </c:pt>
                <c:pt idx="162">
                  <c:v>-6.4725801348686218E-3</c:v>
                </c:pt>
                <c:pt idx="163">
                  <c:v>4.6127252280712128E-3</c:v>
                </c:pt>
                <c:pt idx="164">
                  <c:v>1.5390627086162567E-3</c:v>
                </c:pt>
                <c:pt idx="165">
                  <c:v>-2.0986044779419899E-2</c:v>
                </c:pt>
                <c:pt idx="166">
                  <c:v>-1.5968527644872665E-2</c:v>
                </c:pt>
                <c:pt idx="167">
                  <c:v>-2.8164735063910484E-2</c:v>
                </c:pt>
                <c:pt idx="168">
                  <c:v>1.1526480317115784E-2</c:v>
                </c:pt>
                <c:pt idx="169">
                  <c:v>7.6010823249816895E-3</c:v>
                </c:pt>
                <c:pt idx="170">
                  <c:v>2.967476099729538E-2</c:v>
                </c:pt>
                <c:pt idx="171">
                  <c:v>-2.5387410074472427E-2</c:v>
                </c:pt>
                <c:pt idx="172">
                  <c:v>2.3506559431552887E-2</c:v>
                </c:pt>
                <c:pt idx="173">
                  <c:v>1.0924376547336578E-2</c:v>
                </c:pt>
                <c:pt idx="174">
                  <c:v>-2.1706890314817429E-2</c:v>
                </c:pt>
                <c:pt idx="175">
                  <c:v>9.3392282724380493E-4</c:v>
                </c:pt>
                <c:pt idx="176">
                  <c:v>1.0425269603729248E-2</c:v>
                </c:pt>
                <c:pt idx="177">
                  <c:v>-9.3068480491638184E-3</c:v>
                </c:pt>
                <c:pt idx="178">
                  <c:v>8.1032887101173401E-3</c:v>
                </c:pt>
                <c:pt idx="179">
                  <c:v>-4.6294581145048141E-2</c:v>
                </c:pt>
                <c:pt idx="180">
                  <c:v>3.9658322930335999E-3</c:v>
                </c:pt>
                <c:pt idx="181">
                  <c:v>3.6932863295078278E-2</c:v>
                </c:pt>
                <c:pt idx="182">
                  <c:v>4.07399982213974E-3</c:v>
                </c:pt>
                <c:pt idx="183">
                  <c:v>-1.1754892766475677E-2</c:v>
                </c:pt>
                <c:pt idx="184">
                  <c:v>-2.4457387626171112E-3</c:v>
                </c:pt>
                <c:pt idx="185">
                  <c:v>-4.5865960419178009E-3</c:v>
                </c:pt>
                <c:pt idx="186">
                  <c:v>-1.0391328483819962E-2</c:v>
                </c:pt>
                <c:pt idx="187">
                  <c:v>3.4806035459041595E-2</c:v>
                </c:pt>
                <c:pt idx="188">
                  <c:v>3.9658322930335999E-3</c:v>
                </c:pt>
                <c:pt idx="189">
                  <c:v>-1.9879676401615143E-3</c:v>
                </c:pt>
                <c:pt idx="190">
                  <c:v>-3.0896967276930809E-2</c:v>
                </c:pt>
                <c:pt idx="191">
                  <c:v>-2.1681062877178192E-2</c:v>
                </c:pt>
                <c:pt idx="192">
                  <c:v>1.384015753865242E-2</c:v>
                </c:pt>
                <c:pt idx="193">
                  <c:v>9.8489299416542053E-3</c:v>
                </c:pt>
                <c:pt idx="194">
                  <c:v>-5.8231428265571594E-3</c:v>
                </c:pt>
                <c:pt idx="195">
                  <c:v>3.3114086836576462E-2</c:v>
                </c:pt>
                <c:pt idx="196">
                  <c:v>-2.8265118598937988E-3</c:v>
                </c:pt>
                <c:pt idx="197">
                  <c:v>2.6120878756046295E-3</c:v>
                </c:pt>
                <c:pt idx="198">
                  <c:v>-2.7284696698188782E-3</c:v>
                </c:pt>
                <c:pt idx="199">
                  <c:v>5.1164887845516205E-3</c:v>
                </c:pt>
                <c:pt idx="200">
                  <c:v>1.8602050840854645E-3</c:v>
                </c:pt>
                <c:pt idx="201">
                  <c:v>-2.7493176981806755E-2</c:v>
                </c:pt>
                <c:pt idx="202">
                  <c:v>-9.957311674952507E-3</c:v>
                </c:pt>
                <c:pt idx="203">
                  <c:v>-1.7563352361321449E-2</c:v>
                </c:pt>
                <c:pt idx="204">
                  <c:v>2.1482016891241074E-2</c:v>
                </c:pt>
                <c:pt idx="205">
                  <c:v>3.1364906579256058E-2</c:v>
                </c:pt>
                <c:pt idx="206">
                  <c:v>7.2107426822185516E-3</c:v>
                </c:pt>
                <c:pt idx="207">
                  <c:v>1.7005462199449539E-2</c:v>
                </c:pt>
                <c:pt idx="208">
                  <c:v>2.0386241376399994E-3</c:v>
                </c:pt>
                <c:pt idx="209">
                  <c:v>9.1620795428752899E-3</c:v>
                </c:pt>
                <c:pt idx="210">
                  <c:v>-1.0029450058937073E-2</c:v>
                </c:pt>
                <c:pt idx="211">
                  <c:v>-8.9318975806236267E-3</c:v>
                </c:pt>
                <c:pt idx="212">
                  <c:v>-1.7070285975933075E-2</c:v>
                </c:pt>
                <c:pt idx="213">
                  <c:v>-1.4808177947998047E-2</c:v>
                </c:pt>
                <c:pt idx="214">
                  <c:v>-1.4378711581230164E-2</c:v>
                </c:pt>
                <c:pt idx="215">
                  <c:v>-2.3045316338539124E-2</c:v>
                </c:pt>
                <c:pt idx="216">
                  <c:v>6.6238194704055786E-3</c:v>
                </c:pt>
                <c:pt idx="217">
                  <c:v>1.9770815968513489E-2</c:v>
                </c:pt>
                <c:pt idx="218">
                  <c:v>2.4742543697357178E-2</c:v>
                </c:pt>
                <c:pt idx="219">
                  <c:v>1.2460313737392426E-2</c:v>
                </c:pt>
                <c:pt idx="220">
                  <c:v>9.0670138597488403E-3</c:v>
                </c:pt>
                <c:pt idx="221">
                  <c:v>1.4575302600860596E-2</c:v>
                </c:pt>
                <c:pt idx="222">
                  <c:v>-1.0417148470878601E-2</c:v>
                </c:pt>
                <c:pt idx="223">
                  <c:v>-4.0048807859420776E-3</c:v>
                </c:pt>
                <c:pt idx="224">
                  <c:v>-1.5960764139890671E-2</c:v>
                </c:pt>
                <c:pt idx="225">
                  <c:v>-3.2587647438049316E-3</c:v>
                </c:pt>
                <c:pt idx="226">
                  <c:v>-7.6891407370567322E-3</c:v>
                </c:pt>
                <c:pt idx="227">
                  <c:v>-4.5909114181995392E-2</c:v>
                </c:pt>
                <c:pt idx="228">
                  <c:v>7.8605227172374725E-3</c:v>
                </c:pt>
                <c:pt idx="229">
                  <c:v>1.8676849082112312E-2</c:v>
                </c:pt>
                <c:pt idx="230">
                  <c:v>-5.9232600033283234E-3</c:v>
                </c:pt>
                <c:pt idx="231">
                  <c:v>7.1766600012779236E-4</c:v>
                </c:pt>
                <c:pt idx="232">
                  <c:v>-1.6115380451083183E-2</c:v>
                </c:pt>
                <c:pt idx="233">
                  <c:v>9.7076576203107834E-3</c:v>
                </c:pt>
                <c:pt idx="234">
                  <c:v>-2.0052492618560791E-3</c:v>
                </c:pt>
                <c:pt idx="235">
                  <c:v>6.8460311740636826E-3</c:v>
                </c:pt>
                <c:pt idx="236">
                  <c:v>-6.5144766122102737E-3</c:v>
                </c:pt>
                <c:pt idx="237">
                  <c:v>-5.7460349053144455E-3</c:v>
                </c:pt>
                <c:pt idx="238">
                  <c:v>-4.5956168323755264E-3</c:v>
                </c:pt>
                <c:pt idx="239">
                  <c:v>-2.9087066650390625E-3</c:v>
                </c:pt>
                <c:pt idx="240">
                  <c:v>2.1484725177288055E-2</c:v>
                </c:pt>
                <c:pt idx="241">
                  <c:v>2.2389590740203857E-2</c:v>
                </c:pt>
                <c:pt idx="242">
                  <c:v>1.804891973733902E-2</c:v>
                </c:pt>
                <c:pt idx="243">
                  <c:v>9.9739059805870056E-3</c:v>
                </c:pt>
                <c:pt idx="244">
                  <c:v>1.450018584728241E-2</c:v>
                </c:pt>
                <c:pt idx="245">
                  <c:v>-1.3886913657188416E-3</c:v>
                </c:pt>
                <c:pt idx="246">
                  <c:v>-1.1181637644767761E-2</c:v>
                </c:pt>
                <c:pt idx="247">
                  <c:v>-7.2293803095817566E-3</c:v>
                </c:pt>
                <c:pt idx="248">
                  <c:v>-6.3983649015426636E-3</c:v>
                </c:pt>
                <c:pt idx="249">
                  <c:v>-1.0668095201253891E-2</c:v>
                </c:pt>
                <c:pt idx="250">
                  <c:v>-1.6579765826463699E-2</c:v>
                </c:pt>
                <c:pt idx="251">
                  <c:v>-3.2951373606920242E-2</c:v>
                </c:pt>
                <c:pt idx="252">
                  <c:v>1.107637956738472E-2</c:v>
                </c:pt>
                <c:pt idx="253">
                  <c:v>-8.6639784276485443E-3</c:v>
                </c:pt>
                <c:pt idx="254">
                  <c:v>-2.5839246809482574E-3</c:v>
                </c:pt>
                <c:pt idx="255">
                  <c:v>-7.0642102509737015E-3</c:v>
                </c:pt>
                <c:pt idx="256">
                  <c:v>-1.1586174368858337E-2</c:v>
                </c:pt>
                <c:pt idx="257">
                  <c:v>2.8938613831996918E-3</c:v>
                </c:pt>
                <c:pt idx="258">
                  <c:v>-7.4447281658649445E-3</c:v>
                </c:pt>
                <c:pt idx="259">
                  <c:v>-1.2783164158463478E-2</c:v>
                </c:pt>
                <c:pt idx="260">
                  <c:v>-4.3076369911432266E-3</c:v>
                </c:pt>
                <c:pt idx="261">
                  <c:v>3.2322194427251816E-2</c:v>
                </c:pt>
                <c:pt idx="262">
                  <c:v>1.859312504529953E-2</c:v>
                </c:pt>
                <c:pt idx="263">
                  <c:v>-1.0451745241880417E-2</c:v>
                </c:pt>
                <c:pt idx="264">
                  <c:v>1.1430956423282623E-2</c:v>
                </c:pt>
                <c:pt idx="265">
                  <c:v>1.8595460802316666E-2</c:v>
                </c:pt>
                <c:pt idx="266">
                  <c:v>4.5599229633808136E-3</c:v>
                </c:pt>
                <c:pt idx="267">
                  <c:v>1.0651767253875732E-2</c:v>
                </c:pt>
                <c:pt idx="268">
                  <c:v>-7.4090845882892609E-3</c:v>
                </c:pt>
                <c:pt idx="269">
                  <c:v>-7.4018016457557678E-3</c:v>
                </c:pt>
                <c:pt idx="270">
                  <c:v>6.4136944711208344E-3</c:v>
                </c:pt>
                <c:pt idx="271">
                  <c:v>2.5836378335952759E-3</c:v>
                </c:pt>
                <c:pt idx="272">
                  <c:v>-8.581697940826416E-3</c:v>
                </c:pt>
                <c:pt idx="273">
                  <c:v>-1.2626072391867638E-2</c:v>
                </c:pt>
                <c:pt idx="274">
                  <c:v>-5.8392733335494995E-3</c:v>
                </c:pt>
                <c:pt idx="275">
                  <c:v>-1.2377513572573662E-2</c:v>
                </c:pt>
                <c:pt idx="276">
                  <c:v>2.5725826621055603E-2</c:v>
                </c:pt>
                <c:pt idx="277">
                  <c:v>1.701122522354126E-2</c:v>
                </c:pt>
                <c:pt idx="278">
                  <c:v>1.701122522354126E-2</c:v>
                </c:pt>
                <c:pt idx="279">
                  <c:v>4.0832050144672394E-3</c:v>
                </c:pt>
                <c:pt idx="280">
                  <c:v>2.1003752946853638E-2</c:v>
                </c:pt>
                <c:pt idx="281">
                  <c:v>-1.0420411825180054E-2</c:v>
                </c:pt>
                <c:pt idx="282">
                  <c:v>-1.8246937543153763E-2</c:v>
                </c:pt>
                <c:pt idx="283">
                  <c:v>-3.0274689197540283E-3</c:v>
                </c:pt>
                <c:pt idx="284">
                  <c:v>-1.2089300900697708E-2</c:v>
                </c:pt>
                <c:pt idx="285">
                  <c:v>-2.6413213461637497E-2</c:v>
                </c:pt>
                <c:pt idx="286">
                  <c:v>5.3879022598266602E-3</c:v>
                </c:pt>
                <c:pt idx="287">
                  <c:v>-2.0025810226798058E-2</c:v>
                </c:pt>
                <c:pt idx="288">
                  <c:v>3.5591766238212585E-2</c:v>
                </c:pt>
                <c:pt idx="289">
                  <c:v>5.1863476634025574E-2</c:v>
                </c:pt>
                <c:pt idx="290">
                  <c:v>1.6834065318107605E-2</c:v>
                </c:pt>
                <c:pt idx="291">
                  <c:v>1.6585364937782288E-2</c:v>
                </c:pt>
                <c:pt idx="292">
                  <c:v>-5.0659105181694031E-3</c:v>
                </c:pt>
                <c:pt idx="293">
                  <c:v>-8.1297755241394043E-3</c:v>
                </c:pt>
                <c:pt idx="294">
                  <c:v>-1.7485778778791428E-2</c:v>
                </c:pt>
                <c:pt idx="295">
                  <c:v>-6.7572109401226044E-3</c:v>
                </c:pt>
                <c:pt idx="296">
                  <c:v>-1.4902025461196899E-2</c:v>
                </c:pt>
                <c:pt idx="297">
                  <c:v>-1.0312221944332123E-2</c:v>
                </c:pt>
                <c:pt idx="298">
                  <c:v>-2.742471918463707E-2</c:v>
                </c:pt>
                <c:pt idx="299">
                  <c:v>-3.079703077673912E-2</c:v>
                </c:pt>
                <c:pt idx="300">
                  <c:v>2.4548616260290146E-2</c:v>
                </c:pt>
                <c:pt idx="301">
                  <c:v>3.7836838513612747E-2</c:v>
                </c:pt>
                <c:pt idx="302">
                  <c:v>9.2370584607124329E-3</c:v>
                </c:pt>
                <c:pt idx="303">
                  <c:v>1.7477612942457199E-2</c:v>
                </c:pt>
                <c:pt idx="304">
                  <c:v>-5.1760561764240265E-3</c:v>
                </c:pt>
                <c:pt idx="305">
                  <c:v>-1.0092001408338547E-2</c:v>
                </c:pt>
                <c:pt idx="306">
                  <c:v>-1.6473889350891113E-2</c:v>
                </c:pt>
                <c:pt idx="307">
                  <c:v>-6.7048259079456329E-3</c:v>
                </c:pt>
                <c:pt idx="308">
                  <c:v>-6.2589161098003387E-3</c:v>
                </c:pt>
                <c:pt idx="309">
                  <c:v>-2.3898398503661156E-2</c:v>
                </c:pt>
                <c:pt idx="310">
                  <c:v>-4.3713301420211792E-4</c:v>
                </c:pt>
                <c:pt idx="311">
                  <c:v>-2.0058911293745041E-2</c:v>
                </c:pt>
                <c:pt idx="312">
                  <c:v>3.2887775450944901E-2</c:v>
                </c:pt>
                <c:pt idx="313">
                  <c:v>2.4088606238365173E-2</c:v>
                </c:pt>
                <c:pt idx="314">
                  <c:v>-4.3793022632598877E-3</c:v>
                </c:pt>
                <c:pt idx="315">
                  <c:v>1.5197709202766418E-2</c:v>
                </c:pt>
                <c:pt idx="316">
                  <c:v>1.4564797282218933E-2</c:v>
                </c:pt>
                <c:pt idx="317">
                  <c:v>1.3947512954473495E-2</c:v>
                </c:pt>
                <c:pt idx="318">
                  <c:v>-1.5300976112484932E-2</c:v>
                </c:pt>
                <c:pt idx="319">
                  <c:v>-2.0942449569702148E-2</c:v>
                </c:pt>
                <c:pt idx="320">
                  <c:v>-1.2707930058240891E-2</c:v>
                </c:pt>
                <c:pt idx="321">
                  <c:v>-2.7561187744140625E-2</c:v>
                </c:pt>
                <c:pt idx="322">
                  <c:v>-2.3773536086082458E-3</c:v>
                </c:pt>
                <c:pt idx="323">
                  <c:v>-1.7417185008525848E-2</c:v>
                </c:pt>
                <c:pt idx="324">
                  <c:v>-2.1870274096727371E-2</c:v>
                </c:pt>
                <c:pt idx="325">
                  <c:v>8.7499931454658508E-2</c:v>
                </c:pt>
                <c:pt idx="326">
                  <c:v>6.6697925329208374E-2</c:v>
                </c:pt>
                <c:pt idx="327">
                  <c:v>3.2679945230484009E-2</c:v>
                </c:pt>
                <c:pt idx="328">
                  <c:v>2.1733149886131287E-2</c:v>
                </c:pt>
                <c:pt idx="329">
                  <c:v>-1.726197823882103E-2</c:v>
                </c:pt>
                <c:pt idx="330">
                  <c:v>-2.3558713495731354E-2</c:v>
                </c:pt>
                <c:pt idx="331">
                  <c:v>-7.9704560339450836E-3</c:v>
                </c:pt>
                <c:pt idx="332">
                  <c:v>-2.2864218801259995E-2</c:v>
                </c:pt>
                <c:pt idx="333">
                  <c:v>-3.9240002632141113E-2</c:v>
                </c:pt>
                <c:pt idx="334">
                  <c:v>-2.9482796788215637E-2</c:v>
                </c:pt>
                <c:pt idx="335">
                  <c:v>-4.6362508088350296E-2</c:v>
                </c:pt>
                <c:pt idx="336">
                  <c:v>1.0909464210271835E-2</c:v>
                </c:pt>
                <c:pt idx="337">
                  <c:v>5.6738629937171936E-3</c:v>
                </c:pt>
                <c:pt idx="338">
                  <c:v>-4.2125135660171509E-3</c:v>
                </c:pt>
                <c:pt idx="339">
                  <c:v>3.7500809878110886E-2</c:v>
                </c:pt>
                <c:pt idx="340">
                  <c:v>-4.7973394393920898E-3</c:v>
                </c:pt>
                <c:pt idx="341">
                  <c:v>-1.5268545597791672E-2</c:v>
                </c:pt>
                <c:pt idx="342">
                  <c:v>4.3826177716255188E-4</c:v>
                </c:pt>
                <c:pt idx="343">
                  <c:v>2.7523413300514221E-3</c:v>
                </c:pt>
                <c:pt idx="344">
                  <c:v>-7.1608424186706543E-3</c:v>
                </c:pt>
                <c:pt idx="345">
                  <c:v>-1.0958749800920486E-2</c:v>
                </c:pt>
                <c:pt idx="346">
                  <c:v>1.9903138279914856E-2</c:v>
                </c:pt>
                <c:pt idx="347">
                  <c:v>-3.4779887646436691E-2</c:v>
                </c:pt>
                <c:pt idx="348">
                  <c:v>-3.6318939179182053E-2</c:v>
                </c:pt>
                <c:pt idx="349">
                  <c:v>3.6208532750606537E-2</c:v>
                </c:pt>
                <c:pt idx="350">
                  <c:v>4.8730894923210144E-2</c:v>
                </c:pt>
                <c:pt idx="351">
                  <c:v>1.9725017249584198E-2</c:v>
                </c:pt>
                <c:pt idx="352">
                  <c:v>-3.2664455473423004E-2</c:v>
                </c:pt>
                <c:pt idx="353">
                  <c:v>-2.2530034184455872E-3</c:v>
                </c:pt>
                <c:pt idx="354">
                  <c:v>2.1834015846252441E-2</c:v>
                </c:pt>
                <c:pt idx="355">
                  <c:v>2.2864736616611481E-2</c:v>
                </c:pt>
                <c:pt idx="356">
                  <c:v>-1.121491938829422E-2</c:v>
                </c:pt>
                <c:pt idx="357">
                  <c:v>-7.4470788240432739E-4</c:v>
                </c:pt>
                <c:pt idx="358">
                  <c:v>-1.8570020794868469E-2</c:v>
                </c:pt>
                <c:pt idx="359">
                  <c:v>-4.7597136348485947E-2</c:v>
                </c:pt>
                <c:pt idx="360">
                  <c:v>1.5126321464776993E-2</c:v>
                </c:pt>
                <c:pt idx="361">
                  <c:v>1.7087642103433609E-2</c:v>
                </c:pt>
                <c:pt idx="362">
                  <c:v>1.5969071537256241E-2</c:v>
                </c:pt>
                <c:pt idx="363">
                  <c:v>7.674042135477066E-3</c:v>
                </c:pt>
                <c:pt idx="364">
                  <c:v>3.3583343029022217E-3</c:v>
                </c:pt>
                <c:pt idx="365">
                  <c:v>3.2473690807819366E-3</c:v>
                </c:pt>
                <c:pt idx="366">
                  <c:v>-5.2416622638702393E-3</c:v>
                </c:pt>
                <c:pt idx="367">
                  <c:v>-6.4251013100147247E-3</c:v>
                </c:pt>
                <c:pt idx="368">
                  <c:v>-9.1067366302013397E-3</c:v>
                </c:pt>
                <c:pt idx="369">
                  <c:v>-7.193148136138916E-3</c:v>
                </c:pt>
                <c:pt idx="370">
                  <c:v>-8.9915134012699127E-3</c:v>
                </c:pt>
                <c:pt idx="371">
                  <c:v>-2.5504633784294128E-2</c:v>
                </c:pt>
                <c:pt idx="372">
                  <c:v>2.017594501376152E-2</c:v>
                </c:pt>
                <c:pt idx="373">
                  <c:v>1.387694850564003E-2</c:v>
                </c:pt>
                <c:pt idx="374">
                  <c:v>6.4843557775020599E-3</c:v>
                </c:pt>
                <c:pt idx="375">
                  <c:v>-7.7263005077838898E-3</c:v>
                </c:pt>
                <c:pt idx="376">
                  <c:v>9.7168087959289551E-3</c:v>
                </c:pt>
                <c:pt idx="377">
                  <c:v>-7.4912495911121368E-3</c:v>
                </c:pt>
                <c:pt idx="378">
                  <c:v>-3.4124962985515594E-3</c:v>
                </c:pt>
                <c:pt idx="379">
                  <c:v>-2.2112950682640076E-3</c:v>
                </c:pt>
                <c:pt idx="380">
                  <c:v>4.0484853088855743E-3</c:v>
                </c:pt>
                <c:pt idx="381">
                  <c:v>-8.6440443992614746E-3</c:v>
                </c:pt>
                <c:pt idx="382">
                  <c:v>-2.518334798514843E-2</c:v>
                </c:pt>
                <c:pt idx="383">
                  <c:v>3.6620348691940308E-4</c:v>
                </c:pt>
                <c:pt idx="384">
                  <c:v>2.9605153948068619E-2</c:v>
                </c:pt>
                <c:pt idx="385">
                  <c:v>0.11135411262512207</c:v>
                </c:pt>
                <c:pt idx="386">
                  <c:v>3.937959298491478E-2</c:v>
                </c:pt>
                <c:pt idx="387">
                  <c:v>2.5093879550695419E-2</c:v>
                </c:pt>
                <c:pt idx="388">
                  <c:v>-3.068028949201107E-2</c:v>
                </c:pt>
                <c:pt idx="389">
                  <c:v>-1.7675623297691345E-2</c:v>
                </c:pt>
                <c:pt idx="390">
                  <c:v>-2.3353327065706253E-2</c:v>
                </c:pt>
                <c:pt idx="391">
                  <c:v>-1.7142146825790405E-2</c:v>
                </c:pt>
                <c:pt idx="392">
                  <c:v>-1.631661131978035E-2</c:v>
                </c:pt>
                <c:pt idx="393">
                  <c:v>-2.7940668165683746E-2</c:v>
                </c:pt>
                <c:pt idx="394">
                  <c:v>-4.007246345281601E-2</c:v>
                </c:pt>
                <c:pt idx="395">
                  <c:v>-3.2251615077257156E-2</c:v>
                </c:pt>
                <c:pt idx="396">
                  <c:v>3.7837609648704529E-2</c:v>
                </c:pt>
                <c:pt idx="397">
                  <c:v>2.6384636759757996E-2</c:v>
                </c:pt>
                <c:pt idx="398">
                  <c:v>1.0480880737304688E-3</c:v>
                </c:pt>
                <c:pt idx="399">
                  <c:v>-1.4946006238460541E-2</c:v>
                </c:pt>
                <c:pt idx="400">
                  <c:v>2.2506281733512878E-2</c:v>
                </c:pt>
                <c:pt idx="401">
                  <c:v>-4.6196006238460541E-2</c:v>
                </c:pt>
                <c:pt idx="402">
                  <c:v>-2.0772278308868408E-2</c:v>
                </c:pt>
                <c:pt idx="403">
                  <c:v>5.528133362531662E-3</c:v>
                </c:pt>
                <c:pt idx="404">
                  <c:v>-2.7177445590496063E-3</c:v>
                </c:pt>
                <c:pt idx="405">
                  <c:v>5.528133362531662E-3</c:v>
                </c:pt>
                <c:pt idx="406">
                  <c:v>-3.0925571918487549E-3</c:v>
                </c:pt>
                <c:pt idx="407">
                  <c:v>-1.1108286678791046E-2</c:v>
                </c:pt>
                <c:pt idx="408">
                  <c:v>2.525642141699791E-2</c:v>
                </c:pt>
                <c:pt idx="409">
                  <c:v>1.6997355967760086E-2</c:v>
                </c:pt>
                <c:pt idx="410">
                  <c:v>2.7880650013685226E-2</c:v>
                </c:pt>
                <c:pt idx="411">
                  <c:v>4.4096995145082474E-2</c:v>
                </c:pt>
                <c:pt idx="412">
                  <c:v>-3.5017505288124084E-3</c:v>
                </c:pt>
                <c:pt idx="413">
                  <c:v>-1.7167825251817703E-2</c:v>
                </c:pt>
                <c:pt idx="414">
                  <c:v>-1.211731880903244E-2</c:v>
                </c:pt>
                <c:pt idx="415">
                  <c:v>-1.2320354580879211E-2</c:v>
                </c:pt>
                <c:pt idx="416">
                  <c:v>-1.191222295165062E-2</c:v>
                </c:pt>
                <c:pt idx="417">
                  <c:v>-1.1070583015680313E-2</c:v>
                </c:pt>
                <c:pt idx="418">
                  <c:v>-2.0942412316799164E-2</c:v>
                </c:pt>
                <c:pt idx="419">
                  <c:v>-2.5198955088853836E-2</c:v>
                </c:pt>
                <c:pt idx="420">
                  <c:v>2.1825157105922699E-2</c:v>
                </c:pt>
                <c:pt idx="421">
                  <c:v>3.6918997764587402E-2</c:v>
                </c:pt>
                <c:pt idx="422">
                  <c:v>3.6600343883037567E-3</c:v>
                </c:pt>
                <c:pt idx="423">
                  <c:v>-1.0890588164329529E-3</c:v>
                </c:pt>
                <c:pt idx="424">
                  <c:v>2.3597195744514465E-2</c:v>
                </c:pt>
                <c:pt idx="425">
                  <c:v>-3.2939493656158447E-2</c:v>
                </c:pt>
                <c:pt idx="426">
                  <c:v>-6.778959184885025E-3</c:v>
                </c:pt>
                <c:pt idx="427">
                  <c:v>-2.3852894082665443E-2</c:v>
                </c:pt>
                <c:pt idx="428">
                  <c:v>-9.7295194864273071E-3</c:v>
                </c:pt>
                <c:pt idx="429">
                  <c:v>7.6573565602302551E-3</c:v>
                </c:pt>
                <c:pt idx="430">
                  <c:v>-9.3542039394378662E-3</c:v>
                </c:pt>
                <c:pt idx="431">
                  <c:v>-9.9146254360675812E-3</c:v>
                </c:pt>
                <c:pt idx="432">
                  <c:v>1.0757986456155777E-2</c:v>
                </c:pt>
                <c:pt idx="433">
                  <c:v>3.9119895547628403E-2</c:v>
                </c:pt>
                <c:pt idx="434">
                  <c:v>2.1836515516042709E-2</c:v>
                </c:pt>
                <c:pt idx="435">
                  <c:v>1.3532202690839767E-2</c:v>
                </c:pt>
                <c:pt idx="436">
                  <c:v>-1.6514740884304047E-2</c:v>
                </c:pt>
                <c:pt idx="437">
                  <c:v>-8.3386413753032684E-3</c:v>
                </c:pt>
                <c:pt idx="438">
                  <c:v>-8.0229826271533966E-3</c:v>
                </c:pt>
                <c:pt idx="439">
                  <c:v>3.7917718291282654E-3</c:v>
                </c:pt>
                <c:pt idx="440">
                  <c:v>4.2059794068336487E-3</c:v>
                </c:pt>
                <c:pt idx="441">
                  <c:v>3.1822286546230316E-3</c:v>
                </c:pt>
                <c:pt idx="442">
                  <c:v>-3.0163036659359932E-2</c:v>
                </c:pt>
                <c:pt idx="443">
                  <c:v>-3.3387169241905212E-2</c:v>
                </c:pt>
                <c:pt idx="444">
                  <c:v>2.2169169038534164E-2</c:v>
                </c:pt>
                <c:pt idx="445">
                  <c:v>4.2804088443517685E-2</c:v>
                </c:pt>
                <c:pt idx="446">
                  <c:v>-1.2257620692253113E-3</c:v>
                </c:pt>
                <c:pt idx="447">
                  <c:v>8.7381564080715179E-3</c:v>
                </c:pt>
                <c:pt idx="448">
                  <c:v>1.1644665151834488E-2</c:v>
                </c:pt>
                <c:pt idx="449">
                  <c:v>-6.654396653175354E-3</c:v>
                </c:pt>
                <c:pt idx="450">
                  <c:v>-2.4513863027095795E-3</c:v>
                </c:pt>
                <c:pt idx="451">
                  <c:v>-6.8362019956111908E-3</c:v>
                </c:pt>
                <c:pt idx="452">
                  <c:v>-7.0166997611522675E-3</c:v>
                </c:pt>
                <c:pt idx="453">
                  <c:v>-3.6244839429855347E-3</c:v>
                </c:pt>
                <c:pt idx="454">
                  <c:v>-1.9882481545209885E-2</c:v>
                </c:pt>
                <c:pt idx="455">
                  <c:v>-3.7664663046598434E-2</c:v>
                </c:pt>
                <c:pt idx="456">
                  <c:v>1.8212653696537018E-2</c:v>
                </c:pt>
                <c:pt idx="457">
                  <c:v>-2.6907734572887421E-3</c:v>
                </c:pt>
                <c:pt idx="458">
                  <c:v>-1.4081608504056931E-2</c:v>
                </c:pt>
                <c:pt idx="459">
                  <c:v>8.587423712015152E-3</c:v>
                </c:pt>
                <c:pt idx="460">
                  <c:v>4.8280246555805206E-3</c:v>
                </c:pt>
                <c:pt idx="461">
                  <c:v>1.5215102583169937E-2</c:v>
                </c:pt>
                <c:pt idx="462">
                  <c:v>-1.3855475932359695E-2</c:v>
                </c:pt>
                <c:pt idx="463">
                  <c:v>2.0594630390405655E-2</c:v>
                </c:pt>
                <c:pt idx="464">
                  <c:v>-4.8284679651260376E-3</c:v>
                </c:pt>
                <c:pt idx="465">
                  <c:v>1.1291813105344772E-2</c:v>
                </c:pt>
                <c:pt idx="466">
                  <c:v>-2.3718953132629395E-2</c:v>
                </c:pt>
                <c:pt idx="467">
                  <c:v>-1.9554359838366508E-2</c:v>
                </c:pt>
                <c:pt idx="468">
                  <c:v>1.3262379914522171E-2</c:v>
                </c:pt>
                <c:pt idx="469">
                  <c:v>1.2510936707258224E-2</c:v>
                </c:pt>
                <c:pt idx="470">
                  <c:v>1.0239463299512863E-2</c:v>
                </c:pt>
                <c:pt idx="471">
                  <c:v>3.8665272295475006E-3</c:v>
                </c:pt>
                <c:pt idx="472">
                  <c:v>2.0097266882658005E-2</c:v>
                </c:pt>
                <c:pt idx="473">
                  <c:v>1.2431342154741287E-2</c:v>
                </c:pt>
                <c:pt idx="474">
                  <c:v>-2.1743811666965485E-3</c:v>
                </c:pt>
                <c:pt idx="475">
                  <c:v>-1.6223307698965073E-2</c:v>
                </c:pt>
                <c:pt idx="476">
                  <c:v>-7.0272646844387054E-3</c:v>
                </c:pt>
                <c:pt idx="477">
                  <c:v>-3.7295073270797729E-3</c:v>
                </c:pt>
                <c:pt idx="478">
                  <c:v>-1.0951250791549683E-2</c:v>
                </c:pt>
                <c:pt idx="479">
                  <c:v>-3.2302185893058777E-2</c:v>
                </c:pt>
                <c:pt idx="480">
                  <c:v>2.4036996066570282E-2</c:v>
                </c:pt>
                <c:pt idx="481">
                  <c:v>-1.0963007807731628E-2</c:v>
                </c:pt>
                <c:pt idx="482">
                  <c:v>2.5960072875022888E-2</c:v>
                </c:pt>
                <c:pt idx="483">
                  <c:v>1.5703663229942322E-2</c:v>
                </c:pt>
                <c:pt idx="484">
                  <c:v>6.2512166798114777E-2</c:v>
                </c:pt>
                <c:pt idx="485">
                  <c:v>-2.8406616300344467E-2</c:v>
                </c:pt>
                <c:pt idx="486">
                  <c:v>3.3005587756633759E-3</c:v>
                </c:pt>
                <c:pt idx="487">
                  <c:v>-3.4434080123901367E-2</c:v>
                </c:pt>
                <c:pt idx="488">
                  <c:v>-2.1825209259986877E-3</c:v>
                </c:pt>
                <c:pt idx="489">
                  <c:v>-2.4876050651073456E-2</c:v>
                </c:pt>
                <c:pt idx="490">
                  <c:v>-6.7152194678783417E-3</c:v>
                </c:pt>
                <c:pt idx="491">
                  <c:v>-2.3935979232192039E-2</c:v>
                </c:pt>
                <c:pt idx="492">
                  <c:v>1.7894528806209564E-2</c:v>
                </c:pt>
                <c:pt idx="493">
                  <c:v>1.6619019210338593E-2</c:v>
                </c:pt>
                <c:pt idx="494">
                  <c:v>3.7027180194854736E-2</c:v>
                </c:pt>
                <c:pt idx="495">
                  <c:v>5.899578332901001E-3</c:v>
                </c:pt>
                <c:pt idx="496">
                  <c:v>-2.0522810518741608E-3</c:v>
                </c:pt>
                <c:pt idx="497">
                  <c:v>-1.199677586555481E-2</c:v>
                </c:pt>
                <c:pt idx="498">
                  <c:v>-6.4942613244056702E-4</c:v>
                </c:pt>
                <c:pt idx="499">
                  <c:v>2.4360045790672302E-2</c:v>
                </c:pt>
                <c:pt idx="500">
                  <c:v>-3.225979208946228E-2</c:v>
                </c:pt>
                <c:pt idx="501">
                  <c:v>-1.8964445218443871E-2</c:v>
                </c:pt>
                <c:pt idx="502">
                  <c:v>-3.1272135674953461E-2</c:v>
                </c:pt>
                <c:pt idx="503">
                  <c:v>-4.6054720878601074E-3</c:v>
                </c:pt>
                <c:pt idx="504">
                  <c:v>2.2972393780946732E-2</c:v>
                </c:pt>
                <c:pt idx="505">
                  <c:v>1.4738477766513824E-2</c:v>
                </c:pt>
                <c:pt idx="506">
                  <c:v>1.8790297210216522E-2</c:v>
                </c:pt>
                <c:pt idx="507">
                  <c:v>-2.7510784566402435E-3</c:v>
                </c:pt>
                <c:pt idx="508">
                  <c:v>-2.7510784566402435E-3</c:v>
                </c:pt>
                <c:pt idx="509">
                  <c:v>-8.4415487945079803E-3</c:v>
                </c:pt>
                <c:pt idx="510">
                  <c:v>5.6435801088809967E-3</c:v>
                </c:pt>
                <c:pt idx="511">
                  <c:v>-7.0897117257118225E-3</c:v>
                </c:pt>
                <c:pt idx="512">
                  <c:v>-1.6946043819189072E-2</c:v>
                </c:pt>
                <c:pt idx="513">
                  <c:v>-1.9830910488963127E-2</c:v>
                </c:pt>
                <c:pt idx="514">
                  <c:v>2.7813613414764404E-3</c:v>
                </c:pt>
                <c:pt idx="515">
                  <c:v>-7.1157552301883698E-3</c:v>
                </c:pt>
                <c:pt idx="516">
                  <c:v>4.0889475494623184E-2</c:v>
                </c:pt>
                <c:pt idx="517">
                  <c:v>3.2894723117351532E-3</c:v>
                </c:pt>
                <c:pt idx="518">
                  <c:v>6.7000649869441986E-3</c:v>
                </c:pt>
                <c:pt idx="519">
                  <c:v>2.6293199509382248E-2</c:v>
                </c:pt>
                <c:pt idx="520">
                  <c:v>2.040017768740654E-2</c:v>
                </c:pt>
                <c:pt idx="521">
                  <c:v>2.1452158689498901E-3</c:v>
                </c:pt>
                <c:pt idx="522">
                  <c:v>-6.3948705792427063E-3</c:v>
                </c:pt>
                <c:pt idx="523">
                  <c:v>-1.2411653995513916E-2</c:v>
                </c:pt>
                <c:pt idx="524">
                  <c:v>-1.3433527201414108E-2</c:v>
                </c:pt>
                <c:pt idx="525">
                  <c:v>-1.0615542531013489E-2</c:v>
                </c:pt>
                <c:pt idx="526">
                  <c:v>-2.2841095924377441E-2</c:v>
                </c:pt>
                <c:pt idx="527">
                  <c:v>-3.4020919352769852E-2</c:v>
                </c:pt>
                <c:pt idx="528">
                  <c:v>4.511573538184166E-2</c:v>
                </c:pt>
                <c:pt idx="529">
                  <c:v>-1.8769055604934692E-3</c:v>
                </c:pt>
                <c:pt idx="530">
                  <c:v>9.2281661927700043E-3</c:v>
                </c:pt>
                <c:pt idx="531">
                  <c:v>2.0754475146532059E-2</c:v>
                </c:pt>
                <c:pt idx="532">
                  <c:v>-3.4879520535469055E-3</c:v>
                </c:pt>
                <c:pt idx="533">
                  <c:v>-1.4694355428218842E-2</c:v>
                </c:pt>
                <c:pt idx="534">
                  <c:v>5.3097046911716461E-3</c:v>
                </c:pt>
                <c:pt idx="535">
                  <c:v>-1.2640703469514847E-2</c:v>
                </c:pt>
                <c:pt idx="536">
                  <c:v>2.1372903138399124E-2</c:v>
                </c:pt>
                <c:pt idx="537">
                  <c:v>-1.8574992194771767E-2</c:v>
                </c:pt>
                <c:pt idx="538">
                  <c:v>-1.0654507204890251E-2</c:v>
                </c:pt>
                <c:pt idx="539">
                  <c:v>-3.9851587265729904E-2</c:v>
                </c:pt>
                <c:pt idx="540">
                  <c:v>1.2323793023824692E-2</c:v>
                </c:pt>
                <c:pt idx="541">
                  <c:v>2.8632070869207382E-2</c:v>
                </c:pt>
                <c:pt idx="542">
                  <c:v>1.4153134077787399E-2</c:v>
                </c:pt>
                <c:pt idx="543">
                  <c:v>1.8508471548557281E-3</c:v>
                </c:pt>
                <c:pt idx="544">
                  <c:v>-4.7739408910274506E-3</c:v>
                </c:pt>
                <c:pt idx="545">
                  <c:v>3.0836015939712524E-3</c:v>
                </c:pt>
                <c:pt idx="546">
                  <c:v>-2.1515432745218277E-2</c:v>
                </c:pt>
                <c:pt idx="547">
                  <c:v>6.2170065939426422E-3</c:v>
                </c:pt>
                <c:pt idx="548">
                  <c:v>-2.8140805661678314E-3</c:v>
                </c:pt>
                <c:pt idx="549">
                  <c:v>-1.4334768056869507E-2</c:v>
                </c:pt>
                <c:pt idx="550">
                  <c:v>-6.7850537598133087E-3</c:v>
                </c:pt>
                <c:pt idx="551">
                  <c:v>-1.6037166118621826E-2</c:v>
                </c:pt>
                <c:pt idx="552">
                  <c:v>2.6633236557245255E-2</c:v>
                </c:pt>
                <c:pt idx="553">
                  <c:v>2.2918675094842911E-2</c:v>
                </c:pt>
                <c:pt idx="554">
                  <c:v>2.020549401640892E-2</c:v>
                </c:pt>
                <c:pt idx="555">
                  <c:v>-7.0507489144802094E-3</c:v>
                </c:pt>
                <c:pt idx="556">
                  <c:v>-2.3467205464839935E-3</c:v>
                </c:pt>
                <c:pt idx="557">
                  <c:v>4.6391002833843231E-3</c:v>
                </c:pt>
                <c:pt idx="558">
                  <c:v>-2.6624707505106926E-2</c:v>
                </c:pt>
                <c:pt idx="559">
                  <c:v>9.4434954226016998E-3</c:v>
                </c:pt>
                <c:pt idx="560">
                  <c:v>-1.0659758001565933E-2</c:v>
                </c:pt>
                <c:pt idx="561">
                  <c:v>-9.3968510627746582E-3</c:v>
                </c:pt>
                <c:pt idx="562">
                  <c:v>-6.1073899269104004E-4</c:v>
                </c:pt>
                <c:pt idx="563">
                  <c:v>-2.7150483801960945E-2</c:v>
                </c:pt>
                <c:pt idx="564">
                  <c:v>4.5155733823776245E-2</c:v>
                </c:pt>
                <c:pt idx="565">
                  <c:v>2.409864217042923E-2</c:v>
                </c:pt>
                <c:pt idx="566">
                  <c:v>2.3498877882957458E-2</c:v>
                </c:pt>
                <c:pt idx="567">
                  <c:v>6.7797601222991943E-3</c:v>
                </c:pt>
                <c:pt idx="568">
                  <c:v>-8.0051831901073456E-3</c:v>
                </c:pt>
                <c:pt idx="569">
                  <c:v>2.2328145802021027E-2</c:v>
                </c:pt>
                <c:pt idx="570">
                  <c:v>-1.5483815222978592E-2</c:v>
                </c:pt>
                <c:pt idx="571">
                  <c:v>-4.058094322681427E-2</c:v>
                </c:pt>
                <c:pt idx="572">
                  <c:v>-1.2288674712181091E-2</c:v>
                </c:pt>
                <c:pt idx="573">
                  <c:v>-1.9968880340456963E-2</c:v>
                </c:pt>
                <c:pt idx="574">
                  <c:v>-2.9053295031189919E-2</c:v>
                </c:pt>
                <c:pt idx="575">
                  <c:v>3.5196393728256226E-3</c:v>
                </c:pt>
                <c:pt idx="576">
                  <c:v>1.3605985790491104E-2</c:v>
                </c:pt>
                <c:pt idx="577">
                  <c:v>-6.2230750918388367E-3</c:v>
                </c:pt>
                <c:pt idx="578">
                  <c:v>1.1554703116416931E-2</c:v>
                </c:pt>
                <c:pt idx="579">
                  <c:v>7.1102604269981384E-3</c:v>
                </c:pt>
                <c:pt idx="580">
                  <c:v>-4.1669979691505432E-3</c:v>
                </c:pt>
                <c:pt idx="581">
                  <c:v>2.0762570202350616E-2</c:v>
                </c:pt>
                <c:pt idx="582">
                  <c:v>-8.1278346478939056E-3</c:v>
                </c:pt>
                <c:pt idx="583">
                  <c:v>-3.1608715653419495E-3</c:v>
                </c:pt>
                <c:pt idx="584">
                  <c:v>2.0861029624938965E-3</c:v>
                </c:pt>
                <c:pt idx="585">
                  <c:v>-7.7615343034267426E-3</c:v>
                </c:pt>
                <c:pt idx="586">
                  <c:v>5.9096254408359528E-3</c:v>
                </c:pt>
                <c:pt idx="587">
                  <c:v>-3.1588926911354065E-2</c:v>
                </c:pt>
                <c:pt idx="588">
                  <c:v>1.4937169849872589E-2</c:v>
                </c:pt>
                <c:pt idx="589">
                  <c:v>1.909174770116806E-2</c:v>
                </c:pt>
                <c:pt idx="590">
                  <c:v>1.3840094208717346E-2</c:v>
                </c:pt>
                <c:pt idx="591">
                  <c:v>2.4046018719673157E-2</c:v>
                </c:pt>
                <c:pt idx="592">
                  <c:v>2.0779773592948914E-2</c:v>
                </c:pt>
                <c:pt idx="593">
                  <c:v>-9.9613331258296967E-3</c:v>
                </c:pt>
                <c:pt idx="594">
                  <c:v>-1.7099011689424515E-2</c:v>
                </c:pt>
                <c:pt idx="595">
                  <c:v>-2.5969222187995911E-3</c:v>
                </c:pt>
                <c:pt idx="596">
                  <c:v>-1.3658031821250916E-3</c:v>
                </c:pt>
                <c:pt idx="597">
                  <c:v>-1.1424951255321503E-2</c:v>
                </c:pt>
                <c:pt idx="598">
                  <c:v>-1.6680605709552765E-2</c:v>
                </c:pt>
                <c:pt idx="599">
                  <c:v>-3.356616199016571E-2</c:v>
                </c:pt>
                <c:pt idx="600">
                  <c:v>4.3003261089324951E-2</c:v>
                </c:pt>
                <c:pt idx="601">
                  <c:v>5.8024927973747253E-2</c:v>
                </c:pt>
                <c:pt idx="602">
                  <c:v>3.5593420267105103E-2</c:v>
                </c:pt>
                <c:pt idx="603">
                  <c:v>1.9928686320781708E-2</c:v>
                </c:pt>
                <c:pt idx="604">
                  <c:v>9.0692713856697083E-3</c:v>
                </c:pt>
                <c:pt idx="605">
                  <c:v>-9.7538232803344727E-3</c:v>
                </c:pt>
                <c:pt idx="606">
                  <c:v>-1.967485249042511E-2</c:v>
                </c:pt>
                <c:pt idx="607">
                  <c:v>-2.1342933177947998E-4</c:v>
                </c:pt>
                <c:pt idx="608">
                  <c:v>-2.6911988854408264E-2</c:v>
                </c:pt>
                <c:pt idx="609">
                  <c:v>-2.9130369424819946E-2</c:v>
                </c:pt>
                <c:pt idx="610">
                  <c:v>-3.7993177771568298E-2</c:v>
                </c:pt>
                <c:pt idx="611">
                  <c:v>-4.1941899806261063E-2</c:v>
                </c:pt>
                <c:pt idx="612">
                  <c:v>2.2829573601484299E-2</c:v>
                </c:pt>
                <c:pt idx="613">
                  <c:v>5.220385268330574E-2</c:v>
                </c:pt>
                <c:pt idx="614">
                  <c:v>6.8076103925704956E-3</c:v>
                </c:pt>
                <c:pt idx="615">
                  <c:v>1.6086313873529434E-2</c:v>
                </c:pt>
                <c:pt idx="616">
                  <c:v>-1.1397939175367355E-2</c:v>
                </c:pt>
                <c:pt idx="617">
                  <c:v>-1.9241202622652054E-2</c:v>
                </c:pt>
                <c:pt idx="618">
                  <c:v>-1.6156252473592758E-2</c:v>
                </c:pt>
                <c:pt idx="619">
                  <c:v>-1.3270247727632523E-2</c:v>
                </c:pt>
                <c:pt idx="620">
                  <c:v>4.1353739798069E-3</c:v>
                </c:pt>
                <c:pt idx="621">
                  <c:v>-1.2562964111566544E-2</c:v>
                </c:pt>
                <c:pt idx="622">
                  <c:v>-2.1343529224395752E-3</c:v>
                </c:pt>
                <c:pt idx="623">
                  <c:v>-2.7299746870994568E-2</c:v>
                </c:pt>
                <c:pt idx="624">
                  <c:v>6.5996386110782623E-3</c:v>
                </c:pt>
                <c:pt idx="625">
                  <c:v>4.6833790838718414E-3</c:v>
                </c:pt>
                <c:pt idx="626">
                  <c:v>2.2630032151937485E-2</c:v>
                </c:pt>
                <c:pt idx="627">
                  <c:v>-2.2892750799655914E-2</c:v>
                </c:pt>
                <c:pt idx="628">
                  <c:v>-8.9220628142356873E-3</c:v>
                </c:pt>
                <c:pt idx="629">
                  <c:v>-8.0717206001281738E-3</c:v>
                </c:pt>
                <c:pt idx="630">
                  <c:v>1.6928281635046005E-2</c:v>
                </c:pt>
                <c:pt idx="631">
                  <c:v>-1.5255630016326904E-2</c:v>
                </c:pt>
                <c:pt idx="632">
                  <c:v>3.9302710443735123E-2</c:v>
                </c:pt>
                <c:pt idx="633">
                  <c:v>-7.7803470194339752E-3</c:v>
                </c:pt>
                <c:pt idx="634">
                  <c:v>-6.2601268291473389E-3</c:v>
                </c:pt>
                <c:pt idx="635">
                  <c:v>-2.096140943467617E-2</c:v>
                </c:pt>
                <c:pt idx="636">
                  <c:v>2.1849732846021652E-2</c:v>
                </c:pt>
                <c:pt idx="637">
                  <c:v>1.8132004886865616E-2</c:v>
                </c:pt>
                <c:pt idx="638">
                  <c:v>1.5494648367166519E-2</c:v>
                </c:pt>
                <c:pt idx="639">
                  <c:v>-1.5263780951499939E-3</c:v>
                </c:pt>
                <c:pt idx="640">
                  <c:v>-9.8887085914611816E-4</c:v>
                </c:pt>
                <c:pt idx="641">
                  <c:v>-1.1977881193161011E-2</c:v>
                </c:pt>
                <c:pt idx="642">
                  <c:v>-1.5757340937852859E-2</c:v>
                </c:pt>
                <c:pt idx="643">
                  <c:v>2.501755952835083E-3</c:v>
                </c:pt>
                <c:pt idx="644">
                  <c:v>-2.5899544358253479E-2</c:v>
                </c:pt>
                <c:pt idx="645">
                  <c:v>4.7753043472766876E-3</c:v>
                </c:pt>
                <c:pt idx="646">
                  <c:v>-7.49979168176651E-4</c:v>
                </c:pt>
                <c:pt idx="647">
                  <c:v>-5.8534331619739532E-3</c:v>
                </c:pt>
                <c:pt idx="648">
                  <c:v>8.4920413792133331E-3</c:v>
                </c:pt>
                <c:pt idx="649">
                  <c:v>-1.1600533500313759E-2</c:v>
                </c:pt>
                <c:pt idx="650">
                  <c:v>-1.0613474994897842E-2</c:v>
                </c:pt>
                <c:pt idx="651">
                  <c:v>-8.617006242275238E-4</c:v>
                </c:pt>
                <c:pt idx="652">
                  <c:v>-1.7120428383350372E-3</c:v>
                </c:pt>
                <c:pt idx="653">
                  <c:v>1.7471630126237869E-2</c:v>
                </c:pt>
                <c:pt idx="654">
                  <c:v>3.7471629679203033E-2</c:v>
                </c:pt>
                <c:pt idx="655">
                  <c:v>7.9766809940338135E-3</c:v>
                </c:pt>
                <c:pt idx="656">
                  <c:v>1.6877572983503342E-2</c:v>
                </c:pt>
                <c:pt idx="657">
                  <c:v>-4.2310357093811035E-4</c:v>
                </c:pt>
                <c:pt idx="658">
                  <c:v>-2.0550346001982689E-2</c:v>
                </c:pt>
                <c:pt idx="659">
                  <c:v>-4.2528368532657623E-2</c:v>
                </c:pt>
                <c:pt idx="660">
                  <c:v>1.9979536533355713E-2</c:v>
                </c:pt>
                <c:pt idx="661">
                  <c:v>-2.2049583494663239E-3</c:v>
                </c:pt>
                <c:pt idx="662">
                  <c:v>2.9373988509178162E-2</c:v>
                </c:pt>
                <c:pt idx="663">
                  <c:v>-2.2049583494663239E-3</c:v>
                </c:pt>
                <c:pt idx="664">
                  <c:v>1.9979536533355713E-2</c:v>
                </c:pt>
                <c:pt idx="665">
                  <c:v>-1.15616824477911E-2</c:v>
                </c:pt>
                <c:pt idx="666">
                  <c:v>-3.3783905208110809E-2</c:v>
                </c:pt>
                <c:pt idx="667">
                  <c:v>-2.1125677973031998E-2</c:v>
                </c:pt>
                <c:pt idx="668">
                  <c:v>4.6776346862316132E-3</c:v>
                </c:pt>
                <c:pt idx="669">
                  <c:v>-6.3866451382637024E-3</c:v>
                </c:pt>
                <c:pt idx="670">
                  <c:v>8.4696151316165924E-3</c:v>
                </c:pt>
                <c:pt idx="671">
                  <c:v>-5.2124764770269394E-3</c:v>
                </c:pt>
                <c:pt idx="672">
                  <c:v>3.005937859416008E-2</c:v>
                </c:pt>
                <c:pt idx="673">
                  <c:v>-1.4884445816278458E-2</c:v>
                </c:pt>
                <c:pt idx="674">
                  <c:v>4.5157689601182938E-2</c:v>
                </c:pt>
                <c:pt idx="675">
                  <c:v>3.0615609139204025E-2</c:v>
                </c:pt>
                <c:pt idx="676">
                  <c:v>-7.3551982641220093E-3</c:v>
                </c:pt>
                <c:pt idx="677">
                  <c:v>-1.7980065196752548E-2</c:v>
                </c:pt>
                <c:pt idx="678">
                  <c:v>-2.7086934074759483E-2</c:v>
                </c:pt>
                <c:pt idx="679">
                  <c:v>-2.6853179559111595E-2</c:v>
                </c:pt>
                <c:pt idx="680">
                  <c:v>4.5991800725460052E-3</c:v>
                </c:pt>
                <c:pt idx="681">
                  <c:v>1.5923816710710526E-2</c:v>
                </c:pt>
                <c:pt idx="682">
                  <c:v>-5.5815577507019043E-3</c:v>
                </c:pt>
                <c:pt idx="683">
                  <c:v>-2.6614287868142128E-2</c:v>
                </c:pt>
                <c:pt idx="684">
                  <c:v>7.4810311198234558E-3</c:v>
                </c:pt>
                <c:pt idx="685">
                  <c:v>-3.5341084003448486E-4</c:v>
                </c:pt>
                <c:pt idx="686">
                  <c:v>4.4003233313560486E-2</c:v>
                </c:pt>
                <c:pt idx="687">
                  <c:v>2.7298577129840851E-2</c:v>
                </c:pt>
                <c:pt idx="688">
                  <c:v>5.9185773134231567E-3</c:v>
                </c:pt>
                <c:pt idx="689">
                  <c:v>-4.8134848475456238E-3</c:v>
                </c:pt>
                <c:pt idx="690">
                  <c:v>-1.2904025614261627E-2</c:v>
                </c:pt>
                <c:pt idx="691">
                  <c:v>-6.7727454006671906E-3</c:v>
                </c:pt>
                <c:pt idx="692">
                  <c:v>-9.1028101742267609E-3</c:v>
                </c:pt>
                <c:pt idx="693">
                  <c:v>-1.265331357717514E-2</c:v>
                </c:pt>
                <c:pt idx="694">
                  <c:v>-9.8087377846240997E-3</c:v>
                </c:pt>
                <c:pt idx="695">
                  <c:v>-2.8292890638113022E-2</c:v>
                </c:pt>
                <c:pt idx="696">
                  <c:v>-1.2802034616470337E-3</c:v>
                </c:pt>
                <c:pt idx="697">
                  <c:v>7.6600536704063416E-3</c:v>
                </c:pt>
                <c:pt idx="698">
                  <c:v>3.7183552980422974E-2</c:v>
                </c:pt>
                <c:pt idx="699">
                  <c:v>9.3127340078353882E-3</c:v>
                </c:pt>
                <c:pt idx="700">
                  <c:v>-1.2019574642181396E-3</c:v>
                </c:pt>
                <c:pt idx="701">
                  <c:v>8.9679881930351257E-3</c:v>
                </c:pt>
                <c:pt idx="702">
                  <c:v>-1.1598918586969376E-2</c:v>
                </c:pt>
                <c:pt idx="703">
                  <c:v>5.9593245387077332E-3</c:v>
                </c:pt>
                <c:pt idx="704">
                  <c:v>8.4244385361671448E-3</c:v>
                </c:pt>
                <c:pt idx="705">
                  <c:v>-2.017226442694664E-2</c:v>
                </c:pt>
                <c:pt idx="706">
                  <c:v>-1.4810070395469666E-2</c:v>
                </c:pt>
                <c:pt idx="707">
                  <c:v>-2.8444699943065643E-2</c:v>
                </c:pt>
                <c:pt idx="708">
                  <c:v>1.4528483152389526E-2</c:v>
                </c:pt>
                <c:pt idx="709">
                  <c:v>2.5487631559371948E-2</c:v>
                </c:pt>
                <c:pt idx="710">
                  <c:v>1.5749707818031311E-2</c:v>
                </c:pt>
                <c:pt idx="711">
                  <c:v>3.8358792662620544E-3</c:v>
                </c:pt>
                <c:pt idx="712">
                  <c:v>2.0628191530704498E-2</c:v>
                </c:pt>
                <c:pt idx="713">
                  <c:v>-4.9789845943450928E-3</c:v>
                </c:pt>
                <c:pt idx="714">
                  <c:v>-2.9360167682170868E-3</c:v>
                </c:pt>
                <c:pt idx="715">
                  <c:v>-4.7742389142513275E-3</c:v>
                </c:pt>
                <c:pt idx="716">
                  <c:v>-9.3683376908302307E-3</c:v>
                </c:pt>
                <c:pt idx="717">
                  <c:v>-4.479479044675827E-3</c:v>
                </c:pt>
                <c:pt idx="718">
                  <c:v>-1.7374325543642044E-2</c:v>
                </c:pt>
                <c:pt idx="719">
                  <c:v>-3.6318540573120117E-2</c:v>
                </c:pt>
                <c:pt idx="720">
                  <c:v>2.9034242033958435E-2</c:v>
                </c:pt>
                <c:pt idx="721">
                  <c:v>3.8590364158153534E-2</c:v>
                </c:pt>
                <c:pt idx="722">
                  <c:v>4.9055889248847961E-3</c:v>
                </c:pt>
                <c:pt idx="723">
                  <c:v>5.229562520980835E-4</c:v>
                </c:pt>
                <c:pt idx="724">
                  <c:v>1.9885450601577759E-3</c:v>
                </c:pt>
                <c:pt idx="725">
                  <c:v>1.3504445552825928E-2</c:v>
                </c:pt>
                <c:pt idx="726">
                  <c:v>-1.0218534618616104E-2</c:v>
                </c:pt>
                <c:pt idx="727">
                  <c:v>-1.6580488532781601E-2</c:v>
                </c:pt>
                <c:pt idx="728">
                  <c:v>3.61672043800354E-3</c:v>
                </c:pt>
                <c:pt idx="729">
                  <c:v>1.6641691327095032E-3</c:v>
                </c:pt>
                <c:pt idx="730">
                  <c:v>-1.6967844218015671E-2</c:v>
                </c:pt>
                <c:pt idx="731">
                  <c:v>-5.006016418337822E-2</c:v>
                </c:pt>
                <c:pt idx="732">
                  <c:v>-1.4098361134529114E-2</c:v>
                </c:pt>
                <c:pt idx="733">
                  <c:v>1.479947566986084E-2</c:v>
                </c:pt>
                <c:pt idx="734">
                  <c:v>2.5869607925415039E-3</c:v>
                </c:pt>
                <c:pt idx="735">
                  <c:v>1.8901631236076355E-2</c:v>
                </c:pt>
                <c:pt idx="736">
                  <c:v>7.1366354823112488E-3</c:v>
                </c:pt>
                <c:pt idx="737">
                  <c:v>5.3380712866783142E-2</c:v>
                </c:pt>
                <c:pt idx="738">
                  <c:v>-1.302172988653183E-2</c:v>
                </c:pt>
                <c:pt idx="739">
                  <c:v>-3.9003044366836548E-3</c:v>
                </c:pt>
                <c:pt idx="740">
                  <c:v>-1.5063568949699402E-2</c:v>
                </c:pt>
                <c:pt idx="741">
                  <c:v>2.9961153864860535E-2</c:v>
                </c:pt>
                <c:pt idx="742">
                  <c:v>-2.4352841079235077E-2</c:v>
                </c:pt>
                <c:pt idx="743">
                  <c:v>-5.6329797953367233E-2</c:v>
                </c:pt>
                <c:pt idx="744">
                  <c:v>6.8104714155197144E-3</c:v>
                </c:pt>
                <c:pt idx="745">
                  <c:v>2.4578072130680084E-2</c:v>
                </c:pt>
                <c:pt idx="746">
                  <c:v>3.2404243946075439E-2</c:v>
                </c:pt>
                <c:pt idx="747">
                  <c:v>8.472248911857605E-3</c:v>
                </c:pt>
                <c:pt idx="748">
                  <c:v>-2.2894475609064102E-2</c:v>
                </c:pt>
                <c:pt idx="749">
                  <c:v>1.2813903391361237E-2</c:v>
                </c:pt>
                <c:pt idx="750">
                  <c:v>-1.1622264981269836E-2</c:v>
                </c:pt>
                <c:pt idx="751">
                  <c:v>8.9749693870544434E-3</c:v>
                </c:pt>
                <c:pt idx="752">
                  <c:v>-6.4471065998077393E-3</c:v>
                </c:pt>
                <c:pt idx="753">
                  <c:v>-1.7334204167127609E-2</c:v>
                </c:pt>
                <c:pt idx="754">
                  <c:v>6.5245926380157471E-3</c:v>
                </c:pt>
                <c:pt idx="755">
                  <c:v>-4.2280439287424088E-2</c:v>
                </c:pt>
                <c:pt idx="756">
                  <c:v>-5.6921802461147308E-3</c:v>
                </c:pt>
                <c:pt idx="757">
                  <c:v>2.5315292179584503E-2</c:v>
                </c:pt>
                <c:pt idx="758">
                  <c:v>2.6969410479068756E-2</c:v>
                </c:pt>
                <c:pt idx="759">
                  <c:v>1.3407737016677856E-2</c:v>
                </c:pt>
                <c:pt idx="760">
                  <c:v>2.5560438632965088E-2</c:v>
                </c:pt>
                <c:pt idx="761">
                  <c:v>1.2070395052433014E-2</c:v>
                </c:pt>
                <c:pt idx="762">
                  <c:v>-1.1825375258922577E-3</c:v>
                </c:pt>
                <c:pt idx="763">
                  <c:v>-1.6697961837053299E-2</c:v>
                </c:pt>
                <c:pt idx="764">
                  <c:v>-1.6997627913951874E-2</c:v>
                </c:pt>
                <c:pt idx="765">
                  <c:v>-1.1052984744310379E-2</c:v>
                </c:pt>
                <c:pt idx="766">
                  <c:v>-1.3865694403648376E-2</c:v>
                </c:pt>
                <c:pt idx="767">
                  <c:v>-3.7834301590919495E-2</c:v>
                </c:pt>
                <c:pt idx="768">
                  <c:v>3.2090269029140472E-2</c:v>
                </c:pt>
                <c:pt idx="769">
                  <c:v>2.6886716485023499E-2</c:v>
                </c:pt>
                <c:pt idx="770">
                  <c:v>1.3112612068653107E-2</c:v>
                </c:pt>
                <c:pt idx="771">
                  <c:v>-3.8366653025150299E-3</c:v>
                </c:pt>
                <c:pt idx="772">
                  <c:v>-2.547185868024826E-3</c:v>
                </c:pt>
                <c:pt idx="773">
                  <c:v>-2.0977668464183807E-3</c:v>
                </c:pt>
                <c:pt idx="774">
                  <c:v>-1.5590842813253403E-2</c:v>
                </c:pt>
                <c:pt idx="775">
                  <c:v>-2.0511412993073463E-2</c:v>
                </c:pt>
                <c:pt idx="776">
                  <c:v>1.0003961622714996E-2</c:v>
                </c:pt>
                <c:pt idx="777">
                  <c:v>-1.3137651607394218E-2</c:v>
                </c:pt>
                <c:pt idx="778">
                  <c:v>-5.7995952665805817E-3</c:v>
                </c:pt>
                <c:pt idx="779">
                  <c:v>-1.8572434782981873E-2</c:v>
                </c:pt>
                <c:pt idx="780">
                  <c:v>2.4693373590707779E-2</c:v>
                </c:pt>
                <c:pt idx="781">
                  <c:v>3.3691387623548508E-2</c:v>
                </c:pt>
                <c:pt idx="782">
                  <c:v>-1.3753045350313187E-2</c:v>
                </c:pt>
                <c:pt idx="783">
                  <c:v>1.5619102865457535E-2</c:v>
                </c:pt>
                <c:pt idx="784">
                  <c:v>-2.012401819229126E-3</c:v>
                </c:pt>
                <c:pt idx="785">
                  <c:v>1.2035146355628967E-2</c:v>
                </c:pt>
                <c:pt idx="786">
                  <c:v>-6.9521963596343994E-3</c:v>
                </c:pt>
                <c:pt idx="787">
                  <c:v>1.8364258110523224E-2</c:v>
                </c:pt>
                <c:pt idx="788">
                  <c:v>-1.9242927432060242E-2</c:v>
                </c:pt>
                <c:pt idx="789">
                  <c:v>-2.5352733209729195E-2</c:v>
                </c:pt>
                <c:pt idx="790">
                  <c:v>-5.4851844906806946E-3</c:v>
                </c:pt>
                <c:pt idx="791">
                  <c:v>-3.1604759395122528E-2</c:v>
                </c:pt>
                <c:pt idx="792">
                  <c:v>2.4583637714385986E-2</c:v>
                </c:pt>
                <c:pt idx="793">
                  <c:v>3.0904129147529602E-2</c:v>
                </c:pt>
                <c:pt idx="794">
                  <c:v>1.3303287327289581E-2</c:v>
                </c:pt>
                <c:pt idx="795">
                  <c:v>9.9770054221153259E-3</c:v>
                </c:pt>
                <c:pt idx="796">
                  <c:v>1.3463675975799561E-2</c:v>
                </c:pt>
                <c:pt idx="797">
                  <c:v>1.7632357776165009E-3</c:v>
                </c:pt>
                <c:pt idx="798">
                  <c:v>-1.2014869600534439E-2</c:v>
                </c:pt>
                <c:pt idx="799">
                  <c:v>-1.0706745088100433E-3</c:v>
                </c:pt>
                <c:pt idx="800">
                  <c:v>-1.3861745595932007E-2</c:v>
                </c:pt>
                <c:pt idx="801">
                  <c:v>-2.0893212407827377E-2</c:v>
                </c:pt>
                <c:pt idx="802">
                  <c:v>-1.305757462978363E-2</c:v>
                </c:pt>
                <c:pt idx="803">
                  <c:v>-3.3096902072429657E-2</c:v>
                </c:pt>
                <c:pt idx="804">
                  <c:v>9.1443955898284912E-4</c:v>
                </c:pt>
                <c:pt idx="805">
                  <c:v>1.7181113362312317E-2</c:v>
                </c:pt>
                <c:pt idx="806">
                  <c:v>2.6333555579185486E-3</c:v>
                </c:pt>
                <c:pt idx="807">
                  <c:v>1.2338355183601379E-2</c:v>
                </c:pt>
                <c:pt idx="808">
                  <c:v>3.4039057791233063E-2</c:v>
                </c:pt>
                <c:pt idx="809">
                  <c:v>1.785171777009964E-2</c:v>
                </c:pt>
                <c:pt idx="810">
                  <c:v>1.3719484210014343E-2</c:v>
                </c:pt>
                <c:pt idx="811">
                  <c:v>-1.2939706444740295E-2</c:v>
                </c:pt>
                <c:pt idx="812">
                  <c:v>-1.9980553537607193E-2</c:v>
                </c:pt>
                <c:pt idx="813">
                  <c:v>-9.3670710921287537E-3</c:v>
                </c:pt>
                <c:pt idx="814">
                  <c:v>-2.3477651178836823E-2</c:v>
                </c:pt>
                <c:pt idx="815">
                  <c:v>-3.2912548631429672E-2</c:v>
                </c:pt>
                <c:pt idx="816">
                  <c:v>1.4182154089212418E-2</c:v>
                </c:pt>
                <c:pt idx="817">
                  <c:v>2.9049135744571686E-2</c:v>
                </c:pt>
                <c:pt idx="818">
                  <c:v>5.0767518579959869E-2</c:v>
                </c:pt>
                <c:pt idx="819">
                  <c:v>3.5549677908420563E-2</c:v>
                </c:pt>
                <c:pt idx="820">
                  <c:v>-1.4563750475645065E-2</c:v>
                </c:pt>
                <c:pt idx="821">
                  <c:v>-2.9118619859218597E-3</c:v>
                </c:pt>
                <c:pt idx="822">
                  <c:v>-7.8538469970226288E-3</c:v>
                </c:pt>
                <c:pt idx="823">
                  <c:v>-2.4032361805438995E-2</c:v>
                </c:pt>
                <c:pt idx="824">
                  <c:v>-2.0352380350232124E-2</c:v>
                </c:pt>
                <c:pt idx="825">
                  <c:v>-6.7822076380252838E-3</c:v>
                </c:pt>
                <c:pt idx="826">
                  <c:v>-2.5192171335220337E-2</c:v>
                </c:pt>
                <c:pt idx="827">
                  <c:v>-2.7859888970851898E-2</c:v>
                </c:pt>
                <c:pt idx="828">
                  <c:v>1.8844246864318848E-2</c:v>
                </c:pt>
                <c:pt idx="829">
                  <c:v>5.9517905116081238E-2</c:v>
                </c:pt>
                <c:pt idx="830">
                  <c:v>2.7150265872478485E-2</c:v>
                </c:pt>
                <c:pt idx="831">
                  <c:v>1.0608777403831482E-2</c:v>
                </c:pt>
                <c:pt idx="832">
                  <c:v>2.3211032152175903E-2</c:v>
                </c:pt>
                <c:pt idx="833">
                  <c:v>2.1817363798618317E-2</c:v>
                </c:pt>
                <c:pt idx="834">
                  <c:v>-3.0102133750915527E-2</c:v>
                </c:pt>
                <c:pt idx="835">
                  <c:v>-4.7236159443855286E-3</c:v>
                </c:pt>
                <c:pt idx="836">
                  <c:v>-1.7361469566822052E-2</c:v>
                </c:pt>
                <c:pt idx="837">
                  <c:v>-3.0054531991481781E-2</c:v>
                </c:pt>
                <c:pt idx="838">
                  <c:v>-2.818974107503891E-2</c:v>
                </c:pt>
                <c:pt idx="839">
                  <c:v>-5.0718102604150772E-2</c:v>
                </c:pt>
                <c:pt idx="840">
                  <c:v>2.8796928003430367E-2</c:v>
                </c:pt>
                <c:pt idx="841">
                  <c:v>2.3648088797926903E-2</c:v>
                </c:pt>
                <c:pt idx="842">
                  <c:v>-1.2714729644358158E-2</c:v>
                </c:pt>
                <c:pt idx="843">
                  <c:v>1.8483772873878479E-3</c:v>
                </c:pt>
                <c:pt idx="844">
                  <c:v>2.0569054409861565E-2</c:v>
                </c:pt>
                <c:pt idx="845">
                  <c:v>1.1183703318238258E-2</c:v>
                </c:pt>
                <c:pt idx="846">
                  <c:v>-1.7327588051557541E-2</c:v>
                </c:pt>
                <c:pt idx="847">
                  <c:v>-6.1138160526752472E-3</c:v>
                </c:pt>
                <c:pt idx="848">
                  <c:v>-2.1752974018454552E-2</c:v>
                </c:pt>
                <c:pt idx="849">
                  <c:v>-1.5978401526808739E-2</c:v>
                </c:pt>
                <c:pt idx="850">
                  <c:v>-9.4206929206848145E-3</c:v>
                </c:pt>
                <c:pt idx="851">
                  <c:v>-2.7379598468542099E-3</c:v>
                </c:pt>
                <c:pt idx="852">
                  <c:v>2.2466994822025299E-2</c:v>
                </c:pt>
                <c:pt idx="853">
                  <c:v>1.8014237284660339E-2</c:v>
                </c:pt>
                <c:pt idx="854">
                  <c:v>1.3625502586364746E-2</c:v>
                </c:pt>
                <c:pt idx="855">
                  <c:v>1.2147799134254456E-4</c:v>
                </c:pt>
                <c:pt idx="856">
                  <c:v>1.1422768235206604E-2</c:v>
                </c:pt>
                <c:pt idx="857">
                  <c:v>6.2990523874759674E-3</c:v>
                </c:pt>
                <c:pt idx="858">
                  <c:v>-1.3957832008600235E-2</c:v>
                </c:pt>
                <c:pt idx="859">
                  <c:v>7.2109699249267578E-4</c:v>
                </c:pt>
                <c:pt idx="860">
                  <c:v>-5.8157928287982941E-3</c:v>
                </c:pt>
                <c:pt idx="861">
                  <c:v>-1.5759771689772606E-2</c:v>
                </c:pt>
                <c:pt idx="862">
                  <c:v>-1.6733797267079353E-2</c:v>
                </c:pt>
                <c:pt idx="863">
                  <c:v>-2.0403936505317688E-2</c:v>
                </c:pt>
                <c:pt idx="864">
                  <c:v>-8.3671100437641144E-3</c:v>
                </c:pt>
                <c:pt idx="865">
                  <c:v>4.3968528509140015E-2</c:v>
                </c:pt>
                <c:pt idx="866">
                  <c:v>3.199903666973114E-2</c:v>
                </c:pt>
                <c:pt idx="867">
                  <c:v>1.7343506217002869E-2</c:v>
                </c:pt>
                <c:pt idx="868">
                  <c:v>7.5023695826530457E-3</c:v>
                </c:pt>
                <c:pt idx="869">
                  <c:v>-1.8315207213163376E-2</c:v>
                </c:pt>
                <c:pt idx="870">
                  <c:v>-1.0192308574914932E-2</c:v>
                </c:pt>
                <c:pt idx="871">
                  <c:v>-2.6948414742946625E-3</c:v>
                </c:pt>
                <c:pt idx="872">
                  <c:v>-2.3605816066265106E-2</c:v>
                </c:pt>
                <c:pt idx="873">
                  <c:v>-1.2218650430440903E-2</c:v>
                </c:pt>
                <c:pt idx="874">
                  <c:v>4.6784281730651855E-3</c:v>
                </c:pt>
                <c:pt idx="875">
                  <c:v>-3.0097922310233116E-2</c:v>
                </c:pt>
                <c:pt idx="876">
                  <c:v>2.9730752110481262E-2</c:v>
                </c:pt>
                <c:pt idx="877">
                  <c:v>2.7939602732658386E-2</c:v>
                </c:pt>
                <c:pt idx="878">
                  <c:v>1.8185101449489594E-2</c:v>
                </c:pt>
                <c:pt idx="879">
                  <c:v>4.5282892882823944E-2</c:v>
                </c:pt>
                <c:pt idx="880">
                  <c:v>1.9096560776233673E-2</c:v>
                </c:pt>
                <c:pt idx="881">
                  <c:v>5.3562894463539124E-3</c:v>
                </c:pt>
                <c:pt idx="882">
                  <c:v>-1.3178430497646332E-2</c:v>
                </c:pt>
                <c:pt idx="883">
                  <c:v>-1.8426422029733658E-2</c:v>
                </c:pt>
                <c:pt idx="884">
                  <c:v>-2.2717665880918503E-2</c:v>
                </c:pt>
                <c:pt idx="885">
                  <c:v>-2.166757732629776E-2</c:v>
                </c:pt>
                <c:pt idx="886">
                  <c:v>-2.4344980716705322E-2</c:v>
                </c:pt>
                <c:pt idx="887">
                  <c:v>-4.5256122946739197E-2</c:v>
                </c:pt>
                <c:pt idx="888">
                  <c:v>-1.6191739588975906E-2</c:v>
                </c:pt>
                <c:pt idx="889">
                  <c:v>-9.3282535672187805E-3</c:v>
                </c:pt>
                <c:pt idx="890">
                  <c:v>-6.1254650354385376E-3</c:v>
                </c:pt>
                <c:pt idx="891">
                  <c:v>2.3026488721370697E-2</c:v>
                </c:pt>
                <c:pt idx="892">
                  <c:v>2.3347578942775726E-2</c:v>
                </c:pt>
                <c:pt idx="893">
                  <c:v>4.7010183334350586E-4</c:v>
                </c:pt>
                <c:pt idx="894">
                  <c:v>1.3233967125415802E-2</c:v>
                </c:pt>
                <c:pt idx="895">
                  <c:v>1.293414831161499E-2</c:v>
                </c:pt>
                <c:pt idx="896">
                  <c:v>2.6201233267784119E-3</c:v>
                </c:pt>
                <c:pt idx="897">
                  <c:v>1.1968359351158142E-2</c:v>
                </c:pt>
                <c:pt idx="898">
                  <c:v>-2.366117388010025E-2</c:v>
                </c:pt>
                <c:pt idx="899">
                  <c:v>-3.2294150441884995E-2</c:v>
                </c:pt>
                <c:pt idx="900">
                  <c:v>1.0863497853279114E-2</c:v>
                </c:pt>
                <c:pt idx="901">
                  <c:v>3.2468438148498535E-2</c:v>
                </c:pt>
                <c:pt idx="902">
                  <c:v>-4.3532699346542358E-3</c:v>
                </c:pt>
                <c:pt idx="903">
                  <c:v>5.5518083274364471E-2</c:v>
                </c:pt>
                <c:pt idx="904">
                  <c:v>1.2964889407157898E-2</c:v>
                </c:pt>
                <c:pt idx="905">
                  <c:v>-5.0864897668361664E-2</c:v>
                </c:pt>
                <c:pt idx="906">
                  <c:v>-2.7876392006874084E-2</c:v>
                </c:pt>
                <c:pt idx="907">
                  <c:v>7.9586319625377655E-3</c:v>
                </c:pt>
                <c:pt idx="908">
                  <c:v>-1.3827860355377197E-2</c:v>
                </c:pt>
                <c:pt idx="909">
                  <c:v>-1.2403357774019241E-2</c:v>
                </c:pt>
                <c:pt idx="910">
                  <c:v>4.1715428233146667E-4</c:v>
                </c:pt>
                <c:pt idx="911">
                  <c:v>-1.0864898562431335E-2</c:v>
                </c:pt>
                <c:pt idx="912">
                  <c:v>-1.9990056753158569E-3</c:v>
                </c:pt>
                <c:pt idx="913">
                  <c:v>2.1470066159963608E-2</c:v>
                </c:pt>
                <c:pt idx="914">
                  <c:v>1.2606803327798843E-2</c:v>
                </c:pt>
                <c:pt idx="915">
                  <c:v>3.3062994480133057E-3</c:v>
                </c:pt>
                <c:pt idx="916">
                  <c:v>-2.6868581771850586E-3</c:v>
                </c:pt>
                <c:pt idx="917">
                  <c:v>4.3494477868080139E-3</c:v>
                </c:pt>
                <c:pt idx="918">
                  <c:v>1.4657303690910339E-3</c:v>
                </c:pt>
                <c:pt idx="919">
                  <c:v>4.7579631209373474E-3</c:v>
                </c:pt>
                <c:pt idx="920">
                  <c:v>7.0591755211353302E-3</c:v>
                </c:pt>
                <c:pt idx="921">
                  <c:v>-2.0458512008190155E-3</c:v>
                </c:pt>
                <c:pt idx="922">
                  <c:v>-1.6186673194169998E-2</c:v>
                </c:pt>
                <c:pt idx="923">
                  <c:v>-3.2097090035676956E-2</c:v>
                </c:pt>
                <c:pt idx="924">
                  <c:v>1.7687894403934479E-2</c:v>
                </c:pt>
                <c:pt idx="925">
                  <c:v>1.4382109045982361E-2</c:v>
                </c:pt>
                <c:pt idx="926">
                  <c:v>1.2045491486787796E-2</c:v>
                </c:pt>
                <c:pt idx="927">
                  <c:v>-7.9701878130435944E-3</c:v>
                </c:pt>
                <c:pt idx="928">
                  <c:v>4.8705935478210449E-4</c:v>
                </c:pt>
                <c:pt idx="929">
                  <c:v>-7.2415359318256378E-3</c:v>
                </c:pt>
                <c:pt idx="930">
                  <c:v>-2.7413070201873779E-3</c:v>
                </c:pt>
                <c:pt idx="931">
                  <c:v>3.0465312302112579E-3</c:v>
                </c:pt>
                <c:pt idx="932">
                  <c:v>-1.1489726603031158E-3</c:v>
                </c:pt>
                <c:pt idx="933">
                  <c:v>-9.0430136770009995E-3</c:v>
                </c:pt>
                <c:pt idx="934">
                  <c:v>5.6699886918067932E-3</c:v>
                </c:pt>
                <c:pt idx="935">
                  <c:v>-2.5174051523208618E-2</c:v>
                </c:pt>
                <c:pt idx="936">
                  <c:v>4.6495012938976288E-2</c:v>
                </c:pt>
                <c:pt idx="937">
                  <c:v>2.0237021148204803E-2</c:v>
                </c:pt>
                <c:pt idx="938">
                  <c:v>3.9908669888973236E-2</c:v>
                </c:pt>
                <c:pt idx="939">
                  <c:v>1.04936882853508E-2</c:v>
                </c:pt>
                <c:pt idx="940">
                  <c:v>-5.5803433060646057E-3</c:v>
                </c:pt>
                <c:pt idx="941">
                  <c:v>-4.9633868038654327E-3</c:v>
                </c:pt>
                <c:pt idx="942">
                  <c:v>-2.0159998908638954E-2</c:v>
                </c:pt>
                <c:pt idx="943">
                  <c:v>1.0330341756343842E-3</c:v>
                </c:pt>
                <c:pt idx="944">
                  <c:v>-2.4167133495211601E-2</c:v>
                </c:pt>
                <c:pt idx="945">
                  <c:v>-2.3734234273433685E-2</c:v>
                </c:pt>
                <c:pt idx="946">
                  <c:v>-1.5144577249884605E-2</c:v>
                </c:pt>
                <c:pt idx="947">
                  <c:v>-2.4417761713266373E-2</c:v>
                </c:pt>
                <c:pt idx="948">
                  <c:v>1.6522213816642761E-2</c:v>
                </c:pt>
                <c:pt idx="949">
                  <c:v>2.0643498748540878E-2</c:v>
                </c:pt>
                <c:pt idx="950">
                  <c:v>2.0901169627904892E-2</c:v>
                </c:pt>
                <c:pt idx="951">
                  <c:v>2.1690171211957932E-2</c:v>
                </c:pt>
                <c:pt idx="952">
                  <c:v>3.3439211547374725E-3</c:v>
                </c:pt>
                <c:pt idx="953">
                  <c:v>-6.305202841758728E-3</c:v>
                </c:pt>
                <c:pt idx="954">
                  <c:v>-1.0758643969893456E-2</c:v>
                </c:pt>
                <c:pt idx="955">
                  <c:v>-2.2116359323263168E-3</c:v>
                </c:pt>
                <c:pt idx="956">
                  <c:v>-1.8327604979276657E-2</c:v>
                </c:pt>
                <c:pt idx="957">
                  <c:v>-8.6479503661394119E-3</c:v>
                </c:pt>
                <c:pt idx="958">
                  <c:v>-2.0374029874801636E-2</c:v>
                </c:pt>
                <c:pt idx="959">
                  <c:v>-1.6475901007652283E-2</c:v>
                </c:pt>
                <c:pt idx="960">
                  <c:v>2.5394037365913391E-2</c:v>
                </c:pt>
                <c:pt idx="961">
                  <c:v>3.8055911660194397E-2</c:v>
                </c:pt>
                <c:pt idx="962">
                  <c:v>-8.6616314947605133E-3</c:v>
                </c:pt>
                <c:pt idx="963">
                  <c:v>3.1196154654026031E-2</c:v>
                </c:pt>
                <c:pt idx="964">
                  <c:v>-2.3090094327926636E-4</c:v>
                </c:pt>
                <c:pt idx="965">
                  <c:v>7.0840343832969666E-3</c:v>
                </c:pt>
                <c:pt idx="966">
                  <c:v>-1.4934796839952469E-2</c:v>
                </c:pt>
                <c:pt idx="967">
                  <c:v>-6.374068558216095E-3</c:v>
                </c:pt>
                <c:pt idx="968">
                  <c:v>-1.1013299226760864E-3</c:v>
                </c:pt>
                <c:pt idx="969">
                  <c:v>-1.1992048472166061E-2</c:v>
                </c:pt>
                <c:pt idx="970">
                  <c:v>-1.6839560121297836E-2</c:v>
                </c:pt>
                <c:pt idx="971">
                  <c:v>-4.1595760732889175E-2</c:v>
                </c:pt>
                <c:pt idx="972">
                  <c:v>3.0907660722732544E-2</c:v>
                </c:pt>
                <c:pt idx="973">
                  <c:v>1.8912710249423981E-2</c:v>
                </c:pt>
                <c:pt idx="974">
                  <c:v>4.5330740511417389E-2</c:v>
                </c:pt>
                <c:pt idx="975">
                  <c:v>6.5029002726078033E-3</c:v>
                </c:pt>
                <c:pt idx="976">
                  <c:v>-2.1805744618177414E-3</c:v>
                </c:pt>
                <c:pt idx="977">
                  <c:v>-2.1283060312271118E-2</c:v>
                </c:pt>
                <c:pt idx="978">
                  <c:v>-2.0722772926092148E-2</c:v>
                </c:pt>
                <c:pt idx="979">
                  <c:v>-2.0722772926092148E-2</c:v>
                </c:pt>
                <c:pt idx="980">
                  <c:v>1.1418413370847702E-2</c:v>
                </c:pt>
                <c:pt idx="981">
                  <c:v>-2.0839650183916092E-2</c:v>
                </c:pt>
                <c:pt idx="982">
                  <c:v>-1.982763409614563E-2</c:v>
                </c:pt>
                <c:pt idx="983">
                  <c:v>-7.4959546327590942E-3</c:v>
                </c:pt>
                <c:pt idx="984">
                  <c:v>1.7545163631439209E-2</c:v>
                </c:pt>
                <c:pt idx="985">
                  <c:v>3.9369441568851471E-2</c:v>
                </c:pt>
                <c:pt idx="986">
                  <c:v>9.3163251876831055E-3</c:v>
                </c:pt>
                <c:pt idx="987">
                  <c:v>-9.8941735923290253E-3</c:v>
                </c:pt>
                <c:pt idx="988">
                  <c:v>-9.0477503836154938E-3</c:v>
                </c:pt>
                <c:pt idx="989">
                  <c:v>1.099211722612381E-2</c:v>
                </c:pt>
                <c:pt idx="990">
                  <c:v>-1.2026563286781311E-2</c:v>
                </c:pt>
                <c:pt idx="991">
                  <c:v>-6.8401359021663666E-3</c:v>
                </c:pt>
                <c:pt idx="992">
                  <c:v>-6.345752626657486E-3</c:v>
                </c:pt>
                <c:pt idx="993">
                  <c:v>2.1386519074440002E-3</c:v>
                </c:pt>
                <c:pt idx="994">
                  <c:v>-1.01592056453228E-2</c:v>
                </c:pt>
                <c:pt idx="995">
                  <c:v>-2.5048136711120605E-2</c:v>
                </c:pt>
                <c:pt idx="996">
                  <c:v>2.5862991809844971E-2</c:v>
                </c:pt>
                <c:pt idx="997">
                  <c:v>2.7767665684223175E-2</c:v>
                </c:pt>
                <c:pt idx="998">
                  <c:v>-4.3173693120479584E-3</c:v>
                </c:pt>
                <c:pt idx="999">
                  <c:v>-6.7846924066543579E-3</c:v>
                </c:pt>
                <c:pt idx="1000">
                  <c:v>-2.0533353090286255E-3</c:v>
                </c:pt>
                <c:pt idx="1001">
                  <c:v>-1.3022709637880325E-2</c:v>
                </c:pt>
                <c:pt idx="1002">
                  <c:v>4.258960485458374E-3</c:v>
                </c:pt>
                <c:pt idx="1003">
                  <c:v>-4.0778256952762604E-3</c:v>
                </c:pt>
                <c:pt idx="1004">
                  <c:v>3.042370080947876E-4</c:v>
                </c:pt>
                <c:pt idx="1005">
                  <c:v>-6.5617524087429047E-3</c:v>
                </c:pt>
                <c:pt idx="1006">
                  <c:v>-4.5544616878032684E-3</c:v>
                </c:pt>
                <c:pt idx="1007">
                  <c:v>-1.6821719706058502E-2</c:v>
                </c:pt>
                <c:pt idx="1008">
                  <c:v>3.9425220340490341E-2</c:v>
                </c:pt>
                <c:pt idx="1009">
                  <c:v>-1.5277683734893799E-2</c:v>
                </c:pt>
                <c:pt idx="1010">
                  <c:v>1.2759700417518616E-2</c:v>
                </c:pt>
                <c:pt idx="1011">
                  <c:v>5.0936389714479446E-2</c:v>
                </c:pt>
                <c:pt idx="1012">
                  <c:v>-1.4738501980900764E-2</c:v>
                </c:pt>
                <c:pt idx="1013">
                  <c:v>-1.3767251744866371E-2</c:v>
                </c:pt>
                <c:pt idx="1014">
                  <c:v>-4.557507112622261E-3</c:v>
                </c:pt>
                <c:pt idx="1015">
                  <c:v>-1.3135937973856926E-2</c:v>
                </c:pt>
                <c:pt idx="1016">
                  <c:v>-1.2463895604014397E-2</c:v>
                </c:pt>
                <c:pt idx="1017">
                  <c:v>-1.124199852347374E-2</c:v>
                </c:pt>
                <c:pt idx="1018">
                  <c:v>-8.9692715555429459E-3</c:v>
                </c:pt>
                <c:pt idx="1019">
                  <c:v>-8.9692715555429459E-3</c:v>
                </c:pt>
                <c:pt idx="1020">
                  <c:v>2.8174251317977905E-2</c:v>
                </c:pt>
                <c:pt idx="1021">
                  <c:v>1.5666365623474121E-2</c:v>
                </c:pt>
                <c:pt idx="1022">
                  <c:v>3.5055428743362427E-2</c:v>
                </c:pt>
                <c:pt idx="1023">
                  <c:v>-1.7558623105287552E-2</c:v>
                </c:pt>
                <c:pt idx="1024">
                  <c:v>9.472578763961792E-3</c:v>
                </c:pt>
                <c:pt idx="1025">
                  <c:v>-9.0673565864562988E-5</c:v>
                </c:pt>
                <c:pt idx="1026">
                  <c:v>-6.3406750559806824E-3</c:v>
                </c:pt>
                <c:pt idx="1027">
                  <c:v>-1.2590676546096802E-2</c:v>
                </c:pt>
                <c:pt idx="1028">
                  <c:v>-2.3679383099079132E-2</c:v>
                </c:pt>
                <c:pt idx="1029">
                  <c:v>1.3961873948574066E-2</c:v>
                </c:pt>
                <c:pt idx="1030">
                  <c:v>-2.8024349361658096E-2</c:v>
                </c:pt>
                <c:pt idx="1031">
                  <c:v>-1.4046154916286469E-2</c:v>
                </c:pt>
                <c:pt idx="1032">
                  <c:v>4.7001659870147705E-2</c:v>
                </c:pt>
                <c:pt idx="1033">
                  <c:v>-3.4222565591335297E-3</c:v>
                </c:pt>
                <c:pt idx="1034">
                  <c:v>8.9545249938964844E-3</c:v>
                </c:pt>
                <c:pt idx="1035">
                  <c:v>4.0615968406200409E-2</c:v>
                </c:pt>
                <c:pt idx="1036">
                  <c:v>-1.6351163387298584E-2</c:v>
                </c:pt>
                <c:pt idx="1037">
                  <c:v>-2.7839450165629387E-2</c:v>
                </c:pt>
                <c:pt idx="1038">
                  <c:v>-1.6351163387298584E-2</c:v>
                </c:pt>
                <c:pt idx="1039">
                  <c:v>2.2980496287345886E-2</c:v>
                </c:pt>
                <c:pt idx="1040">
                  <c:v>-6.0429088771343231E-3</c:v>
                </c:pt>
                <c:pt idx="1041">
                  <c:v>-1.6855297610163689E-2</c:v>
                </c:pt>
                <c:pt idx="1042">
                  <c:v>-2.2602424025535583E-2</c:v>
                </c:pt>
                <c:pt idx="1043">
                  <c:v>-1.0087970644235611E-2</c:v>
                </c:pt>
                <c:pt idx="1044">
                  <c:v>3.8597360253334045E-3</c:v>
                </c:pt>
                <c:pt idx="1045">
                  <c:v>1.6198478639125824E-2</c:v>
                </c:pt>
                <c:pt idx="1046">
                  <c:v>1.4948844909667969E-3</c:v>
                </c:pt>
                <c:pt idx="1047">
                  <c:v>2.0836390554904938E-2</c:v>
                </c:pt>
                <c:pt idx="1048">
                  <c:v>2.2671006619930267E-2</c:v>
                </c:pt>
                <c:pt idx="1049">
                  <c:v>7.493533194065094E-4</c:v>
                </c:pt>
                <c:pt idx="1050">
                  <c:v>1.8753893673419952E-3</c:v>
                </c:pt>
                <c:pt idx="1051">
                  <c:v>7.883906364440918E-3</c:v>
                </c:pt>
                <c:pt idx="1052">
                  <c:v>-1.2443158775568008E-2</c:v>
                </c:pt>
                <c:pt idx="1053">
                  <c:v>-1.5893951058387756E-2</c:v>
                </c:pt>
                <c:pt idx="1054">
                  <c:v>-1.4577429741621017E-2</c:v>
                </c:pt>
                <c:pt idx="1055">
                  <c:v>-3.2654598355293274E-2</c:v>
                </c:pt>
                <c:pt idx="1056">
                  <c:v>1.9915975630283356E-2</c:v>
                </c:pt>
                <c:pt idx="1057">
                  <c:v>1.9437283277511597E-2</c:v>
                </c:pt>
                <c:pt idx="1058">
                  <c:v>1.1068675667047501E-2</c:v>
                </c:pt>
                <c:pt idx="1059">
                  <c:v>-2.1299086511135101E-3</c:v>
                </c:pt>
                <c:pt idx="1060">
                  <c:v>-5.3568296134471893E-3</c:v>
                </c:pt>
                <c:pt idx="1061">
                  <c:v>7.4333101511001587E-3</c:v>
                </c:pt>
                <c:pt idx="1062">
                  <c:v>-2.9463879764080048E-3</c:v>
                </c:pt>
                <c:pt idx="1063">
                  <c:v>-4.0022470057010651E-3</c:v>
                </c:pt>
                <c:pt idx="1064">
                  <c:v>-6.1431899666786194E-4</c:v>
                </c:pt>
                <c:pt idx="1065">
                  <c:v>2.5049224495887756E-3</c:v>
                </c:pt>
                <c:pt idx="1066">
                  <c:v>-2.1472236141562462E-2</c:v>
                </c:pt>
                <c:pt idx="1067">
                  <c:v>-2.3838240653276443E-2</c:v>
                </c:pt>
                <c:pt idx="1068">
                  <c:v>2.607756108045578E-2</c:v>
                </c:pt>
                <c:pt idx="1069">
                  <c:v>4.274381697177887E-2</c:v>
                </c:pt>
                <c:pt idx="1070">
                  <c:v>6.0889177024364471E-2</c:v>
                </c:pt>
                <c:pt idx="1071">
                  <c:v>1.1482425034046173E-2</c:v>
                </c:pt>
                <c:pt idx="1072">
                  <c:v>-1.2115929275751114E-2</c:v>
                </c:pt>
                <c:pt idx="1073">
                  <c:v>-6.5794885158538818E-3</c:v>
                </c:pt>
                <c:pt idx="1074">
                  <c:v>-2.1982785314321518E-2</c:v>
                </c:pt>
                <c:pt idx="1075">
                  <c:v>-3.2999705523252487E-2</c:v>
                </c:pt>
                <c:pt idx="1076">
                  <c:v>-2.5063198059797287E-2</c:v>
                </c:pt>
                <c:pt idx="1077">
                  <c:v>-1.6629666090011597E-2</c:v>
                </c:pt>
                <c:pt idx="1078">
                  <c:v>6.7711025476455688E-3</c:v>
                </c:pt>
                <c:pt idx="1079">
                  <c:v>-3.2593321055173874E-2</c:v>
                </c:pt>
                <c:pt idx="1080">
                  <c:v>-2.2672750055789948E-3</c:v>
                </c:pt>
                <c:pt idx="1081">
                  <c:v>2.2649601101875305E-2</c:v>
                </c:pt>
                <c:pt idx="1082">
                  <c:v>2.661682665348053E-2</c:v>
                </c:pt>
                <c:pt idx="1083">
                  <c:v>4.0985420346260071E-3</c:v>
                </c:pt>
                <c:pt idx="1084">
                  <c:v>1.4036156237125397E-2</c:v>
                </c:pt>
                <c:pt idx="1085">
                  <c:v>2.0066127181053162E-3</c:v>
                </c:pt>
                <c:pt idx="1086">
                  <c:v>3.7148967385292053E-4</c:v>
                </c:pt>
                <c:pt idx="1087">
                  <c:v>-1.130734384059906E-2</c:v>
                </c:pt>
                <c:pt idx="1088">
                  <c:v>2.863667905330658E-4</c:v>
                </c:pt>
                <c:pt idx="1089">
                  <c:v>-2.5381721556186676E-2</c:v>
                </c:pt>
                <c:pt idx="1090">
                  <c:v>-1.2841947376728058E-2</c:v>
                </c:pt>
                <c:pt idx="1091">
                  <c:v>-1.8267318606376648E-2</c:v>
                </c:pt>
                <c:pt idx="1092">
                  <c:v>2.6198193430900574E-2</c:v>
                </c:pt>
                <c:pt idx="1093">
                  <c:v>-6.1461851000785828E-3</c:v>
                </c:pt>
                <c:pt idx="1094">
                  <c:v>1.0268017649650574E-4</c:v>
                </c:pt>
                <c:pt idx="1095">
                  <c:v>1.536734402179718E-2</c:v>
                </c:pt>
                <c:pt idx="1096">
                  <c:v>2.4606451392173767E-2</c:v>
                </c:pt>
                <c:pt idx="1097">
                  <c:v>-4.8034004867076874E-3</c:v>
                </c:pt>
                <c:pt idx="1098">
                  <c:v>9.6288435161113739E-3</c:v>
                </c:pt>
                <c:pt idx="1099">
                  <c:v>-6.5337233245372772E-3</c:v>
                </c:pt>
                <c:pt idx="1100">
                  <c:v>-1.3192731887102127E-2</c:v>
                </c:pt>
                <c:pt idx="1101">
                  <c:v>-1.6479499638080597E-2</c:v>
                </c:pt>
                <c:pt idx="1102">
                  <c:v>-5.1723979413509369E-3</c:v>
                </c:pt>
                <c:pt idx="1103">
                  <c:v>-2.3575564846396446E-2</c:v>
                </c:pt>
                <c:pt idx="1104">
                  <c:v>2.3247860372066498E-2</c:v>
                </c:pt>
                <c:pt idx="1105">
                  <c:v>1.6950026154518127E-2</c:v>
                </c:pt>
                <c:pt idx="1106">
                  <c:v>1.5466190874576569E-2</c:v>
                </c:pt>
                <c:pt idx="1107">
                  <c:v>2.8676837682723999E-2</c:v>
                </c:pt>
                <c:pt idx="1108">
                  <c:v>-5.8069787919521332E-3</c:v>
                </c:pt>
                <c:pt idx="1109">
                  <c:v>4.3350830674171448E-4</c:v>
                </c:pt>
                <c:pt idx="1110">
                  <c:v>7.5482502579689026E-3</c:v>
                </c:pt>
                <c:pt idx="1111">
                  <c:v>-2.6953034102916718E-2</c:v>
                </c:pt>
                <c:pt idx="1112">
                  <c:v>-7.3692388832569122E-3</c:v>
                </c:pt>
                <c:pt idx="1113">
                  <c:v>-1.8502328544855118E-2</c:v>
                </c:pt>
                <c:pt idx="1114">
                  <c:v>-1.0178226977586746E-2</c:v>
                </c:pt>
                <c:pt idx="1115">
                  <c:v>-2.3512851446866989E-2</c:v>
                </c:pt>
                <c:pt idx="1116">
                  <c:v>2.9369756579399109E-2</c:v>
                </c:pt>
                <c:pt idx="1117">
                  <c:v>2.2749274969100952E-2</c:v>
                </c:pt>
                <c:pt idx="1118">
                  <c:v>1.1714637279510498E-2</c:v>
                </c:pt>
                <c:pt idx="1119">
                  <c:v>2.2615104913711548E-2</c:v>
                </c:pt>
                <c:pt idx="1120">
                  <c:v>1.0675936937332153E-2</c:v>
                </c:pt>
                <c:pt idx="1121">
                  <c:v>-7.1161724627017975E-3</c:v>
                </c:pt>
                <c:pt idx="1122">
                  <c:v>2.1131411194801331E-3</c:v>
                </c:pt>
                <c:pt idx="1123">
                  <c:v>-1.2006167322397232E-2</c:v>
                </c:pt>
                <c:pt idx="1124">
                  <c:v>-1.3621766120195389E-2</c:v>
                </c:pt>
                <c:pt idx="1125">
                  <c:v>-1.9808057695627213E-2</c:v>
                </c:pt>
                <c:pt idx="1126">
                  <c:v>-1.9298825412988663E-2</c:v>
                </c:pt>
                <c:pt idx="1127">
                  <c:v>-2.7386866509914398E-2</c:v>
                </c:pt>
                <c:pt idx="1128">
                  <c:v>2.4680040776729584E-2</c:v>
                </c:pt>
                <c:pt idx="1129">
                  <c:v>3.4846894443035126E-2</c:v>
                </c:pt>
                <c:pt idx="1130">
                  <c:v>9.9103748798370361E-3</c:v>
                </c:pt>
                <c:pt idx="1131">
                  <c:v>1.3412736356258392E-2</c:v>
                </c:pt>
                <c:pt idx="1132">
                  <c:v>7.3432549834251404E-3</c:v>
                </c:pt>
                <c:pt idx="1133">
                  <c:v>5.6791976094245911E-3</c:v>
                </c:pt>
                <c:pt idx="1134">
                  <c:v>-1.2661464512348175E-2</c:v>
                </c:pt>
                <c:pt idx="1135">
                  <c:v>-8.2303956151008606E-3</c:v>
                </c:pt>
                <c:pt idx="1136">
                  <c:v>-1.0958164930343628E-2</c:v>
                </c:pt>
                <c:pt idx="1137">
                  <c:v>-1.2935351580381393E-2</c:v>
                </c:pt>
                <c:pt idx="1138">
                  <c:v>-2.5528565049171448E-2</c:v>
                </c:pt>
                <c:pt idx="1139">
                  <c:v>-2.5558546185493469E-2</c:v>
                </c:pt>
                <c:pt idx="1140">
                  <c:v>3.9561107754707336E-2</c:v>
                </c:pt>
                <c:pt idx="1141">
                  <c:v>4.7768086194992065E-2</c:v>
                </c:pt>
                <c:pt idx="1142">
                  <c:v>2.1907888352870941E-2</c:v>
                </c:pt>
                <c:pt idx="1143">
                  <c:v>1.6517326235771179E-2</c:v>
                </c:pt>
                <c:pt idx="1144">
                  <c:v>-7.6592601835727692E-3</c:v>
                </c:pt>
                <c:pt idx="1145">
                  <c:v>-6.4470693469047546E-3</c:v>
                </c:pt>
                <c:pt idx="1146">
                  <c:v>-1.8908228725194931E-2</c:v>
                </c:pt>
                <c:pt idx="1147">
                  <c:v>-1.249898225069046E-2</c:v>
                </c:pt>
                <c:pt idx="1148">
                  <c:v>-1.6917437314987183E-2</c:v>
                </c:pt>
                <c:pt idx="1149">
                  <c:v>-2.0509093999862671E-2</c:v>
                </c:pt>
                <c:pt idx="1150">
                  <c:v>-1.9218273460865021E-2</c:v>
                </c:pt>
                <c:pt idx="1151">
                  <c:v>-2.3596065118908882E-2</c:v>
                </c:pt>
                <c:pt idx="1152">
                  <c:v>4.9275461584329605E-2</c:v>
                </c:pt>
                <c:pt idx="1153">
                  <c:v>-1.9822269678115845E-4</c:v>
                </c:pt>
                <c:pt idx="1154">
                  <c:v>1.0736647993326187E-2</c:v>
                </c:pt>
                <c:pt idx="1155">
                  <c:v>1.5033036470413208E-2</c:v>
                </c:pt>
                <c:pt idx="1156">
                  <c:v>2.0458254963159561E-2</c:v>
                </c:pt>
                <c:pt idx="1157">
                  <c:v>-1.5621853992342949E-2</c:v>
                </c:pt>
                <c:pt idx="1158">
                  <c:v>-1.8932243809103966E-2</c:v>
                </c:pt>
                <c:pt idx="1159">
                  <c:v>-1.7319904640316963E-2</c:v>
                </c:pt>
                <c:pt idx="1160">
                  <c:v>-3.4202635288238525E-4</c:v>
                </c:pt>
                <c:pt idx="1161">
                  <c:v>-2.6514012366533279E-2</c:v>
                </c:pt>
                <c:pt idx="1162">
                  <c:v>-2.6377551257610321E-3</c:v>
                </c:pt>
                <c:pt idx="1163">
                  <c:v>-1.3937389478087425E-2</c:v>
                </c:pt>
                <c:pt idx="1164">
                  <c:v>1.7960332334041595E-2</c:v>
                </c:pt>
                <c:pt idx="1165">
                  <c:v>-1.8661841750144958E-3</c:v>
                </c:pt>
                <c:pt idx="1166">
                  <c:v>1.9330643117427826E-2</c:v>
                </c:pt>
                <c:pt idx="1167">
                  <c:v>5.724780261516571E-3</c:v>
                </c:pt>
                <c:pt idx="1168">
                  <c:v>1.0814826935529709E-2</c:v>
                </c:pt>
                <c:pt idx="1169">
                  <c:v>6.2234699726104736E-5</c:v>
                </c:pt>
                <c:pt idx="1170">
                  <c:v>-8.8335201144218445E-3</c:v>
                </c:pt>
                <c:pt idx="1171">
                  <c:v>-2.2572502493858337E-3</c:v>
                </c:pt>
                <c:pt idx="1172">
                  <c:v>1.1133819818496704E-2</c:v>
                </c:pt>
                <c:pt idx="1173">
                  <c:v>-1.5280062332749367E-2</c:v>
                </c:pt>
                <c:pt idx="1174">
                  <c:v>-1.6799399629235268E-2</c:v>
                </c:pt>
                <c:pt idx="1175">
                  <c:v>-1.9990207627415657E-2</c:v>
                </c:pt>
                <c:pt idx="1176">
                  <c:v>3.9855953305959702E-2</c:v>
                </c:pt>
                <c:pt idx="1177">
                  <c:v>2.3884940892457962E-2</c:v>
                </c:pt>
                <c:pt idx="1178">
                  <c:v>6.2125064432621002E-3</c:v>
                </c:pt>
                <c:pt idx="1179">
                  <c:v>-7.9444795846939087E-4</c:v>
                </c:pt>
                <c:pt idx="1180">
                  <c:v>2.0163830369710922E-2</c:v>
                </c:pt>
                <c:pt idx="1181">
                  <c:v>-1.0085970163345337E-2</c:v>
                </c:pt>
                <c:pt idx="1182">
                  <c:v>1.1768665164709091E-2</c:v>
                </c:pt>
                <c:pt idx="1183">
                  <c:v>-1.1832788586616516E-3</c:v>
                </c:pt>
                <c:pt idx="1184">
                  <c:v>-4.4899396598339081E-3</c:v>
                </c:pt>
                <c:pt idx="1185">
                  <c:v>-3.2063990831375122E-2</c:v>
                </c:pt>
                <c:pt idx="1186">
                  <c:v>-1.6342487186193466E-2</c:v>
                </c:pt>
                <c:pt idx="1187">
                  <c:v>-3.6925800144672394E-2</c:v>
                </c:pt>
                <c:pt idx="1188">
                  <c:v>8.8850110769271851E-3</c:v>
                </c:pt>
                <c:pt idx="1189">
                  <c:v>1.3603456318378448E-2</c:v>
                </c:pt>
                <c:pt idx="1190">
                  <c:v>1.5337876975536346E-2</c:v>
                </c:pt>
                <c:pt idx="1191">
                  <c:v>1.1561580002307892E-2</c:v>
                </c:pt>
                <c:pt idx="1192">
                  <c:v>4.7249108552932739E-2</c:v>
                </c:pt>
                <c:pt idx="1193">
                  <c:v>3.0455470085144043E-2</c:v>
                </c:pt>
                <c:pt idx="1194">
                  <c:v>-7.9590603709220886E-3</c:v>
                </c:pt>
                <c:pt idx="1195">
                  <c:v>-2.5237992405891418E-2</c:v>
                </c:pt>
                <c:pt idx="1196">
                  <c:v>-6.2284544110298157E-3</c:v>
                </c:pt>
                <c:pt idx="1197">
                  <c:v>-3.2790739089250565E-2</c:v>
                </c:pt>
                <c:pt idx="1198">
                  <c:v>-1.9472923129796982E-2</c:v>
                </c:pt>
                <c:pt idx="1199">
                  <c:v>-3.5403341054916382E-2</c:v>
                </c:pt>
                <c:pt idx="1200">
                  <c:v>9.1082528233528137E-3</c:v>
                </c:pt>
                <c:pt idx="1201">
                  <c:v>1.5477873384952545E-2</c:v>
                </c:pt>
                <c:pt idx="1202">
                  <c:v>1.2739799916744232E-2</c:v>
                </c:pt>
                <c:pt idx="1203">
                  <c:v>5.6345164775848389E-3</c:v>
                </c:pt>
                <c:pt idx="1204">
                  <c:v>1.0861717164516449E-2</c:v>
                </c:pt>
                <c:pt idx="1205">
                  <c:v>5.8721080422401428E-3</c:v>
                </c:pt>
                <c:pt idx="1206">
                  <c:v>-5.2457302808761597E-3</c:v>
                </c:pt>
                <c:pt idx="1207">
                  <c:v>3.9400830864906311E-3</c:v>
                </c:pt>
                <c:pt idx="1208">
                  <c:v>-1.2772157788276672E-3</c:v>
                </c:pt>
                <c:pt idx="1209">
                  <c:v>-7.2789862751960754E-3</c:v>
                </c:pt>
                <c:pt idx="1210">
                  <c:v>-1.4586325734853745E-2</c:v>
                </c:pt>
                <c:pt idx="1211">
                  <c:v>-3.5246051847934723E-2</c:v>
                </c:pt>
                <c:pt idx="1212">
                  <c:v>2.8111815452575684E-2</c:v>
                </c:pt>
                <c:pt idx="1213">
                  <c:v>3.8519248366355896E-2</c:v>
                </c:pt>
                <c:pt idx="1214">
                  <c:v>1.2067660689353943E-2</c:v>
                </c:pt>
                <c:pt idx="1215">
                  <c:v>1.0714508593082428E-2</c:v>
                </c:pt>
                <c:pt idx="1216">
                  <c:v>-3.5870075225830078E-4</c:v>
                </c:pt>
                <c:pt idx="1217">
                  <c:v>-9.9344775080680847E-3</c:v>
                </c:pt>
                <c:pt idx="1218">
                  <c:v>-1.6826506704092026E-2</c:v>
                </c:pt>
                <c:pt idx="1219">
                  <c:v>1.654408872127533E-3</c:v>
                </c:pt>
                <c:pt idx="1220">
                  <c:v>-4.4459179043769836E-3</c:v>
                </c:pt>
                <c:pt idx="1221">
                  <c:v>-1.1925853788852692E-2</c:v>
                </c:pt>
                <c:pt idx="1222">
                  <c:v>-1.92381851375103E-2</c:v>
                </c:pt>
                <c:pt idx="1223">
                  <c:v>-2.8338018804788589E-2</c:v>
                </c:pt>
                <c:pt idx="1224">
                  <c:v>1.6750015318393707E-2</c:v>
                </c:pt>
                <c:pt idx="1225">
                  <c:v>1.8283084034919739E-2</c:v>
                </c:pt>
                <c:pt idx="1226">
                  <c:v>2.1927691996097565E-2</c:v>
                </c:pt>
                <c:pt idx="1227">
                  <c:v>2.0392157137393951E-2</c:v>
                </c:pt>
                <c:pt idx="1228">
                  <c:v>8.1029906868934631E-3</c:v>
                </c:pt>
                <c:pt idx="1229">
                  <c:v>7.6223015785217285E-3</c:v>
                </c:pt>
                <c:pt idx="1230">
                  <c:v>-1.7384670674800873E-2</c:v>
                </c:pt>
                <c:pt idx="1231">
                  <c:v>-2.7180463075637817E-4</c:v>
                </c:pt>
                <c:pt idx="1232">
                  <c:v>-5.1977410912513733E-3</c:v>
                </c:pt>
                <c:pt idx="1233">
                  <c:v>-1.4939531683921814E-2</c:v>
                </c:pt>
                <c:pt idx="1234">
                  <c:v>-1.6516402363777161E-2</c:v>
                </c:pt>
                <c:pt idx="1235">
                  <c:v>-3.8768123835325241E-2</c:v>
                </c:pt>
                <c:pt idx="1236">
                  <c:v>1.9939884543418884E-2</c:v>
                </c:pt>
                <c:pt idx="1237">
                  <c:v>3.0260972678661346E-2</c:v>
                </c:pt>
                <c:pt idx="1238">
                  <c:v>-7.2696506977081299E-3</c:v>
                </c:pt>
                <c:pt idx="1239">
                  <c:v>2.1404176950454712E-2</c:v>
                </c:pt>
                <c:pt idx="1240">
                  <c:v>-8.0046206712722778E-3</c:v>
                </c:pt>
                <c:pt idx="1241">
                  <c:v>-2.8353035449981689E-3</c:v>
                </c:pt>
                <c:pt idx="1242">
                  <c:v>-2.5772392749786377E-2</c:v>
                </c:pt>
                <c:pt idx="1243">
                  <c:v>-3.0813664197921753E-3</c:v>
                </c:pt>
                <c:pt idx="1244">
                  <c:v>-7.3762983083724976E-4</c:v>
                </c:pt>
                <c:pt idx="1245">
                  <c:v>1.4082849025726318E-2</c:v>
                </c:pt>
                <c:pt idx="1246">
                  <c:v>-3.6737322807312012E-4</c:v>
                </c:pt>
                <c:pt idx="1247">
                  <c:v>-3.7619546055793762E-2</c:v>
                </c:pt>
                <c:pt idx="1248">
                  <c:v>3.5586714744567871E-2</c:v>
                </c:pt>
                <c:pt idx="1249">
                  <c:v>4.9841374158859253E-2</c:v>
                </c:pt>
                <c:pt idx="1250">
                  <c:v>3.0914068222045898E-2</c:v>
                </c:pt>
                <c:pt idx="1251">
                  <c:v>2.5196768343448639E-2</c:v>
                </c:pt>
                <c:pt idx="1252">
                  <c:v>4.5126155018806458E-3</c:v>
                </c:pt>
                <c:pt idx="1253">
                  <c:v>-1.2288123369216919E-2</c:v>
                </c:pt>
                <c:pt idx="1254">
                  <c:v>-2.1008513867855072E-2</c:v>
                </c:pt>
                <c:pt idx="1255">
                  <c:v>-1.8068104982376099E-2</c:v>
                </c:pt>
                <c:pt idx="1256">
                  <c:v>-1.7679937183856964E-2</c:v>
                </c:pt>
                <c:pt idx="1257">
                  <c:v>-1.3031788170337677E-2</c:v>
                </c:pt>
                <c:pt idx="1258">
                  <c:v>-2.1899715065956116E-2</c:v>
                </c:pt>
                <c:pt idx="1259">
                  <c:v>-4.2075350880622864E-2</c:v>
                </c:pt>
                <c:pt idx="1260">
                  <c:v>6.8025141954421997E-3</c:v>
                </c:pt>
                <c:pt idx="1261">
                  <c:v>2.6250392198562622E-2</c:v>
                </c:pt>
                <c:pt idx="1262">
                  <c:v>2.1647162735462189E-2</c:v>
                </c:pt>
                <c:pt idx="1263">
                  <c:v>1.3007380068302155E-2</c:v>
                </c:pt>
                <c:pt idx="1264">
                  <c:v>1.8023811280727386E-2</c:v>
                </c:pt>
                <c:pt idx="1265">
                  <c:v>1.0196700692176819E-2</c:v>
                </c:pt>
                <c:pt idx="1266">
                  <c:v>-2.4910792708396912E-3</c:v>
                </c:pt>
                <c:pt idx="1267">
                  <c:v>-8.1908330321311951E-3</c:v>
                </c:pt>
                <c:pt idx="1268">
                  <c:v>-1.0977908968925476E-2</c:v>
                </c:pt>
                <c:pt idx="1269">
                  <c:v>-7.1525275707244873E-3</c:v>
                </c:pt>
                <c:pt idx="1270">
                  <c:v>-1.9320517778396606E-2</c:v>
                </c:pt>
                <c:pt idx="1271">
                  <c:v>-4.7795120626688004E-2</c:v>
                </c:pt>
                <c:pt idx="1272">
                  <c:v>1.8321909010410309E-2</c:v>
                </c:pt>
                <c:pt idx="1273">
                  <c:v>2.8878435492515564E-2</c:v>
                </c:pt>
                <c:pt idx="1274">
                  <c:v>1.7996609210968018E-2</c:v>
                </c:pt>
                <c:pt idx="1275">
                  <c:v>1.7743021249771118E-2</c:v>
                </c:pt>
                <c:pt idx="1276">
                  <c:v>9.1964080929756165E-3</c:v>
                </c:pt>
                <c:pt idx="1277">
                  <c:v>2.7877986431121826E-3</c:v>
                </c:pt>
                <c:pt idx="1278">
                  <c:v>-1.5712365508079529E-2</c:v>
                </c:pt>
                <c:pt idx="1279">
                  <c:v>-8.2474797964096069E-3</c:v>
                </c:pt>
                <c:pt idx="1280">
                  <c:v>-8.2319825887680054E-3</c:v>
                </c:pt>
                <c:pt idx="1281">
                  <c:v>-1.0095573961734772E-2</c:v>
                </c:pt>
                <c:pt idx="1282">
                  <c:v>-1.7969228327274323E-2</c:v>
                </c:pt>
                <c:pt idx="1283">
                  <c:v>-3.4667570143938065E-2</c:v>
                </c:pt>
                <c:pt idx="1284">
                  <c:v>2.0010709762573242E-2</c:v>
                </c:pt>
                <c:pt idx="1285">
                  <c:v>2.8807096183300018E-2</c:v>
                </c:pt>
                <c:pt idx="1286">
                  <c:v>1.6981653869152069E-2</c:v>
                </c:pt>
                <c:pt idx="1287">
                  <c:v>1.3559602200984955E-2</c:v>
                </c:pt>
                <c:pt idx="1288">
                  <c:v>3.6989226937294006E-3</c:v>
                </c:pt>
                <c:pt idx="1289">
                  <c:v>-3.8611739873886108E-3</c:v>
                </c:pt>
                <c:pt idx="1290">
                  <c:v>-1.8476985394954681E-2</c:v>
                </c:pt>
                <c:pt idx="1291">
                  <c:v>-9.2006474733352661E-4</c:v>
                </c:pt>
                <c:pt idx="1292">
                  <c:v>-4.7643184661865234E-3</c:v>
                </c:pt>
                <c:pt idx="1293">
                  <c:v>-1.5317358076572418E-2</c:v>
                </c:pt>
                <c:pt idx="1294">
                  <c:v>-1.3696812093257904E-2</c:v>
                </c:pt>
                <c:pt idx="1295">
                  <c:v>-2.6021230965852737E-2</c:v>
                </c:pt>
                <c:pt idx="1296">
                  <c:v>1.5137888491153717E-2</c:v>
                </c:pt>
                <c:pt idx="1297">
                  <c:v>2.1370574831962585E-2</c:v>
                </c:pt>
                <c:pt idx="1298">
                  <c:v>2.3679576814174652E-2</c:v>
                </c:pt>
                <c:pt idx="1299">
                  <c:v>6.7534148693084717E-3</c:v>
                </c:pt>
                <c:pt idx="1300">
                  <c:v>1.1147461831569672E-2</c:v>
                </c:pt>
                <c:pt idx="1301">
                  <c:v>-1.7500817775726318E-3</c:v>
                </c:pt>
                <c:pt idx="1302">
                  <c:v>-6.9828033447265625E-3</c:v>
                </c:pt>
                <c:pt idx="1303">
                  <c:v>-9.1735273599624634E-3</c:v>
                </c:pt>
                <c:pt idx="1304">
                  <c:v>-9.3737393617630005E-3</c:v>
                </c:pt>
                <c:pt idx="1305">
                  <c:v>-1.3483598828315735E-2</c:v>
                </c:pt>
                <c:pt idx="1306">
                  <c:v>-3.6542266607284546E-3</c:v>
                </c:pt>
                <c:pt idx="1307">
                  <c:v>-3.3670961856842041E-2</c:v>
                </c:pt>
                <c:pt idx="1308">
                  <c:v>-7.4487850069999695E-3</c:v>
                </c:pt>
                <c:pt idx="1309">
                  <c:v>1.5612497925758362E-2</c:v>
                </c:pt>
                <c:pt idx="1310">
                  <c:v>2.0528368651866913E-2</c:v>
                </c:pt>
                <c:pt idx="1311">
                  <c:v>2.2766523063182831E-2</c:v>
                </c:pt>
                <c:pt idx="1312">
                  <c:v>2.7640856802463531E-2</c:v>
                </c:pt>
                <c:pt idx="1313">
                  <c:v>1.6707628965377808E-3</c:v>
                </c:pt>
                <c:pt idx="1314">
                  <c:v>-5.8253854513168335E-3</c:v>
                </c:pt>
                <c:pt idx="1315">
                  <c:v>-1.3586550951004028E-2</c:v>
                </c:pt>
                <c:pt idx="1316">
                  <c:v>-1.4250472187995911E-2</c:v>
                </c:pt>
                <c:pt idx="1317">
                  <c:v>-6.3963308930397034E-3</c:v>
                </c:pt>
                <c:pt idx="1318">
                  <c:v>-5.8165639638900757E-3</c:v>
                </c:pt>
                <c:pt idx="1319">
                  <c:v>-3.4894894808530807E-2</c:v>
                </c:pt>
                <c:pt idx="1320">
                  <c:v>9.638957679271698E-3</c:v>
                </c:pt>
                <c:pt idx="1321">
                  <c:v>1.4677330851554871E-2</c:v>
                </c:pt>
                <c:pt idx="1322">
                  <c:v>9.380050003528595E-3</c:v>
                </c:pt>
                <c:pt idx="1323">
                  <c:v>8.9244097471237183E-3</c:v>
                </c:pt>
                <c:pt idx="1324">
                  <c:v>1.0252930223941803E-2</c:v>
                </c:pt>
                <c:pt idx="1325">
                  <c:v>9.660668671131134E-3</c:v>
                </c:pt>
                <c:pt idx="1326">
                  <c:v>-2.048686146736145E-4</c:v>
                </c:pt>
                <c:pt idx="1327">
                  <c:v>1.9742697477340698E-3</c:v>
                </c:pt>
                <c:pt idx="1328">
                  <c:v>-4.1634291410446167E-3</c:v>
                </c:pt>
                <c:pt idx="1329">
                  <c:v>-8.0261304974555969E-3</c:v>
                </c:pt>
                <c:pt idx="1330">
                  <c:v>-1.593983918428421E-2</c:v>
                </c:pt>
                <c:pt idx="1331">
                  <c:v>-3.6174319684505463E-2</c:v>
                </c:pt>
                <c:pt idx="1332">
                  <c:v>3.2799988985061646E-3</c:v>
                </c:pt>
                <c:pt idx="1333">
                  <c:v>1.3137504458427429E-2</c:v>
                </c:pt>
                <c:pt idx="1334">
                  <c:v>1.8574722111225128E-2</c:v>
                </c:pt>
                <c:pt idx="1335">
                  <c:v>1.2497864663600922E-2</c:v>
                </c:pt>
                <c:pt idx="1336">
                  <c:v>1.3984881341457367E-2</c:v>
                </c:pt>
                <c:pt idx="1337">
                  <c:v>1.4123164117336273E-2</c:v>
                </c:pt>
                <c:pt idx="1338">
                  <c:v>-6.9980546832084656E-3</c:v>
                </c:pt>
                <c:pt idx="1339">
                  <c:v>-1.8308386206626892E-3</c:v>
                </c:pt>
                <c:pt idx="1340">
                  <c:v>5.8692470192909241E-3</c:v>
                </c:pt>
                <c:pt idx="1341">
                  <c:v>-9.4080343842506409E-3</c:v>
                </c:pt>
                <c:pt idx="1342">
                  <c:v>-1.9576415419578552E-2</c:v>
                </c:pt>
                <c:pt idx="1343">
                  <c:v>-4.3654024600982666E-2</c:v>
                </c:pt>
                <c:pt idx="1344">
                  <c:v>1.0109700262546539E-2</c:v>
                </c:pt>
                <c:pt idx="1345">
                  <c:v>1.9891448318958282E-2</c:v>
                </c:pt>
                <c:pt idx="1346">
                  <c:v>3.2865330576896667E-2</c:v>
                </c:pt>
                <c:pt idx="1347">
                  <c:v>1.7288923263549805E-2</c:v>
                </c:pt>
                <c:pt idx="1348">
                  <c:v>6.6216811537742615E-3</c:v>
                </c:pt>
                <c:pt idx="1349">
                  <c:v>2.648375928401947E-3</c:v>
                </c:pt>
                <c:pt idx="1350">
                  <c:v>-1.2196704745292664E-2</c:v>
                </c:pt>
                <c:pt idx="1351">
                  <c:v>-2.5666877627372742E-3</c:v>
                </c:pt>
                <c:pt idx="1352">
                  <c:v>-6.4014419913291931E-3</c:v>
                </c:pt>
                <c:pt idx="1353">
                  <c:v>-1.1188499629497528E-2</c:v>
                </c:pt>
                <c:pt idx="1354">
                  <c:v>-1.7302930355072021E-2</c:v>
                </c:pt>
                <c:pt idx="1355">
                  <c:v>-3.976922482252121E-2</c:v>
                </c:pt>
                <c:pt idx="1356">
                  <c:v>1.6686819493770599E-2</c:v>
                </c:pt>
                <c:pt idx="1357">
                  <c:v>1.7090648412704468E-2</c:v>
                </c:pt>
                <c:pt idx="1358">
                  <c:v>1.0083280503749847E-2</c:v>
                </c:pt>
                <c:pt idx="1359">
                  <c:v>1.9533611834049225E-2</c:v>
                </c:pt>
                <c:pt idx="1360">
                  <c:v>2.0917899906635284E-2</c:v>
                </c:pt>
                <c:pt idx="1361">
                  <c:v>2.6437342166900635E-3</c:v>
                </c:pt>
                <c:pt idx="1362">
                  <c:v>-8.1000626087188721E-3</c:v>
                </c:pt>
                <c:pt idx="1363">
                  <c:v>-7.015131413936615E-3</c:v>
                </c:pt>
                <c:pt idx="1364">
                  <c:v>-2.2334828972816467E-3</c:v>
                </c:pt>
                <c:pt idx="1365">
                  <c:v>-1.38358473777771E-2</c:v>
                </c:pt>
                <c:pt idx="1366">
                  <c:v>-2.0492382347583771E-2</c:v>
                </c:pt>
                <c:pt idx="1367">
                  <c:v>-3.5279091447591782E-2</c:v>
                </c:pt>
                <c:pt idx="1368">
                  <c:v>2.8375953435897827E-2</c:v>
                </c:pt>
                <c:pt idx="1369">
                  <c:v>2.2646039724349976E-2</c:v>
                </c:pt>
                <c:pt idx="1370">
                  <c:v>1.6381338238716125E-2</c:v>
                </c:pt>
                <c:pt idx="1371">
                  <c:v>8.9379921555519104E-3</c:v>
                </c:pt>
                <c:pt idx="1372">
                  <c:v>2.0321831107139587E-3</c:v>
                </c:pt>
                <c:pt idx="1373">
                  <c:v>-1.2830346822738647E-3</c:v>
                </c:pt>
                <c:pt idx="1374">
                  <c:v>4.1355416178703308E-3</c:v>
                </c:pt>
                <c:pt idx="1375">
                  <c:v>6.1523795127868652E-2</c:v>
                </c:pt>
                <c:pt idx="1376">
                  <c:v>-2.2374480962753296E-2</c:v>
                </c:pt>
                <c:pt idx="1377">
                  <c:v>-2.1309711039066315E-2</c:v>
                </c:pt>
                <c:pt idx="1378">
                  <c:v>-3.2584875822067261E-2</c:v>
                </c:pt>
                <c:pt idx="1379">
                  <c:v>-6.6480733454227448E-2</c:v>
                </c:pt>
                <c:pt idx="1380">
                  <c:v>2.6233315467834473E-2</c:v>
                </c:pt>
                <c:pt idx="1381">
                  <c:v>2.5456756353378296E-2</c:v>
                </c:pt>
                <c:pt idx="1382">
                  <c:v>1.872861385345459E-2</c:v>
                </c:pt>
                <c:pt idx="1383">
                  <c:v>8.4256306290626526E-3</c:v>
                </c:pt>
                <c:pt idx="1384">
                  <c:v>2.1596804261207581E-2</c:v>
                </c:pt>
                <c:pt idx="1385">
                  <c:v>1.2871623039245605E-4</c:v>
                </c:pt>
                <c:pt idx="1386">
                  <c:v>-6.1245560646057129E-3</c:v>
                </c:pt>
                <c:pt idx="1387">
                  <c:v>-1.5985891222953796E-2</c:v>
                </c:pt>
                <c:pt idx="1388">
                  <c:v>-1.7571598291397095E-2</c:v>
                </c:pt>
                <c:pt idx="1389">
                  <c:v>-1.2596428394317627E-2</c:v>
                </c:pt>
                <c:pt idx="1390">
                  <c:v>-1.2684114277362823E-2</c:v>
                </c:pt>
                <c:pt idx="1391">
                  <c:v>-3.560725599527359E-2</c:v>
                </c:pt>
                <c:pt idx="1392">
                  <c:v>1.5516474843025208E-2</c:v>
                </c:pt>
                <c:pt idx="1393">
                  <c:v>1.6372546553611755E-2</c:v>
                </c:pt>
                <c:pt idx="1394">
                  <c:v>1.18880495429039E-2</c:v>
                </c:pt>
                <c:pt idx="1395">
                  <c:v>1.2057259678840637E-2</c:v>
                </c:pt>
                <c:pt idx="1396">
                  <c:v>1.5276648104190826E-2</c:v>
                </c:pt>
                <c:pt idx="1397">
                  <c:v>2.1190643310546875E-3</c:v>
                </c:pt>
                <c:pt idx="1398">
                  <c:v>-1.0484501719474792E-2</c:v>
                </c:pt>
                <c:pt idx="1399">
                  <c:v>-8.1842392683029175E-4</c:v>
                </c:pt>
                <c:pt idx="1400">
                  <c:v>-9.1691240668296814E-3</c:v>
                </c:pt>
                <c:pt idx="1401">
                  <c:v>-5.7280808687210083E-3</c:v>
                </c:pt>
                <c:pt idx="1402">
                  <c:v>-8.1632882356643677E-3</c:v>
                </c:pt>
                <c:pt idx="1403">
                  <c:v>-3.8866601884365082E-2</c:v>
                </c:pt>
                <c:pt idx="1404">
                  <c:v>1.5121929347515106E-2</c:v>
                </c:pt>
                <c:pt idx="1405">
                  <c:v>3.0985474586486816E-2</c:v>
                </c:pt>
                <c:pt idx="1406">
                  <c:v>1.8827684223651886E-2</c:v>
                </c:pt>
                <c:pt idx="1407">
                  <c:v>9.5578879117965698E-3</c:v>
                </c:pt>
                <c:pt idx="1408">
                  <c:v>1.1746980249881744E-2</c:v>
                </c:pt>
                <c:pt idx="1409">
                  <c:v>-2.5546401739120483E-3</c:v>
                </c:pt>
                <c:pt idx="1410">
                  <c:v>-1.0056324303150177E-2</c:v>
                </c:pt>
                <c:pt idx="1411">
                  <c:v>-1.005110889673233E-2</c:v>
                </c:pt>
                <c:pt idx="1412">
                  <c:v>-9.0797320008277893E-3</c:v>
                </c:pt>
                <c:pt idx="1413">
                  <c:v>-1.4305524528026581E-2</c:v>
                </c:pt>
                <c:pt idx="1414">
                  <c:v>-4.6934857964515686E-3</c:v>
                </c:pt>
                <c:pt idx="1415">
                  <c:v>-3.5499162971973419E-2</c:v>
                </c:pt>
                <c:pt idx="1416">
                  <c:v>1.6176559031009674E-2</c:v>
                </c:pt>
                <c:pt idx="1417">
                  <c:v>2.0111881196498871E-2</c:v>
                </c:pt>
                <c:pt idx="1418">
                  <c:v>1.9969157874584198E-2</c:v>
                </c:pt>
                <c:pt idx="1419">
                  <c:v>9.1104358434677124E-3</c:v>
                </c:pt>
                <c:pt idx="1420">
                  <c:v>8.4466338157653809E-3</c:v>
                </c:pt>
                <c:pt idx="1421">
                  <c:v>4.1193738579750061E-3</c:v>
                </c:pt>
                <c:pt idx="1422">
                  <c:v>-8.7220817804336548E-3</c:v>
                </c:pt>
                <c:pt idx="1423">
                  <c:v>-5.0331056118011475E-3</c:v>
                </c:pt>
                <c:pt idx="1424">
                  <c:v>-7.5557306408882141E-3</c:v>
                </c:pt>
                <c:pt idx="1425">
                  <c:v>-1.2660063803195953E-2</c:v>
                </c:pt>
                <c:pt idx="1426">
                  <c:v>-1.3380013406276703E-2</c:v>
                </c:pt>
                <c:pt idx="1427">
                  <c:v>-3.0583027750253677E-2</c:v>
                </c:pt>
                <c:pt idx="1428">
                  <c:v>2.2755123674869537E-2</c:v>
                </c:pt>
                <c:pt idx="1429">
                  <c:v>1.7011456191539764E-2</c:v>
                </c:pt>
                <c:pt idx="1430">
                  <c:v>1.6357772052288055E-2</c:v>
                </c:pt>
                <c:pt idx="1431">
                  <c:v>7.5960755348205566E-3</c:v>
                </c:pt>
                <c:pt idx="1432">
                  <c:v>9.4497352838516235E-3</c:v>
                </c:pt>
                <c:pt idx="1433">
                  <c:v>4.3482929468154907E-3</c:v>
                </c:pt>
                <c:pt idx="1434">
                  <c:v>-7.808588445186615E-3</c:v>
                </c:pt>
                <c:pt idx="1435">
                  <c:v>-3.6013126373291016E-4</c:v>
                </c:pt>
                <c:pt idx="1436">
                  <c:v>3.1650066375732422E-5</c:v>
                </c:pt>
                <c:pt idx="1437">
                  <c:v>-1.6341380774974823E-2</c:v>
                </c:pt>
                <c:pt idx="1438">
                  <c:v>-1.2224316596984863E-2</c:v>
                </c:pt>
                <c:pt idx="1439">
                  <c:v>-4.081566259264946E-2</c:v>
                </c:pt>
                <c:pt idx="1440">
                  <c:v>2.528226375579834E-2</c:v>
                </c:pt>
                <c:pt idx="1441">
                  <c:v>3.2692417502403259E-2</c:v>
                </c:pt>
                <c:pt idx="1442">
                  <c:v>2.3947782814502716E-2</c:v>
                </c:pt>
                <c:pt idx="1443">
                  <c:v>1.165839284658432E-2</c:v>
                </c:pt>
                <c:pt idx="1444">
                  <c:v>1.0407000780105591E-2</c:v>
                </c:pt>
                <c:pt idx="1445">
                  <c:v>7.6128542423248291E-4</c:v>
                </c:pt>
                <c:pt idx="1446">
                  <c:v>-1.057010143995285E-2</c:v>
                </c:pt>
                <c:pt idx="1447">
                  <c:v>-3.2048597931861877E-3</c:v>
                </c:pt>
                <c:pt idx="1448">
                  <c:v>-7.5976476073265076E-3</c:v>
                </c:pt>
                <c:pt idx="1449">
                  <c:v>-1.6537494957447052E-2</c:v>
                </c:pt>
                <c:pt idx="1450">
                  <c:v>-2.5877967476844788E-2</c:v>
                </c:pt>
                <c:pt idx="1451">
                  <c:v>-4.0961049497127533E-2</c:v>
                </c:pt>
                <c:pt idx="1452">
                  <c:v>4.2364723980426788E-2</c:v>
                </c:pt>
                <c:pt idx="1453">
                  <c:v>4.7513090074062347E-2</c:v>
                </c:pt>
                <c:pt idx="1454">
                  <c:v>2.3743733763694763E-2</c:v>
                </c:pt>
                <c:pt idx="1455">
                  <c:v>4.9618184566497803E-3</c:v>
                </c:pt>
                <c:pt idx="1456">
                  <c:v>1.3658955693244934E-2</c:v>
                </c:pt>
                <c:pt idx="1457">
                  <c:v>3.1538307666778564E-3</c:v>
                </c:pt>
                <c:pt idx="1458">
                  <c:v>-1.4174114912748337E-2</c:v>
                </c:pt>
                <c:pt idx="1459">
                  <c:v>-1.8524821847677231E-2</c:v>
                </c:pt>
                <c:pt idx="1460">
                  <c:v>-1.5879672020673752E-2</c:v>
                </c:pt>
                <c:pt idx="1461">
                  <c:v>-3.1625173985958099E-2</c:v>
                </c:pt>
                <c:pt idx="1462">
                  <c:v>-1.2128178030252457E-2</c:v>
                </c:pt>
                <c:pt idx="1463">
                  <c:v>-4.3064206838607788E-2</c:v>
                </c:pt>
                <c:pt idx="1464">
                  <c:v>3.3912807703018188E-2</c:v>
                </c:pt>
                <c:pt idx="1465">
                  <c:v>3.4219563007354736E-2</c:v>
                </c:pt>
                <c:pt idx="1466">
                  <c:v>2.5382325053215027E-2</c:v>
                </c:pt>
                <c:pt idx="1467">
                  <c:v>2.5559321045875549E-2</c:v>
                </c:pt>
                <c:pt idx="1468">
                  <c:v>3.0610784888267517E-2</c:v>
                </c:pt>
                <c:pt idx="1469">
                  <c:v>1.6312673687934875E-2</c:v>
                </c:pt>
                <c:pt idx="1470">
                  <c:v>-9.5735713839530945E-3</c:v>
                </c:pt>
                <c:pt idx="1471">
                  <c:v>-1.0216914117336273E-2</c:v>
                </c:pt>
                <c:pt idx="1472">
                  <c:v>-1.8649518489837646E-2</c:v>
                </c:pt>
                <c:pt idx="1473">
                  <c:v>-2.7575254440307617E-2</c:v>
                </c:pt>
                <c:pt idx="1474">
                  <c:v>-3.2043889164924622E-2</c:v>
                </c:pt>
                <c:pt idx="1475">
                  <c:v>-6.7938372492790222E-2</c:v>
                </c:pt>
                <c:pt idx="1476">
                  <c:v>-1.8161166459321976E-2</c:v>
                </c:pt>
                <c:pt idx="1477">
                  <c:v>1.6000326722860336E-2</c:v>
                </c:pt>
                <c:pt idx="1478">
                  <c:v>-3.0888371169567108E-2</c:v>
                </c:pt>
                <c:pt idx="1479">
                  <c:v>9.2776380479335785E-3</c:v>
                </c:pt>
                <c:pt idx="1480">
                  <c:v>1.9105914980173111E-2</c:v>
                </c:pt>
                <c:pt idx="1481">
                  <c:v>-1.6467209905385971E-2</c:v>
                </c:pt>
                <c:pt idx="1482">
                  <c:v>7.8628920018672943E-3</c:v>
                </c:pt>
                <c:pt idx="1483">
                  <c:v>-1.671857014298439E-2</c:v>
                </c:pt>
                <c:pt idx="1484">
                  <c:v>-2.4481154978275299E-3</c:v>
                </c:pt>
                <c:pt idx="1485">
                  <c:v>2.3003127425909042E-2</c:v>
                </c:pt>
                <c:pt idx="1486">
                  <c:v>-1.0064803063869476E-3</c:v>
                </c:pt>
                <c:pt idx="1487">
                  <c:v>3.1769037246704102E-2</c:v>
                </c:pt>
                <c:pt idx="1488">
                  <c:v>7.9998746514320374E-3</c:v>
                </c:pt>
                <c:pt idx="1489">
                  <c:v>-1.1400602757930756E-2</c:v>
                </c:pt>
                <c:pt idx="1490">
                  <c:v>-1.1827889829874039E-2</c:v>
                </c:pt>
                <c:pt idx="1491">
                  <c:v>-1.096600666642189E-2</c:v>
                </c:pt>
                <c:pt idx="1492">
                  <c:v>-2.1622218191623688E-3</c:v>
                </c:pt>
                <c:pt idx="1493">
                  <c:v>1.581728458404541E-3</c:v>
                </c:pt>
                <c:pt idx="1494">
                  <c:v>1.2440741062164307E-2</c:v>
                </c:pt>
                <c:pt idx="1495">
                  <c:v>-8.5290521383285522E-3</c:v>
                </c:pt>
                <c:pt idx="1496">
                  <c:v>2.5292709469795227E-3</c:v>
                </c:pt>
                <c:pt idx="1497">
                  <c:v>-2.2480599582195282E-3</c:v>
                </c:pt>
                <c:pt idx="1498">
                  <c:v>-9.1868340969085693E-3</c:v>
                </c:pt>
                <c:pt idx="1499">
                  <c:v>3.3791784197092056E-2</c:v>
                </c:pt>
                <c:pt idx="1500">
                  <c:v>2.4214092642068863E-2</c:v>
                </c:pt>
                <c:pt idx="1501">
                  <c:v>1.8479514867067337E-2</c:v>
                </c:pt>
                <c:pt idx="1502">
                  <c:v>1.9301604479551315E-2</c:v>
                </c:pt>
                <c:pt idx="1503">
                  <c:v>9.2895738780498505E-3</c:v>
                </c:pt>
                <c:pt idx="1504">
                  <c:v>3.0657239258289337E-3</c:v>
                </c:pt>
                <c:pt idx="1505">
                  <c:v>-1.0736804455518723E-2</c:v>
                </c:pt>
                <c:pt idx="1506">
                  <c:v>-6.4104683697223663E-3</c:v>
                </c:pt>
                <c:pt idx="1507">
                  <c:v>-1.1309869587421417E-2</c:v>
                </c:pt>
                <c:pt idx="1508">
                  <c:v>-2.1241407841444016E-2</c:v>
                </c:pt>
                <c:pt idx="1509">
                  <c:v>-2.6487989351153374E-2</c:v>
                </c:pt>
                <c:pt idx="1510">
                  <c:v>-3.1955771148204803E-2</c:v>
                </c:pt>
                <c:pt idx="1511">
                  <c:v>1.0298807173967361E-2</c:v>
                </c:pt>
                <c:pt idx="1512">
                  <c:v>2.4309426546096802E-2</c:v>
                </c:pt>
                <c:pt idx="1513">
                  <c:v>1.9451610743999481E-2</c:v>
                </c:pt>
                <c:pt idx="1514">
                  <c:v>1.2857120484113693E-2</c:v>
                </c:pt>
                <c:pt idx="1515">
                  <c:v>-5.4093450307846069E-3</c:v>
                </c:pt>
                <c:pt idx="1516">
                  <c:v>-1.1376574635505676E-2</c:v>
                </c:pt>
                <c:pt idx="1517">
                  <c:v>-1.0392982512712479E-2</c:v>
                </c:pt>
                <c:pt idx="1518">
                  <c:v>-4.3237768113613129E-3</c:v>
                </c:pt>
                <c:pt idx="1519">
                  <c:v>-5.2917897701263428E-3</c:v>
                </c:pt>
                <c:pt idx="1520">
                  <c:v>-1.5862546861171722E-3</c:v>
                </c:pt>
                <c:pt idx="1521">
                  <c:v>-2.1395877003669739E-2</c:v>
                </c:pt>
                <c:pt idx="1522">
                  <c:v>-7.1403644979000092E-3</c:v>
                </c:pt>
                <c:pt idx="1523">
                  <c:v>1.5197709202766418E-2</c:v>
                </c:pt>
                <c:pt idx="1524">
                  <c:v>3.0390508472919464E-2</c:v>
                </c:pt>
                <c:pt idx="1525">
                  <c:v>3.3514007925987244E-2</c:v>
                </c:pt>
                <c:pt idx="1526">
                  <c:v>2.5311142206192017E-2</c:v>
                </c:pt>
                <c:pt idx="1527">
                  <c:v>1.2892305850982666E-2</c:v>
                </c:pt>
                <c:pt idx="1528">
                  <c:v>-4.8401355743408203E-3</c:v>
                </c:pt>
                <c:pt idx="1529">
                  <c:v>-2.7912631630897522E-3</c:v>
                </c:pt>
                <c:pt idx="1530">
                  <c:v>-8.2769989967346191E-4</c:v>
                </c:pt>
                <c:pt idx="1531">
                  <c:v>-5.7731568813323975E-3</c:v>
                </c:pt>
                <c:pt idx="1532">
                  <c:v>-1.7195634543895721E-2</c:v>
                </c:pt>
                <c:pt idx="1533">
                  <c:v>-4.1312940418720245E-2</c:v>
                </c:pt>
                <c:pt idx="1534">
                  <c:v>-4.4564869254827499E-2</c:v>
                </c:pt>
                <c:pt idx="1535">
                  <c:v>3.6607705056667328E-2</c:v>
                </c:pt>
                <c:pt idx="1536">
                  <c:v>3.6528229713439941E-2</c:v>
                </c:pt>
                <c:pt idx="1537">
                  <c:v>2.3950874805450439E-2</c:v>
                </c:pt>
                <c:pt idx="1538">
                  <c:v>1.9216902554035187E-2</c:v>
                </c:pt>
                <c:pt idx="1539">
                  <c:v>2.985738217830658E-3</c:v>
                </c:pt>
                <c:pt idx="1540">
                  <c:v>-1.0957673192024231E-2</c:v>
                </c:pt>
                <c:pt idx="1541">
                  <c:v>-1.1256802827119827E-2</c:v>
                </c:pt>
                <c:pt idx="1542">
                  <c:v>-5.2257999777793884E-3</c:v>
                </c:pt>
                <c:pt idx="1543">
                  <c:v>-1.3760320842266083E-2</c:v>
                </c:pt>
                <c:pt idx="1544">
                  <c:v>-1.3868991285562515E-2</c:v>
                </c:pt>
                <c:pt idx="1545">
                  <c:v>-2.3135986179113388E-2</c:v>
                </c:pt>
                <c:pt idx="1546">
                  <c:v>-4.1083868592977524E-2</c:v>
                </c:pt>
                <c:pt idx="1547">
                  <c:v>3.2542668282985687E-2</c:v>
                </c:pt>
                <c:pt idx="1548">
                  <c:v>5.3478986024856567E-2</c:v>
                </c:pt>
                <c:pt idx="1549">
                  <c:v>1.4443650841712952E-2</c:v>
                </c:pt>
                <c:pt idx="1550">
                  <c:v>2.0897053182125092E-2</c:v>
                </c:pt>
                <c:pt idx="1551">
                  <c:v>-7.2157606482505798E-3</c:v>
                </c:pt>
                <c:pt idx="1552">
                  <c:v>-6.2104202806949615E-3</c:v>
                </c:pt>
                <c:pt idx="1553">
                  <c:v>-1.6130570322275162E-2</c:v>
                </c:pt>
                <c:pt idx="1554">
                  <c:v>-4.0477998554706573E-3</c:v>
                </c:pt>
                <c:pt idx="1555">
                  <c:v>-2.6466622948646545E-3</c:v>
                </c:pt>
                <c:pt idx="1556">
                  <c:v>-1.4643918722867966E-2</c:v>
                </c:pt>
                <c:pt idx="1557">
                  <c:v>-2.9742021113634109E-2</c:v>
                </c:pt>
                <c:pt idx="1558">
                  <c:v>-4.0725234895944595E-2</c:v>
                </c:pt>
                <c:pt idx="1559">
                  <c:v>1.0283775627613068E-2</c:v>
                </c:pt>
                <c:pt idx="1560">
                  <c:v>2.3505203425884247E-2</c:v>
                </c:pt>
                <c:pt idx="1561">
                  <c:v>1.0092481970787048E-2</c:v>
                </c:pt>
                <c:pt idx="1562">
                  <c:v>9.0686529874801636E-3</c:v>
                </c:pt>
                <c:pt idx="1563">
                  <c:v>4.3799132108688354E-3</c:v>
                </c:pt>
                <c:pt idx="1564">
                  <c:v>1.5327818691730499E-2</c:v>
                </c:pt>
                <c:pt idx="1565">
                  <c:v>-2.9537156224250793E-3</c:v>
                </c:pt>
                <c:pt idx="1566">
                  <c:v>6.3574165105819702E-3</c:v>
                </c:pt>
                <c:pt idx="1567">
                  <c:v>-2.5263164192438126E-2</c:v>
                </c:pt>
                <c:pt idx="1568">
                  <c:v>-3.6160945892333984E-3</c:v>
                </c:pt>
                <c:pt idx="1569">
                  <c:v>-2.3543629795312881E-2</c:v>
                </c:pt>
                <c:pt idx="1570">
                  <c:v>-2.3638632148504257E-2</c:v>
                </c:pt>
                <c:pt idx="1571">
                  <c:v>2.6248358190059662E-2</c:v>
                </c:pt>
                <c:pt idx="1572">
                  <c:v>3.7372574210166931E-2</c:v>
                </c:pt>
                <c:pt idx="1573">
                  <c:v>3.9618305861949921E-2</c:v>
                </c:pt>
                <c:pt idx="1574">
                  <c:v>2.6297599077224731E-2</c:v>
                </c:pt>
                <c:pt idx="1575">
                  <c:v>7.4861869215965271E-3</c:v>
                </c:pt>
                <c:pt idx="1576">
                  <c:v>-1.1764466762542725E-4</c:v>
                </c:pt>
                <c:pt idx="1577">
                  <c:v>-3.3630654215812683E-3</c:v>
                </c:pt>
                <c:pt idx="1578">
                  <c:v>-4.8547461628913879E-3</c:v>
                </c:pt>
                <c:pt idx="1579">
                  <c:v>-2.5701943784952164E-2</c:v>
                </c:pt>
                <c:pt idx="1580">
                  <c:v>-2.5013644248247147E-2</c:v>
                </c:pt>
                <c:pt idx="1581">
                  <c:v>-2.9885511845350266E-2</c:v>
                </c:pt>
                <c:pt idx="1582">
                  <c:v>-4.8086471855640411E-2</c:v>
                </c:pt>
                <c:pt idx="1583">
                  <c:v>1.9057806581258774E-2</c:v>
                </c:pt>
                <c:pt idx="1584">
                  <c:v>2.8466183692216873E-2</c:v>
                </c:pt>
                <c:pt idx="1585">
                  <c:v>3.2756637781858444E-2</c:v>
                </c:pt>
                <c:pt idx="1586">
                  <c:v>6.6353268921375275E-3</c:v>
                </c:pt>
                <c:pt idx="1587">
                  <c:v>5.4007656872272491E-3</c:v>
                </c:pt>
                <c:pt idx="1588">
                  <c:v>2.0696297287940979E-3</c:v>
                </c:pt>
                <c:pt idx="1589">
                  <c:v>-1.3170763850212097E-3</c:v>
                </c:pt>
                <c:pt idx="1590">
                  <c:v>-9.7409561276435852E-3</c:v>
                </c:pt>
                <c:pt idx="1591">
                  <c:v>-1.6053710132837296E-2</c:v>
                </c:pt>
                <c:pt idx="1592">
                  <c:v>-9.8044276237487793E-3</c:v>
                </c:pt>
                <c:pt idx="1593">
                  <c:v>-2.6535134762525558E-2</c:v>
                </c:pt>
                <c:pt idx="1594">
                  <c:v>-3.0935047194361687E-2</c:v>
                </c:pt>
                <c:pt idx="1595">
                  <c:v>2.6921793818473816E-2</c:v>
                </c:pt>
                <c:pt idx="1596">
                  <c:v>2.5631643831729889E-2</c:v>
                </c:pt>
                <c:pt idx="1597">
                  <c:v>1.6514748334884644E-2</c:v>
                </c:pt>
                <c:pt idx="1598">
                  <c:v>1.1063069105148315E-3</c:v>
                </c:pt>
                <c:pt idx="1599">
                  <c:v>8.7415948510169983E-3</c:v>
                </c:pt>
                <c:pt idx="1600">
                  <c:v>9.1953650116920471E-3</c:v>
                </c:pt>
                <c:pt idx="1601">
                  <c:v>-7.3628351092338562E-3</c:v>
                </c:pt>
                <c:pt idx="1602">
                  <c:v>-8.8781788945198059E-3</c:v>
                </c:pt>
                <c:pt idx="1603">
                  <c:v>-1.9747212529182434E-2</c:v>
                </c:pt>
                <c:pt idx="1604">
                  <c:v>-2.1968334913253784E-3</c:v>
                </c:pt>
                <c:pt idx="1605">
                  <c:v>-1.6442615538835526E-2</c:v>
                </c:pt>
                <c:pt idx="1606">
                  <c:v>-3.3483769744634628E-2</c:v>
                </c:pt>
                <c:pt idx="1607">
                  <c:v>3.3186048269271851E-2</c:v>
                </c:pt>
                <c:pt idx="1608">
                  <c:v>2.3195795714855194E-2</c:v>
                </c:pt>
                <c:pt idx="1609">
                  <c:v>2.0170927047729492E-2</c:v>
                </c:pt>
                <c:pt idx="1610">
                  <c:v>9.2747807502746582E-3</c:v>
                </c:pt>
                <c:pt idx="1611">
                  <c:v>7.6175853610038757E-3</c:v>
                </c:pt>
                <c:pt idx="1612">
                  <c:v>-1.9808001816272736E-3</c:v>
                </c:pt>
                <c:pt idx="1613">
                  <c:v>5.9102475643157959E-3</c:v>
                </c:pt>
                <c:pt idx="1614">
                  <c:v>-1.4426097273826599E-2</c:v>
                </c:pt>
                <c:pt idx="1615">
                  <c:v>-1.0768409818410873E-2</c:v>
                </c:pt>
                <c:pt idx="1616">
                  <c:v>-1.0818228125572205E-2</c:v>
                </c:pt>
                <c:pt idx="1617">
                  <c:v>-2.1683178842067719E-2</c:v>
                </c:pt>
                <c:pt idx="1618">
                  <c:v>-3.9678648114204407E-2</c:v>
                </c:pt>
                <c:pt idx="1619">
                  <c:v>4.1651226580142975E-2</c:v>
                </c:pt>
                <c:pt idx="1620">
                  <c:v>1.6961604356765747E-2</c:v>
                </c:pt>
                <c:pt idx="1621">
                  <c:v>2.9909998178482056E-2</c:v>
                </c:pt>
                <c:pt idx="1622">
                  <c:v>1.610148698091507E-3</c:v>
                </c:pt>
                <c:pt idx="1623">
                  <c:v>1.5441663563251495E-2</c:v>
                </c:pt>
                <c:pt idx="1624">
                  <c:v>7.7944397926330566E-3</c:v>
                </c:pt>
                <c:pt idx="1625">
                  <c:v>2.5887675583362579E-3</c:v>
                </c:pt>
                <c:pt idx="1626">
                  <c:v>-1.6316171735525131E-2</c:v>
                </c:pt>
                <c:pt idx="1627">
                  <c:v>-1.2758847326040268E-2</c:v>
                </c:pt>
                <c:pt idx="1628">
                  <c:v>-1.6688425093889236E-2</c:v>
                </c:pt>
                <c:pt idx="1629">
                  <c:v>-2.6190111413598061E-2</c:v>
                </c:pt>
                <c:pt idx="1630">
                  <c:v>-4.4004306197166443E-2</c:v>
                </c:pt>
                <c:pt idx="1631">
                  <c:v>4.5021981000900269E-2</c:v>
                </c:pt>
                <c:pt idx="1632">
                  <c:v>2.5563888251781464E-2</c:v>
                </c:pt>
                <c:pt idx="1633">
                  <c:v>6.2286108732223511E-3</c:v>
                </c:pt>
                <c:pt idx="1634">
                  <c:v>2.1261289715766907E-2</c:v>
                </c:pt>
                <c:pt idx="1635">
                  <c:v>3.5814754664897919E-2</c:v>
                </c:pt>
                <c:pt idx="1636">
                  <c:v>8.1031545996665955E-3</c:v>
                </c:pt>
                <c:pt idx="1637">
                  <c:v>-1.0378018021583557E-2</c:v>
                </c:pt>
                <c:pt idx="1638">
                  <c:v>3.1326338648796082E-3</c:v>
                </c:pt>
                <c:pt idx="1639">
                  <c:v>-3.3291615545749664E-2</c:v>
                </c:pt>
                <c:pt idx="1640">
                  <c:v>-2.0822353661060333E-2</c:v>
                </c:pt>
                <c:pt idx="1641">
                  <c:v>-3.5455882549285889E-2</c:v>
                </c:pt>
                <c:pt idx="1642">
                  <c:v>-4.5178402215242386E-2</c:v>
                </c:pt>
                <c:pt idx="1643">
                  <c:v>2.4166040122509003E-2</c:v>
                </c:pt>
                <c:pt idx="1644">
                  <c:v>3.2282263040542603E-2</c:v>
                </c:pt>
                <c:pt idx="1645">
                  <c:v>3.3060349524021149E-2</c:v>
                </c:pt>
                <c:pt idx="1646">
                  <c:v>7.1765109896659851E-3</c:v>
                </c:pt>
                <c:pt idx="1647">
                  <c:v>7.5344815850257874E-3</c:v>
                </c:pt>
                <c:pt idx="1648">
                  <c:v>-1.4758259057998657E-3</c:v>
                </c:pt>
                <c:pt idx="1649">
                  <c:v>-1.2985013425350189E-2</c:v>
                </c:pt>
                <c:pt idx="1650">
                  <c:v>-1.4614313840866089E-4</c:v>
                </c:pt>
                <c:pt idx="1651">
                  <c:v>-6.6079944372177124E-4</c:v>
                </c:pt>
                <c:pt idx="1652">
                  <c:v>-8.3973333239555359E-3</c:v>
                </c:pt>
                <c:pt idx="1653">
                  <c:v>-2.9811732470989227E-2</c:v>
                </c:pt>
                <c:pt idx="1654">
                  <c:v>-5.0742816179990768E-2</c:v>
                </c:pt>
                <c:pt idx="1655">
                  <c:v>2.4635739624500275E-2</c:v>
                </c:pt>
                <c:pt idx="1656">
                  <c:v>1.7099760472774506E-2</c:v>
                </c:pt>
                <c:pt idx="1657">
                  <c:v>3.2671213150024414E-2</c:v>
                </c:pt>
                <c:pt idx="1658">
                  <c:v>2.1462224423885345E-2</c:v>
                </c:pt>
                <c:pt idx="1659">
                  <c:v>1.5508659183979034E-2</c:v>
                </c:pt>
                <c:pt idx="1660">
                  <c:v>1.1608444154262543E-2</c:v>
                </c:pt>
                <c:pt idx="1661">
                  <c:v>-2.1255228668451309E-2</c:v>
                </c:pt>
                <c:pt idx="1662">
                  <c:v>-7.2501190006732941E-3</c:v>
                </c:pt>
                <c:pt idx="1663">
                  <c:v>-2.4067152291536331E-2</c:v>
                </c:pt>
                <c:pt idx="1664">
                  <c:v>-1.0631091892719269E-2</c:v>
                </c:pt>
                <c:pt idx="1665">
                  <c:v>-2.02326700091362E-2</c:v>
                </c:pt>
                <c:pt idx="1666">
                  <c:v>-3.9549738168716431E-2</c:v>
                </c:pt>
                <c:pt idx="1667">
                  <c:v>5.5150948464870453E-2</c:v>
                </c:pt>
                <c:pt idx="1668">
                  <c:v>3.3698037266731262E-2</c:v>
                </c:pt>
                <c:pt idx="1669">
                  <c:v>3.7109740078449249E-2</c:v>
                </c:pt>
                <c:pt idx="1670">
                  <c:v>1.7896324396133423E-2</c:v>
                </c:pt>
                <c:pt idx="1671">
                  <c:v>-8.2631781697273254E-3</c:v>
                </c:pt>
                <c:pt idx="1672">
                  <c:v>-1.2879751622676849E-2</c:v>
                </c:pt>
                <c:pt idx="1673">
                  <c:v>-2.5233164429664612E-2</c:v>
                </c:pt>
                <c:pt idx="1674">
                  <c:v>-1.8288720399141312E-2</c:v>
                </c:pt>
                <c:pt idx="1675">
                  <c:v>-1.5733975917100906E-2</c:v>
                </c:pt>
                <c:pt idx="1676">
                  <c:v>-1.215873658657074E-2</c:v>
                </c:pt>
                <c:pt idx="1677">
                  <c:v>-2.50120609998703E-2</c:v>
                </c:pt>
                <c:pt idx="1678">
                  <c:v>-2.628549188375473E-2</c:v>
                </c:pt>
                <c:pt idx="1679">
                  <c:v>1.8597487360239029E-2</c:v>
                </c:pt>
                <c:pt idx="1680">
                  <c:v>2.445414662361145E-2</c:v>
                </c:pt>
                <c:pt idx="1681">
                  <c:v>-2.2270530462265015E-4</c:v>
                </c:pt>
                <c:pt idx="1682">
                  <c:v>-8.2051046192646027E-3</c:v>
                </c:pt>
                <c:pt idx="1683">
                  <c:v>1.8597487360239029E-2</c:v>
                </c:pt>
                <c:pt idx="1684">
                  <c:v>1.4031276106834412E-2</c:v>
                </c:pt>
                <c:pt idx="1685">
                  <c:v>1.3535398989915848E-2</c:v>
                </c:pt>
                <c:pt idx="1686">
                  <c:v>-3.1329281628131866E-2</c:v>
                </c:pt>
                <c:pt idx="1687">
                  <c:v>-1.6724782064557076E-2</c:v>
                </c:pt>
                <c:pt idx="1688">
                  <c:v>-1.191709004342556E-2</c:v>
                </c:pt>
                <c:pt idx="1689">
                  <c:v>-2.0662741735577583E-2</c:v>
                </c:pt>
                <c:pt idx="1690">
                  <c:v>-1.5410780906677246E-4</c:v>
                </c:pt>
                <c:pt idx="1691">
                  <c:v>4.4942878186702728E-2</c:v>
                </c:pt>
                <c:pt idx="1692">
                  <c:v>4.2247295379638672E-2</c:v>
                </c:pt>
                <c:pt idx="1693">
                  <c:v>2.2898800671100616E-2</c:v>
                </c:pt>
                <c:pt idx="1694">
                  <c:v>8.1166625022888184E-5</c:v>
                </c:pt>
                <c:pt idx="1695">
                  <c:v>4.6894922852516174E-3</c:v>
                </c:pt>
                <c:pt idx="1696">
                  <c:v>-7.0868469774723053E-3</c:v>
                </c:pt>
                <c:pt idx="1697">
                  <c:v>-1.2499924749135971E-2</c:v>
                </c:pt>
                <c:pt idx="1698">
                  <c:v>-7.7406764030456543E-3</c:v>
                </c:pt>
                <c:pt idx="1699">
                  <c:v>-1.8109075725078583E-2</c:v>
                </c:pt>
                <c:pt idx="1700">
                  <c:v>-2.1240983158349991E-2</c:v>
                </c:pt>
                <c:pt idx="1701">
                  <c:v>-1.3451330363750458E-2</c:v>
                </c:pt>
                <c:pt idx="1702">
                  <c:v>-3.4730777144432068E-2</c:v>
                </c:pt>
                <c:pt idx="1703">
                  <c:v>3.6122635006904602E-2</c:v>
                </c:pt>
                <c:pt idx="1704">
                  <c:v>2.9819779098033905E-2</c:v>
                </c:pt>
                <c:pt idx="1705">
                  <c:v>1.1193007230758667E-2</c:v>
                </c:pt>
                <c:pt idx="1706">
                  <c:v>-9.2445313930511475E-4</c:v>
                </c:pt>
                <c:pt idx="1707">
                  <c:v>-4.7730803489685059E-3</c:v>
                </c:pt>
                <c:pt idx="1708">
                  <c:v>-4.9477815628051758E-3</c:v>
                </c:pt>
                <c:pt idx="1709">
                  <c:v>-6.8249553442001343E-3</c:v>
                </c:pt>
                <c:pt idx="1710">
                  <c:v>-1.8314383924007416E-2</c:v>
                </c:pt>
                <c:pt idx="1711">
                  <c:v>-8.711591362953186E-5</c:v>
                </c:pt>
                <c:pt idx="1712">
                  <c:v>-1.102924719452858E-2</c:v>
                </c:pt>
                <c:pt idx="1713">
                  <c:v>-1.1788509786128998E-2</c:v>
                </c:pt>
                <c:pt idx="1714">
                  <c:v>-1.8445875495672226E-2</c:v>
                </c:pt>
                <c:pt idx="1715">
                  <c:v>3.4909836947917938E-2</c:v>
                </c:pt>
                <c:pt idx="1716">
                  <c:v>5.8266155421733856E-2</c:v>
                </c:pt>
                <c:pt idx="1717">
                  <c:v>-5.2757114171981812E-3</c:v>
                </c:pt>
                <c:pt idx="1718">
                  <c:v>-1.5776321291923523E-2</c:v>
                </c:pt>
                <c:pt idx="1719">
                  <c:v>1.0072089731693268E-2</c:v>
                </c:pt>
                <c:pt idx="1720">
                  <c:v>1.8037781119346619E-2</c:v>
                </c:pt>
                <c:pt idx="1721">
                  <c:v>-1.6008645296096802E-2</c:v>
                </c:pt>
                <c:pt idx="1722">
                  <c:v>-1.7598189413547516E-2</c:v>
                </c:pt>
                <c:pt idx="1723">
                  <c:v>1.8104128539562225E-2</c:v>
                </c:pt>
                <c:pt idx="1724">
                  <c:v>1.1888183653354645E-2</c:v>
                </c:pt>
                <c:pt idx="1725">
                  <c:v>-3.9829134941101074E-2</c:v>
                </c:pt>
                <c:pt idx="1726">
                  <c:v>-5.6790202856063843E-2</c:v>
                </c:pt>
                <c:pt idx="1727">
                  <c:v>1.1343672871589661E-2</c:v>
                </c:pt>
                <c:pt idx="1728">
                  <c:v>3.6458887159824371E-2</c:v>
                </c:pt>
                <c:pt idx="1729">
                  <c:v>-1.044929027557373E-3</c:v>
                </c:pt>
                <c:pt idx="1730">
                  <c:v>7.436797022819519E-4</c:v>
                </c:pt>
                <c:pt idx="1731">
                  <c:v>5.6833252310752869E-3</c:v>
                </c:pt>
                <c:pt idx="1732">
                  <c:v>-1.4908686280250549E-3</c:v>
                </c:pt>
                <c:pt idx="1733">
                  <c:v>-2.5689303874969482E-3</c:v>
                </c:pt>
                <c:pt idx="1734">
                  <c:v>8.6262524127960205E-3</c:v>
                </c:pt>
                <c:pt idx="1735">
                  <c:v>-5.2484944462776184E-3</c:v>
                </c:pt>
                <c:pt idx="1736">
                  <c:v>-9.9666416645050049E-3</c:v>
                </c:pt>
                <c:pt idx="1737">
                  <c:v>-1.330091804265976E-2</c:v>
                </c:pt>
                <c:pt idx="1738">
                  <c:v>-2.9235042631626129E-2</c:v>
                </c:pt>
                <c:pt idx="1739">
                  <c:v>1.636800542473793E-2</c:v>
                </c:pt>
                <c:pt idx="1740">
                  <c:v>1.6245458275079727E-2</c:v>
                </c:pt>
                <c:pt idx="1741">
                  <c:v>6.7733488976955414E-3</c:v>
                </c:pt>
                <c:pt idx="1742">
                  <c:v>-3.0006468296051025E-4</c:v>
                </c:pt>
                <c:pt idx="1743">
                  <c:v>6.2400214374065399E-3</c:v>
                </c:pt>
                <c:pt idx="1744">
                  <c:v>-2.0933151245117188E-3</c:v>
                </c:pt>
                <c:pt idx="1745">
                  <c:v>-3.3332221210002899E-3</c:v>
                </c:pt>
                <c:pt idx="1746">
                  <c:v>-2.4902671575546265E-2</c:v>
                </c:pt>
                <c:pt idx="1747">
                  <c:v>1.9434463232755661E-2</c:v>
                </c:pt>
                <c:pt idx="1748">
                  <c:v>2.2973679006099701E-3</c:v>
                </c:pt>
                <c:pt idx="1749">
                  <c:v>-4.2468719184398651E-3</c:v>
                </c:pt>
                <c:pt idx="1750">
                  <c:v>-3.2482534646987915E-2</c:v>
                </c:pt>
                <c:pt idx="1751">
                  <c:v>4.4850163161754608E-2</c:v>
                </c:pt>
                <c:pt idx="1752">
                  <c:v>2.5809921324253082E-2</c:v>
                </c:pt>
                <c:pt idx="1753">
                  <c:v>3.1220540404319763E-3</c:v>
                </c:pt>
                <c:pt idx="1754">
                  <c:v>1.474878191947937E-2</c:v>
                </c:pt>
                <c:pt idx="1755">
                  <c:v>-1.1678401380777359E-2</c:v>
                </c:pt>
                <c:pt idx="1756">
                  <c:v>1.787867397069931E-2</c:v>
                </c:pt>
                <c:pt idx="1757">
                  <c:v>-5.2900910377502441E-3</c:v>
                </c:pt>
                <c:pt idx="1758">
                  <c:v>-1.1190060526132584E-2</c:v>
                </c:pt>
                <c:pt idx="1759">
                  <c:v>-7.1372091770172119E-3</c:v>
                </c:pt>
                <c:pt idx="1760">
                  <c:v>-9.1713927686214447E-3</c:v>
                </c:pt>
                <c:pt idx="1761">
                  <c:v>-2.0824894309043884E-2</c:v>
                </c:pt>
                <c:pt idx="1762">
                  <c:v>-4.1117504239082336E-2</c:v>
                </c:pt>
                <c:pt idx="1763">
                  <c:v>3.2024316489696503E-2</c:v>
                </c:pt>
                <c:pt idx="1764">
                  <c:v>2.8089486062526703E-2</c:v>
                </c:pt>
                <c:pt idx="1765">
                  <c:v>1.3743020594120026E-2</c:v>
                </c:pt>
                <c:pt idx="1766">
                  <c:v>2.8197914361953735E-3</c:v>
                </c:pt>
                <c:pt idx="1767">
                  <c:v>7.7286884188652039E-3</c:v>
                </c:pt>
                <c:pt idx="1768">
                  <c:v>-3.8579776883125305E-3</c:v>
                </c:pt>
                <c:pt idx="1769">
                  <c:v>-8.7594538927078247E-3</c:v>
                </c:pt>
                <c:pt idx="1770">
                  <c:v>-2.0131822675466537E-2</c:v>
                </c:pt>
                <c:pt idx="1771">
                  <c:v>-6.7979767918586731E-3</c:v>
                </c:pt>
                <c:pt idx="1772">
                  <c:v>-2.2175811231136322E-2</c:v>
                </c:pt>
                <c:pt idx="1773">
                  <c:v>-7.09572434425354E-3</c:v>
                </c:pt>
                <c:pt idx="1774">
                  <c:v>-1.5586528927087784E-2</c:v>
                </c:pt>
                <c:pt idx="1775">
                  <c:v>6.7620426416397095E-3</c:v>
                </c:pt>
                <c:pt idx="1776">
                  <c:v>7.3210150003433228E-3</c:v>
                </c:pt>
                <c:pt idx="1777">
                  <c:v>2.7585744857788086E-2</c:v>
                </c:pt>
                <c:pt idx="1778">
                  <c:v>3.3372841775417328E-2</c:v>
                </c:pt>
                <c:pt idx="1779">
                  <c:v>4.5600607991218567E-2</c:v>
                </c:pt>
                <c:pt idx="1780">
                  <c:v>5.1028653979301453E-3</c:v>
                </c:pt>
                <c:pt idx="1781">
                  <c:v>3.7372633814811707E-3</c:v>
                </c:pt>
                <c:pt idx="1782">
                  <c:v>-7.0563331246376038E-3</c:v>
                </c:pt>
                <c:pt idx="1783">
                  <c:v>-1.3908267021179199E-2</c:v>
                </c:pt>
                <c:pt idx="1784">
                  <c:v>-4.5144557952880859E-4</c:v>
                </c:pt>
                <c:pt idx="1785">
                  <c:v>-5.5352747440338135E-3</c:v>
                </c:pt>
                <c:pt idx="1786">
                  <c:v>-1.1971212923526764E-2</c:v>
                </c:pt>
                <c:pt idx="1787">
                  <c:v>-2.6814922690391541E-2</c:v>
                </c:pt>
                <c:pt idx="1788">
                  <c:v>-4.966185986995697E-2</c:v>
                </c:pt>
                <c:pt idx="1789">
                  <c:v>1.6644909977912903E-2</c:v>
                </c:pt>
                <c:pt idx="1790">
                  <c:v>2.8191931545734406E-2</c:v>
                </c:pt>
                <c:pt idx="1791">
                  <c:v>3.0267007648944855E-2</c:v>
                </c:pt>
                <c:pt idx="1792">
                  <c:v>1.3108693063259125E-2</c:v>
                </c:pt>
                <c:pt idx="1793">
                  <c:v>-9.9380575120449066E-3</c:v>
                </c:pt>
                <c:pt idx="1794">
                  <c:v>1.0008595883846283E-2</c:v>
                </c:pt>
                <c:pt idx="1795">
                  <c:v>-1.0677676647901535E-2</c:v>
                </c:pt>
                <c:pt idx="1796">
                  <c:v>-2.0044222474098206E-2</c:v>
                </c:pt>
                <c:pt idx="1797">
                  <c:v>-2.3225545883178711E-3</c:v>
                </c:pt>
                <c:pt idx="1798">
                  <c:v>-7.279716432094574E-3</c:v>
                </c:pt>
                <c:pt idx="1799">
                  <c:v>-2.0098365843296051E-2</c:v>
                </c:pt>
                <c:pt idx="1800">
                  <c:v>-2.7860537171363831E-2</c:v>
                </c:pt>
                <c:pt idx="1801">
                  <c:v>3.2531306147575378E-2</c:v>
                </c:pt>
                <c:pt idx="1802">
                  <c:v>3.8252636790275574E-2</c:v>
                </c:pt>
                <c:pt idx="1803">
                  <c:v>1.436074823141098E-2</c:v>
                </c:pt>
                <c:pt idx="1804">
                  <c:v>1.6135603189468384E-2</c:v>
                </c:pt>
                <c:pt idx="1805">
                  <c:v>6.7753046751022339E-3</c:v>
                </c:pt>
                <c:pt idx="1806">
                  <c:v>1.2092962861061096E-3</c:v>
                </c:pt>
                <c:pt idx="1807">
                  <c:v>-1.4115318655967712E-2</c:v>
                </c:pt>
                <c:pt idx="1808">
                  <c:v>2.2719278931617737E-3</c:v>
                </c:pt>
                <c:pt idx="1809">
                  <c:v>-6.3832253217697144E-3</c:v>
                </c:pt>
                <c:pt idx="1810">
                  <c:v>-1.8836319446563721E-2</c:v>
                </c:pt>
                <c:pt idx="1811">
                  <c:v>-2.6216898113489151E-2</c:v>
                </c:pt>
                <c:pt idx="1812">
                  <c:v>-4.5985095202922821E-2</c:v>
                </c:pt>
                <c:pt idx="1813">
                  <c:v>3.2780937850475311E-2</c:v>
                </c:pt>
                <c:pt idx="1814">
                  <c:v>5.8084748685359955E-2</c:v>
                </c:pt>
                <c:pt idx="1815">
                  <c:v>3.895290195941925E-2</c:v>
                </c:pt>
                <c:pt idx="1816">
                  <c:v>3.8105398416519165E-3</c:v>
                </c:pt>
                <c:pt idx="1817">
                  <c:v>8.7471380829811096E-3</c:v>
                </c:pt>
                <c:pt idx="1818">
                  <c:v>-2.0528949797153473E-2</c:v>
                </c:pt>
                <c:pt idx="1819">
                  <c:v>-1.5515610575675964E-2</c:v>
                </c:pt>
                <c:pt idx="1820">
                  <c:v>-1.1734530329704285E-2</c:v>
                </c:pt>
                <c:pt idx="1821">
                  <c:v>-1.1827155947685242E-2</c:v>
                </c:pt>
                <c:pt idx="1822">
                  <c:v>-1.4371328055858612E-2</c:v>
                </c:pt>
                <c:pt idx="1823">
                  <c:v>-2.4850599467754364E-2</c:v>
                </c:pt>
                <c:pt idx="1824">
                  <c:v>-4.3548103421926498E-2</c:v>
                </c:pt>
                <c:pt idx="1825">
                  <c:v>4.0635861456394196E-2</c:v>
                </c:pt>
                <c:pt idx="1826">
                  <c:v>4.5560084283351898E-2</c:v>
                </c:pt>
                <c:pt idx="1827">
                  <c:v>1.6882099211215973E-2</c:v>
                </c:pt>
                <c:pt idx="1828">
                  <c:v>1.0373204946517944E-2</c:v>
                </c:pt>
                <c:pt idx="1829">
                  <c:v>1.119772344827652E-2</c:v>
                </c:pt>
                <c:pt idx="1830">
                  <c:v>6.2015056610107422E-3</c:v>
                </c:pt>
                <c:pt idx="1831">
                  <c:v>-1.3884611427783966E-2</c:v>
                </c:pt>
                <c:pt idx="1832">
                  <c:v>-2.0147554576396942E-2</c:v>
                </c:pt>
                <c:pt idx="1833">
                  <c:v>-3.9879754185676575E-3</c:v>
                </c:pt>
                <c:pt idx="1834">
                  <c:v>-2.1334189921617508E-2</c:v>
                </c:pt>
                <c:pt idx="1835">
                  <c:v>-2.78274305164814E-2</c:v>
                </c:pt>
                <c:pt idx="1836">
                  <c:v>-4.3668720871210098E-2</c:v>
                </c:pt>
                <c:pt idx="1837">
                  <c:v>1.5299521386623383E-2</c:v>
                </c:pt>
                <c:pt idx="1838">
                  <c:v>3.5290002822875977E-2</c:v>
                </c:pt>
                <c:pt idx="1839">
                  <c:v>3.8733549416065216E-2</c:v>
                </c:pt>
                <c:pt idx="1840">
                  <c:v>1.2417204678058624E-2</c:v>
                </c:pt>
                <c:pt idx="1841">
                  <c:v>-2.2810064256191254E-3</c:v>
                </c:pt>
                <c:pt idx="1842">
                  <c:v>-9.6437893807888031E-3</c:v>
                </c:pt>
                <c:pt idx="1843">
                  <c:v>-8.7481848895549774E-3</c:v>
                </c:pt>
                <c:pt idx="1844">
                  <c:v>6.062142550945282E-3</c:v>
                </c:pt>
                <c:pt idx="1845">
                  <c:v>-2.3319004103541374E-2</c:v>
                </c:pt>
                <c:pt idx="1846">
                  <c:v>-1.9967500120401382E-2</c:v>
                </c:pt>
                <c:pt idx="1847">
                  <c:v>-1.6705058515071869E-2</c:v>
                </c:pt>
                <c:pt idx="1848">
                  <c:v>-2.7137881144881248E-2</c:v>
                </c:pt>
                <c:pt idx="1849">
                  <c:v>6.5376691520214081E-2</c:v>
                </c:pt>
                <c:pt idx="1850">
                  <c:v>4.5058108866214752E-2</c:v>
                </c:pt>
                <c:pt idx="1851">
                  <c:v>2.148735523223877E-2</c:v>
                </c:pt>
                <c:pt idx="1852">
                  <c:v>-8.8706165552139282E-3</c:v>
                </c:pt>
                <c:pt idx="1853">
                  <c:v>5.2172690629959106E-4</c:v>
                </c:pt>
                <c:pt idx="1854">
                  <c:v>-3.2535601407289505E-2</c:v>
                </c:pt>
                <c:pt idx="1855">
                  <c:v>8.8281705975532532E-3</c:v>
                </c:pt>
                <c:pt idx="1856">
                  <c:v>-2.2283181548118591E-2</c:v>
                </c:pt>
                <c:pt idx="1857">
                  <c:v>-3.7826564162969589E-2</c:v>
                </c:pt>
                <c:pt idx="1858">
                  <c:v>-4.2117208242416382E-2</c:v>
                </c:pt>
                <c:pt idx="1859">
                  <c:v>-5.64570352435112E-2</c:v>
                </c:pt>
                <c:pt idx="1860">
                  <c:v>1.6687080264091492E-2</c:v>
                </c:pt>
                <c:pt idx="1861">
                  <c:v>2.3959554731845856E-2</c:v>
                </c:pt>
                <c:pt idx="1862">
                  <c:v>2.0933657884597778E-2</c:v>
                </c:pt>
                <c:pt idx="1863">
                  <c:v>3.9181709289550781E-3</c:v>
                </c:pt>
                <c:pt idx="1864">
                  <c:v>7.4538066983222961E-3</c:v>
                </c:pt>
                <c:pt idx="1865">
                  <c:v>-5.2200183272361755E-3</c:v>
                </c:pt>
                <c:pt idx="1866">
                  <c:v>2.7914457023143768E-3</c:v>
                </c:pt>
                <c:pt idx="1867">
                  <c:v>4.3803602457046509E-3</c:v>
                </c:pt>
                <c:pt idx="1868">
                  <c:v>-8.2248449325561523E-4</c:v>
                </c:pt>
                <c:pt idx="1869">
                  <c:v>-2.0528413355350494E-2</c:v>
                </c:pt>
                <c:pt idx="1870">
                  <c:v>-2.2107478231191635E-2</c:v>
                </c:pt>
                <c:pt idx="1871">
                  <c:v>-3.1445659697055817E-2</c:v>
                </c:pt>
                <c:pt idx="1872">
                  <c:v>2.7795795351266861E-2</c:v>
                </c:pt>
                <c:pt idx="1873">
                  <c:v>3.9745047688484192E-3</c:v>
                </c:pt>
                <c:pt idx="1874">
                  <c:v>-4.7027319669723511E-4</c:v>
                </c:pt>
                <c:pt idx="1875">
                  <c:v>1.571337878704071E-2</c:v>
                </c:pt>
                <c:pt idx="1876">
                  <c:v>-1.2294799089431763E-2</c:v>
                </c:pt>
                <c:pt idx="1877">
                  <c:v>1.8041457980871201E-2</c:v>
                </c:pt>
                <c:pt idx="1878">
                  <c:v>-1.5704547986388206E-2</c:v>
                </c:pt>
                <c:pt idx="1879">
                  <c:v>1.0916050523519516E-2</c:v>
                </c:pt>
                <c:pt idx="1880">
                  <c:v>-4.4585429131984711E-3</c:v>
                </c:pt>
                <c:pt idx="1881">
                  <c:v>-2.0320611074566841E-2</c:v>
                </c:pt>
                <c:pt idx="1882">
                  <c:v>-5.4514482617378235E-3</c:v>
                </c:pt>
                <c:pt idx="1883">
                  <c:v>-1.7740985378623009E-2</c:v>
                </c:pt>
                <c:pt idx="1884">
                  <c:v>4.8151828348636627E-2</c:v>
                </c:pt>
                <c:pt idx="1885">
                  <c:v>2.2296927869319916E-2</c:v>
                </c:pt>
                <c:pt idx="1886">
                  <c:v>3.3235006034374237E-2</c:v>
                </c:pt>
                <c:pt idx="1887">
                  <c:v>8.1977099180221558E-3</c:v>
                </c:pt>
                <c:pt idx="1888">
                  <c:v>-5.2639469504356384E-4</c:v>
                </c:pt>
                <c:pt idx="1889">
                  <c:v>-2.2460483014583588E-3</c:v>
                </c:pt>
                <c:pt idx="1890">
                  <c:v>-6.6945664584636688E-3</c:v>
                </c:pt>
                <c:pt idx="1891">
                  <c:v>-1.023406907916069E-2</c:v>
                </c:pt>
                <c:pt idx="1892">
                  <c:v>-1.7389442771673203E-2</c:v>
                </c:pt>
                <c:pt idx="1893">
                  <c:v>-4.9025900661945343E-3</c:v>
                </c:pt>
                <c:pt idx="1894">
                  <c:v>-3.1132210046052933E-2</c:v>
                </c:pt>
                <c:pt idx="1895">
                  <c:v>-3.8756139576435089E-2</c:v>
                </c:pt>
                <c:pt idx="1896">
                  <c:v>2.2608160972595215E-2</c:v>
                </c:pt>
                <c:pt idx="1897">
                  <c:v>2.6458375155925751E-2</c:v>
                </c:pt>
                <c:pt idx="1898">
                  <c:v>3.2297194004058838E-2</c:v>
                </c:pt>
                <c:pt idx="1899">
                  <c:v>2.0891115069389343E-2</c:v>
                </c:pt>
                <c:pt idx="1900">
                  <c:v>2.5700025260448456E-2</c:v>
                </c:pt>
                <c:pt idx="1901">
                  <c:v>6.4951628446578979E-3</c:v>
                </c:pt>
                <c:pt idx="1902">
                  <c:v>-1.9215751439332962E-2</c:v>
                </c:pt>
                <c:pt idx="1903">
                  <c:v>-9.7588896751403809E-3</c:v>
                </c:pt>
                <c:pt idx="1904">
                  <c:v>-1.098458468914032E-2</c:v>
                </c:pt>
                <c:pt idx="1905">
                  <c:v>-1.1487312614917755E-2</c:v>
                </c:pt>
                <c:pt idx="1906">
                  <c:v>-3.0243054032325745E-2</c:v>
                </c:pt>
                <c:pt idx="1907">
                  <c:v>-5.2760470658540726E-2</c:v>
                </c:pt>
                <c:pt idx="1908">
                  <c:v>-9.4732195138931274E-3</c:v>
                </c:pt>
                <c:pt idx="1909">
                  <c:v>-6.130903959274292E-3</c:v>
                </c:pt>
                <c:pt idx="1910">
                  <c:v>-8.5792914032936096E-3</c:v>
                </c:pt>
                <c:pt idx="1911">
                  <c:v>-4.897192120552063E-3</c:v>
                </c:pt>
                <c:pt idx="1912">
                  <c:v>2.3140490055084229E-2</c:v>
                </c:pt>
                <c:pt idx="1913">
                  <c:v>1.3949945569038391E-2</c:v>
                </c:pt>
                <c:pt idx="1914">
                  <c:v>-2.4814829230308533E-3</c:v>
                </c:pt>
                <c:pt idx="1915">
                  <c:v>2.0029842853546143E-2</c:v>
                </c:pt>
                <c:pt idx="1916">
                  <c:v>2.6468858122825623E-3</c:v>
                </c:pt>
                <c:pt idx="1917">
                  <c:v>2.4655833840370178E-3</c:v>
                </c:pt>
                <c:pt idx="1918">
                  <c:v>-4.1694566607475281E-3</c:v>
                </c:pt>
                <c:pt idx="1919">
                  <c:v>-2.6501208543777466E-2</c:v>
                </c:pt>
                <c:pt idx="1920">
                  <c:v>1.4165177941322327E-2</c:v>
                </c:pt>
                <c:pt idx="1921">
                  <c:v>9.3726888298988342E-3</c:v>
                </c:pt>
                <c:pt idx="1922">
                  <c:v>1.238492876291275E-2</c:v>
                </c:pt>
                <c:pt idx="1923">
                  <c:v>4.4266954064369202E-3</c:v>
                </c:pt>
                <c:pt idx="1924">
                  <c:v>1.3818100094795227E-2</c:v>
                </c:pt>
                <c:pt idx="1925">
                  <c:v>4.3879002332687378E-3</c:v>
                </c:pt>
                <c:pt idx="1926">
                  <c:v>-1.4875151216983795E-2</c:v>
                </c:pt>
                <c:pt idx="1927">
                  <c:v>-7.9466290771961212E-3</c:v>
                </c:pt>
                <c:pt idx="1928">
                  <c:v>-1.1540893465280533E-2</c:v>
                </c:pt>
                <c:pt idx="1929">
                  <c:v>-8.218809962272644E-4</c:v>
                </c:pt>
                <c:pt idx="1930">
                  <c:v>-5.4777711629867554E-3</c:v>
                </c:pt>
                <c:pt idx="1931">
                  <c:v>-1.7893176525831223E-2</c:v>
                </c:pt>
                <c:pt idx="1932">
                  <c:v>1.3939559459686279E-2</c:v>
                </c:pt>
                <c:pt idx="1933">
                  <c:v>3.1240507960319519E-2</c:v>
                </c:pt>
                <c:pt idx="1934">
                  <c:v>4.9180507659912109E-2</c:v>
                </c:pt>
                <c:pt idx="1935">
                  <c:v>2.611280232667923E-2</c:v>
                </c:pt>
                <c:pt idx="1936">
                  <c:v>3.3403374254703522E-2</c:v>
                </c:pt>
                <c:pt idx="1937">
                  <c:v>-1.8011778593063354E-3</c:v>
                </c:pt>
                <c:pt idx="1938">
                  <c:v>-2.7956962585449219E-3</c:v>
                </c:pt>
                <c:pt idx="1939">
                  <c:v>-7.667936384677887E-3</c:v>
                </c:pt>
                <c:pt idx="1940">
                  <c:v>-1.9331522285938263E-2</c:v>
                </c:pt>
                <c:pt idx="1941">
                  <c:v>-3.9376791566610336E-2</c:v>
                </c:pt>
                <c:pt idx="1942">
                  <c:v>-3.9008453488349915E-2</c:v>
                </c:pt>
                <c:pt idx="1943">
                  <c:v>-4.3895196169614792E-2</c:v>
                </c:pt>
                <c:pt idx="1944">
                  <c:v>1.9646733999252319E-3</c:v>
                </c:pt>
                <c:pt idx="1945">
                  <c:v>1.3822376728057861E-2</c:v>
                </c:pt>
                <c:pt idx="1946">
                  <c:v>1.3996757566928864E-2</c:v>
                </c:pt>
                <c:pt idx="1947">
                  <c:v>4.8055797815322876E-3</c:v>
                </c:pt>
                <c:pt idx="1948">
                  <c:v>2.7722246944904327E-2</c:v>
                </c:pt>
                <c:pt idx="1949">
                  <c:v>3.1608417630195618E-3</c:v>
                </c:pt>
                <c:pt idx="1950">
                  <c:v>-3.5611085593700409E-2</c:v>
                </c:pt>
                <c:pt idx="1951">
                  <c:v>2.3908242583274841E-2</c:v>
                </c:pt>
                <c:pt idx="1952">
                  <c:v>-9.4337165355682373E-3</c:v>
                </c:pt>
                <c:pt idx="1953">
                  <c:v>7.6353549957275391E-5</c:v>
                </c:pt>
                <c:pt idx="1954">
                  <c:v>-4.8864483833312988E-3</c:v>
                </c:pt>
                <c:pt idx="1955">
                  <c:v>-3.9525814354419708E-2</c:v>
                </c:pt>
                <c:pt idx="1956">
                  <c:v>-1.1991620063781738E-2</c:v>
                </c:pt>
                <c:pt idx="1957">
                  <c:v>3.2650679349899292E-3</c:v>
                </c:pt>
                <c:pt idx="1958">
                  <c:v>1.1189058423042297E-3</c:v>
                </c:pt>
                <c:pt idx="1959">
                  <c:v>2.7667082846164703E-2</c:v>
                </c:pt>
                <c:pt idx="1960">
                  <c:v>2.1858587861061096E-2</c:v>
                </c:pt>
                <c:pt idx="1961">
                  <c:v>2.2270262241363525E-2</c:v>
                </c:pt>
                <c:pt idx="1962">
                  <c:v>1.1496067047119141E-2</c:v>
                </c:pt>
                <c:pt idx="1963">
                  <c:v>5.1373988389968872E-4</c:v>
                </c:pt>
                <c:pt idx="1964">
                  <c:v>-1.6621947288513184E-3</c:v>
                </c:pt>
                <c:pt idx="1965">
                  <c:v>-1.5267103910446167E-2</c:v>
                </c:pt>
                <c:pt idx="1966">
                  <c:v>-2.636747807264328E-2</c:v>
                </c:pt>
                <c:pt idx="1967">
                  <c:v>-3.2901298254728317E-2</c:v>
                </c:pt>
                <c:pt idx="1968">
                  <c:v>2.7422845363616943E-2</c:v>
                </c:pt>
                <c:pt idx="1969">
                  <c:v>3.0231237411499023E-2</c:v>
                </c:pt>
                <c:pt idx="1970">
                  <c:v>1.4956444501876831E-2</c:v>
                </c:pt>
                <c:pt idx="1971">
                  <c:v>1.6640253365039825E-2</c:v>
                </c:pt>
                <c:pt idx="1972">
                  <c:v>1.214994490146637E-2</c:v>
                </c:pt>
                <c:pt idx="1973">
                  <c:v>-8.2551687955856323E-3</c:v>
                </c:pt>
                <c:pt idx="1974">
                  <c:v>-8.0268010497093201E-3</c:v>
                </c:pt>
                <c:pt idx="1975">
                  <c:v>1.1260807514190674E-4</c:v>
                </c:pt>
                <c:pt idx="1976">
                  <c:v>-8.8279172778129578E-3</c:v>
                </c:pt>
                <c:pt idx="1977">
                  <c:v>-1.4576546847820282E-2</c:v>
                </c:pt>
                <c:pt idx="1978">
                  <c:v>-2.8035927563905716E-2</c:v>
                </c:pt>
                <c:pt idx="1979">
                  <c:v>-3.3790979534387589E-2</c:v>
                </c:pt>
                <c:pt idx="1980">
                  <c:v>1.7973326146602631E-2</c:v>
                </c:pt>
                <c:pt idx="1981">
                  <c:v>2.1517768502235413E-2</c:v>
                </c:pt>
                <c:pt idx="1982">
                  <c:v>1.0440729558467865E-2</c:v>
                </c:pt>
                <c:pt idx="1983">
                  <c:v>-5.1091983914375305E-3</c:v>
                </c:pt>
                <c:pt idx="1984">
                  <c:v>3.3194646239280701E-3</c:v>
                </c:pt>
                <c:pt idx="1985">
                  <c:v>-5.8525353670120239E-3</c:v>
                </c:pt>
                <c:pt idx="1986">
                  <c:v>-1.8881645053625107E-2</c:v>
                </c:pt>
                <c:pt idx="1987">
                  <c:v>-1.030779629945755E-2</c:v>
                </c:pt>
                <c:pt idx="1988">
                  <c:v>-1.4782845973968506E-3</c:v>
                </c:pt>
                <c:pt idx="1989">
                  <c:v>3.4023448824882507E-3</c:v>
                </c:pt>
                <c:pt idx="1990">
                  <c:v>-8.3582103252410889E-4</c:v>
                </c:pt>
                <c:pt idx="1991">
                  <c:v>-1.4188393950462341E-2</c:v>
                </c:pt>
                <c:pt idx="1992">
                  <c:v>1.6884423792362213E-2</c:v>
                </c:pt>
                <c:pt idx="1993">
                  <c:v>1.9062846899032593E-2</c:v>
                </c:pt>
                <c:pt idx="1994">
                  <c:v>1.1030450463294983E-2</c:v>
                </c:pt>
                <c:pt idx="1995">
                  <c:v>1.3040006160736084E-4</c:v>
                </c:pt>
                <c:pt idx="1996">
                  <c:v>7.8435987234115601E-4</c:v>
                </c:pt>
                <c:pt idx="1997">
                  <c:v>9.630054235458374E-3</c:v>
                </c:pt>
                <c:pt idx="1998">
                  <c:v>-9.21621173620224E-3</c:v>
                </c:pt>
                <c:pt idx="1999">
                  <c:v>3.7365108728408813E-3</c:v>
                </c:pt>
                <c:pt idx="2000">
                  <c:v>4.3132230639457703E-3</c:v>
                </c:pt>
                <c:pt idx="2001">
                  <c:v>-6.3508450984954834E-3</c:v>
                </c:pt>
                <c:pt idx="2002">
                  <c:v>-1.0626040399074554E-2</c:v>
                </c:pt>
                <c:pt idx="2003">
                  <c:v>-3.9379216730594635E-2</c:v>
                </c:pt>
                <c:pt idx="2004">
                  <c:v>1.5050865709781647E-2</c:v>
                </c:pt>
                <c:pt idx="2005">
                  <c:v>2.7819171547889709E-2</c:v>
                </c:pt>
                <c:pt idx="2006">
                  <c:v>1.3705849647521973E-2</c:v>
                </c:pt>
                <c:pt idx="2007">
                  <c:v>1.2442238628864288E-2</c:v>
                </c:pt>
                <c:pt idx="2008">
                  <c:v>1.2909702956676483E-2</c:v>
                </c:pt>
                <c:pt idx="2009">
                  <c:v>5.8423802256584167E-3</c:v>
                </c:pt>
                <c:pt idx="2010">
                  <c:v>-1.3943642377853394E-2</c:v>
                </c:pt>
                <c:pt idx="2011">
                  <c:v>-1.4477893710136414E-3</c:v>
                </c:pt>
                <c:pt idx="2012">
                  <c:v>-1.8913447856903076E-3</c:v>
                </c:pt>
                <c:pt idx="2013">
                  <c:v>-1.5992432832717896E-2</c:v>
                </c:pt>
                <c:pt idx="2014">
                  <c:v>-1.8301576375961304E-2</c:v>
                </c:pt>
                <c:pt idx="2015">
                  <c:v>-3.6193385720252991E-2</c:v>
                </c:pt>
                <c:pt idx="2016">
                  <c:v>3.2258376479148865E-2</c:v>
                </c:pt>
                <c:pt idx="2017">
                  <c:v>2.5196433067321777E-2</c:v>
                </c:pt>
                <c:pt idx="2018">
                  <c:v>2.3220166563987732E-2</c:v>
                </c:pt>
                <c:pt idx="2019">
                  <c:v>2.1041616797447205E-2</c:v>
                </c:pt>
                <c:pt idx="2020">
                  <c:v>1.9564680755138397E-2</c:v>
                </c:pt>
                <c:pt idx="2021">
                  <c:v>-4.90599125623703E-3</c:v>
                </c:pt>
                <c:pt idx="2022">
                  <c:v>-1.1426821351051331E-2</c:v>
                </c:pt>
                <c:pt idx="2023">
                  <c:v>-5.1898360252380371E-3</c:v>
                </c:pt>
                <c:pt idx="2024">
                  <c:v>-1.214396208524704E-2</c:v>
                </c:pt>
                <c:pt idx="2025">
                  <c:v>-2.3171193897724152E-2</c:v>
                </c:pt>
                <c:pt idx="2026">
                  <c:v>-2.8199933469295502E-2</c:v>
                </c:pt>
                <c:pt idx="2027">
                  <c:v>-3.62434983253479E-2</c:v>
                </c:pt>
                <c:pt idx="2028">
                  <c:v>1.1924102902412415E-2</c:v>
                </c:pt>
                <c:pt idx="2029">
                  <c:v>2.1172612905502319E-2</c:v>
                </c:pt>
                <c:pt idx="2030">
                  <c:v>2.2584870457649231E-2</c:v>
                </c:pt>
                <c:pt idx="2031">
                  <c:v>2.0032778382301331E-2</c:v>
                </c:pt>
                <c:pt idx="2032">
                  <c:v>-1.5144050121307373E-4</c:v>
                </c:pt>
                <c:pt idx="2033">
                  <c:v>-5.6573674082756042E-3</c:v>
                </c:pt>
                <c:pt idx="2034">
                  <c:v>-1.0306306183338165E-2</c:v>
                </c:pt>
                <c:pt idx="2035">
                  <c:v>1.2851953506469727E-2</c:v>
                </c:pt>
                <c:pt idx="2036">
                  <c:v>-1.2748993933200836E-2</c:v>
                </c:pt>
                <c:pt idx="2037">
                  <c:v>-7.9638808965682983E-3</c:v>
                </c:pt>
                <c:pt idx="2038">
                  <c:v>-2.2562146186828613E-2</c:v>
                </c:pt>
                <c:pt idx="2039">
                  <c:v>-2.9176149517297745E-2</c:v>
                </c:pt>
                <c:pt idx="2040">
                  <c:v>4.2537473142147064E-2</c:v>
                </c:pt>
                <c:pt idx="2041">
                  <c:v>4.4473938643932343E-2</c:v>
                </c:pt>
                <c:pt idx="2042">
                  <c:v>5.183718353509903E-2</c:v>
                </c:pt>
                <c:pt idx="2043">
                  <c:v>1.2238681316375732E-2</c:v>
                </c:pt>
                <c:pt idx="2044">
                  <c:v>1.9264645874500275E-2</c:v>
                </c:pt>
                <c:pt idx="2045">
                  <c:v>-1.5677273273468018E-2</c:v>
                </c:pt>
                <c:pt idx="2046">
                  <c:v>-2.1547295153141022E-2</c:v>
                </c:pt>
                <c:pt idx="2047">
                  <c:v>-1.3579137623310089E-2</c:v>
                </c:pt>
                <c:pt idx="2048">
                  <c:v>-1.4991246163845062E-2</c:v>
                </c:pt>
                <c:pt idx="2049">
                  <c:v>-2.4948664009571075E-2</c:v>
                </c:pt>
                <c:pt idx="2050">
                  <c:v>-3.2471626996994019E-2</c:v>
                </c:pt>
                <c:pt idx="2051">
                  <c:v>-4.7136694192886353E-2</c:v>
                </c:pt>
                <c:pt idx="2052">
                  <c:v>2.2566847503185272E-2</c:v>
                </c:pt>
                <c:pt idx="2053">
                  <c:v>2.3584775626659393E-2</c:v>
                </c:pt>
                <c:pt idx="2054">
                  <c:v>2.6047393679618835E-2</c:v>
                </c:pt>
                <c:pt idx="2055">
                  <c:v>1.4396205544471741E-2</c:v>
                </c:pt>
                <c:pt idx="2056">
                  <c:v>1.2424550950527191E-2</c:v>
                </c:pt>
                <c:pt idx="2057">
                  <c:v>-3.467075526714325E-3</c:v>
                </c:pt>
                <c:pt idx="2058">
                  <c:v>-1.1659234762191772E-2</c:v>
                </c:pt>
                <c:pt idx="2059">
                  <c:v>-2.3123100399971008E-3</c:v>
                </c:pt>
                <c:pt idx="2060">
                  <c:v>-1.2428015470504761E-3</c:v>
                </c:pt>
                <c:pt idx="2061">
                  <c:v>-1.7351061105728149E-2</c:v>
                </c:pt>
                <c:pt idx="2062">
                  <c:v>-2.5559805333614349E-2</c:v>
                </c:pt>
                <c:pt idx="2063">
                  <c:v>-3.7427481263875961E-2</c:v>
                </c:pt>
                <c:pt idx="2064">
                  <c:v>2.1764352917671204E-2</c:v>
                </c:pt>
                <c:pt idx="2065">
                  <c:v>3.0591733753681183E-2</c:v>
                </c:pt>
                <c:pt idx="2066">
                  <c:v>1.8477484583854675E-2</c:v>
                </c:pt>
                <c:pt idx="2067">
                  <c:v>1.0585881769657135E-2</c:v>
                </c:pt>
                <c:pt idx="2068">
                  <c:v>3.6542341113090515E-3</c:v>
                </c:pt>
                <c:pt idx="2069">
                  <c:v>5.2498802542686462E-3</c:v>
                </c:pt>
                <c:pt idx="2070">
                  <c:v>-1.0133046656847E-2</c:v>
                </c:pt>
                <c:pt idx="2071">
                  <c:v>-2.3440942168235779E-3</c:v>
                </c:pt>
                <c:pt idx="2072">
                  <c:v>-1.4370281249284744E-2</c:v>
                </c:pt>
                <c:pt idx="2073">
                  <c:v>-4.1870176792144775E-3</c:v>
                </c:pt>
                <c:pt idx="2074">
                  <c:v>-2.7989272028207779E-2</c:v>
                </c:pt>
                <c:pt idx="2075">
                  <c:v>-3.1299889087677002E-2</c:v>
                </c:pt>
                <c:pt idx="2076">
                  <c:v>5.8203592896461487E-2</c:v>
                </c:pt>
                <c:pt idx="2077">
                  <c:v>4.73899245262146E-2</c:v>
                </c:pt>
                <c:pt idx="2078">
                  <c:v>1.5955060720443726E-2</c:v>
                </c:pt>
                <c:pt idx="2079">
                  <c:v>2.1569043397903442E-2</c:v>
                </c:pt>
                <c:pt idx="2080">
                  <c:v>1.4544054865837097E-2</c:v>
                </c:pt>
                <c:pt idx="2081">
                  <c:v>2.9602259397506714E-2</c:v>
                </c:pt>
                <c:pt idx="2082">
                  <c:v>-4.5538336038589478E-2</c:v>
                </c:pt>
                <c:pt idx="2083">
                  <c:v>8.165210485458374E-3</c:v>
                </c:pt>
                <c:pt idx="2084">
                  <c:v>-1.4077402651309967E-2</c:v>
                </c:pt>
                <c:pt idx="2085">
                  <c:v>-2.9043667018413544E-2</c:v>
                </c:pt>
                <c:pt idx="2086">
                  <c:v>-3.6374673247337341E-2</c:v>
                </c:pt>
                <c:pt idx="2087">
                  <c:v>-7.0395112037658691E-2</c:v>
                </c:pt>
                <c:pt idx="2088">
                  <c:v>7.6905116438865662E-3</c:v>
                </c:pt>
                <c:pt idx="2089">
                  <c:v>2.9175214469432831E-2</c:v>
                </c:pt>
                <c:pt idx="2090">
                  <c:v>3.434416651725769E-2</c:v>
                </c:pt>
                <c:pt idx="2091">
                  <c:v>3.6138594150543213E-3</c:v>
                </c:pt>
                <c:pt idx="2092">
                  <c:v>6.2547847628593445E-3</c:v>
                </c:pt>
                <c:pt idx="2093">
                  <c:v>4.6821162104606628E-3</c:v>
                </c:pt>
                <c:pt idx="2094">
                  <c:v>-4.0009617805480957E-4</c:v>
                </c:pt>
                <c:pt idx="2095">
                  <c:v>4.4928640127182007E-3</c:v>
                </c:pt>
                <c:pt idx="2096">
                  <c:v>-1.1823318898677826E-2</c:v>
                </c:pt>
                <c:pt idx="2097">
                  <c:v>-1.6105227172374725E-2</c:v>
                </c:pt>
                <c:pt idx="2098">
                  <c:v>-2.1341118961572647E-2</c:v>
                </c:pt>
                <c:pt idx="2099">
                  <c:v>-4.0583714842796326E-2</c:v>
                </c:pt>
                <c:pt idx="2100">
                  <c:v>4.05125692486763E-2</c:v>
                </c:pt>
                <c:pt idx="2101">
                  <c:v>2.165723592042923E-2</c:v>
                </c:pt>
                <c:pt idx="2102">
                  <c:v>2.576068788766861E-2</c:v>
                </c:pt>
                <c:pt idx="2103">
                  <c:v>1.3244993984699249E-2</c:v>
                </c:pt>
                <c:pt idx="2104">
                  <c:v>1.1590421199798584E-3</c:v>
                </c:pt>
                <c:pt idx="2105">
                  <c:v>-1.0874748229980469E-2</c:v>
                </c:pt>
                <c:pt idx="2106">
                  <c:v>-7.4809640645980835E-3</c:v>
                </c:pt>
                <c:pt idx="2107">
                  <c:v>-4.0912404656410217E-3</c:v>
                </c:pt>
                <c:pt idx="2108">
                  <c:v>1.2829422950744629E-2</c:v>
                </c:pt>
                <c:pt idx="2109">
                  <c:v>-2.5036290287971497E-2</c:v>
                </c:pt>
                <c:pt idx="2110">
                  <c:v>-2.2697485983371735E-2</c:v>
                </c:pt>
                <c:pt idx="2111">
                  <c:v>-4.4983264058828354E-2</c:v>
                </c:pt>
                <c:pt idx="2112">
                  <c:v>6.2887914478778839E-2</c:v>
                </c:pt>
                <c:pt idx="2113">
                  <c:v>5.4328031837940216E-2</c:v>
                </c:pt>
                <c:pt idx="2114">
                  <c:v>2.5036230683326721E-2</c:v>
                </c:pt>
                <c:pt idx="2115">
                  <c:v>7.2270110249519348E-3</c:v>
                </c:pt>
                <c:pt idx="2116">
                  <c:v>5.0191134214401245E-3</c:v>
                </c:pt>
                <c:pt idx="2117">
                  <c:v>-1.1498801410198212E-2</c:v>
                </c:pt>
                <c:pt idx="2118">
                  <c:v>-1.8240049481391907E-2</c:v>
                </c:pt>
                <c:pt idx="2119">
                  <c:v>-1.2104541063308716E-2</c:v>
                </c:pt>
                <c:pt idx="2120">
                  <c:v>-1.7004098743200302E-2</c:v>
                </c:pt>
                <c:pt idx="2121">
                  <c:v>-2.370549738407135E-2</c:v>
                </c:pt>
                <c:pt idx="2122">
                  <c:v>-3.3074859529733658E-2</c:v>
                </c:pt>
                <c:pt idx="2123">
                  <c:v>-3.8870491087436676E-2</c:v>
                </c:pt>
                <c:pt idx="2124">
                  <c:v>-3.5616450011730194E-2</c:v>
                </c:pt>
                <c:pt idx="2125">
                  <c:v>-8.1312954425811768E-3</c:v>
                </c:pt>
                <c:pt idx="2126">
                  <c:v>-8.7717995047569275E-3</c:v>
                </c:pt>
                <c:pt idx="2127">
                  <c:v>-5.2773207426071167E-4</c:v>
                </c:pt>
                <c:pt idx="2128">
                  <c:v>3.122403472661972E-2</c:v>
                </c:pt>
                <c:pt idx="2129">
                  <c:v>4.183650016784668E-3</c:v>
                </c:pt>
                <c:pt idx="2130">
                  <c:v>-2.5611601769924164E-2</c:v>
                </c:pt>
                <c:pt idx="2131">
                  <c:v>3.2321251928806305E-2</c:v>
                </c:pt>
                <c:pt idx="2132">
                  <c:v>4.1592694818973541E-2</c:v>
                </c:pt>
                <c:pt idx="2133">
                  <c:v>3.9899200201034546E-3</c:v>
                </c:pt>
                <c:pt idx="2134">
                  <c:v>1.5267506241798401E-2</c:v>
                </c:pt>
                <c:pt idx="2135">
                  <c:v>-4.9920205026865005E-2</c:v>
                </c:pt>
                <c:pt idx="2136">
                  <c:v>9.5499753952026367E-3</c:v>
                </c:pt>
                <c:pt idx="2137">
                  <c:v>1.1402986943721771E-2</c:v>
                </c:pt>
                <c:pt idx="2138">
                  <c:v>8.3039179444313049E-3</c:v>
                </c:pt>
                <c:pt idx="2139">
                  <c:v>9.3597471714019775E-3</c:v>
                </c:pt>
                <c:pt idx="2140">
                  <c:v>1.7658248543739319E-2</c:v>
                </c:pt>
                <c:pt idx="2141">
                  <c:v>7.5043514370918274E-3</c:v>
                </c:pt>
                <c:pt idx="2142">
                  <c:v>-7.3796212673187256E-3</c:v>
                </c:pt>
                <c:pt idx="2143">
                  <c:v>1.6537085175514221E-3</c:v>
                </c:pt>
                <c:pt idx="2144">
                  <c:v>2.2322237491607666E-3</c:v>
                </c:pt>
                <c:pt idx="2145">
                  <c:v>-1.2941658496856689E-2</c:v>
                </c:pt>
                <c:pt idx="2146">
                  <c:v>-1.4865096658468246E-2</c:v>
                </c:pt>
                <c:pt idx="2147">
                  <c:v>-3.2478805631399155E-2</c:v>
                </c:pt>
                <c:pt idx="2148">
                  <c:v>2.5043226778507233E-2</c:v>
                </c:pt>
                <c:pt idx="2149">
                  <c:v>3.4932427108287811E-2</c:v>
                </c:pt>
                <c:pt idx="2150">
                  <c:v>2.2949755191802979E-2</c:v>
                </c:pt>
                <c:pt idx="2151">
                  <c:v>8.7156891822814941E-3</c:v>
                </c:pt>
                <c:pt idx="2152">
                  <c:v>-4.4362619519233704E-4</c:v>
                </c:pt>
                <c:pt idx="2153">
                  <c:v>-4.6174749732017517E-3</c:v>
                </c:pt>
                <c:pt idx="2154">
                  <c:v>-7.9288110136985779E-3</c:v>
                </c:pt>
                <c:pt idx="2155">
                  <c:v>-2.0983330905437469E-3</c:v>
                </c:pt>
                <c:pt idx="2156">
                  <c:v>-6.2464699149131775E-3</c:v>
                </c:pt>
                <c:pt idx="2157">
                  <c:v>-1.4296229928731918E-2</c:v>
                </c:pt>
                <c:pt idx="2158">
                  <c:v>-2.1859385073184967E-2</c:v>
                </c:pt>
                <c:pt idx="2159">
                  <c:v>-3.415076807141304E-2</c:v>
                </c:pt>
                <c:pt idx="2160">
                  <c:v>2.1314486861228943E-2</c:v>
                </c:pt>
                <c:pt idx="2161">
                  <c:v>1.8041186034679413E-2</c:v>
                </c:pt>
                <c:pt idx="2162">
                  <c:v>2.5933481752872467E-2</c:v>
                </c:pt>
                <c:pt idx="2163">
                  <c:v>1.608014851808548E-2</c:v>
                </c:pt>
                <c:pt idx="2164">
                  <c:v>1.0435193777084351E-2</c:v>
                </c:pt>
                <c:pt idx="2165">
                  <c:v>1.0039478540420532E-2</c:v>
                </c:pt>
                <c:pt idx="2166">
                  <c:v>-7.3342248797416687E-3</c:v>
                </c:pt>
                <c:pt idx="2167">
                  <c:v>4.1034519672393799E-3</c:v>
                </c:pt>
                <c:pt idx="2168">
                  <c:v>-1.7372414469718933E-2</c:v>
                </c:pt>
                <c:pt idx="2169">
                  <c:v>-2.2408932447433472E-2</c:v>
                </c:pt>
                <c:pt idx="2170">
                  <c:v>-2.4874400347471237E-2</c:v>
                </c:pt>
                <c:pt idx="2171">
                  <c:v>-3.3957444131374359E-2</c:v>
                </c:pt>
                <c:pt idx="2172">
                  <c:v>3.6709815263748169E-2</c:v>
                </c:pt>
                <c:pt idx="2173">
                  <c:v>3.8074016571044922E-2</c:v>
                </c:pt>
                <c:pt idx="2174">
                  <c:v>4.5186653733253479E-2</c:v>
                </c:pt>
                <c:pt idx="2175">
                  <c:v>1.0500773787498474E-2</c:v>
                </c:pt>
                <c:pt idx="2176">
                  <c:v>-2.8956606984138489E-3</c:v>
                </c:pt>
                <c:pt idx="2177">
                  <c:v>-1.1111050844192505E-3</c:v>
                </c:pt>
                <c:pt idx="2178">
                  <c:v>-1.9560959190130234E-2</c:v>
                </c:pt>
                <c:pt idx="2179">
                  <c:v>-2.4908378720283508E-2</c:v>
                </c:pt>
                <c:pt idx="2180">
                  <c:v>-2.6070848107337952E-2</c:v>
                </c:pt>
                <c:pt idx="2181">
                  <c:v>-7.6065622270107269E-3</c:v>
                </c:pt>
                <c:pt idx="2182">
                  <c:v>-2.8014320880174637E-2</c:v>
                </c:pt>
                <c:pt idx="2183">
                  <c:v>-2.0303390920162201E-2</c:v>
                </c:pt>
                <c:pt idx="2184">
                  <c:v>4.4017419219017029E-2</c:v>
                </c:pt>
                <c:pt idx="2185">
                  <c:v>3.6001831293106079E-2</c:v>
                </c:pt>
                <c:pt idx="2186">
                  <c:v>3.4778192639350891E-3</c:v>
                </c:pt>
                <c:pt idx="2187">
                  <c:v>-7.5977295637130737E-4</c:v>
                </c:pt>
                <c:pt idx="2188">
                  <c:v>3.4071803092956543E-3</c:v>
                </c:pt>
                <c:pt idx="2189">
                  <c:v>9.0422108769416809E-3</c:v>
                </c:pt>
                <c:pt idx="2190">
                  <c:v>-1.6836464405059814E-2</c:v>
                </c:pt>
                <c:pt idx="2191">
                  <c:v>8.7878704071044922E-3</c:v>
                </c:pt>
                <c:pt idx="2192">
                  <c:v>-1.5325598418712616E-2</c:v>
                </c:pt>
                <c:pt idx="2193">
                  <c:v>-1.9401296973228455E-2</c:v>
                </c:pt>
                <c:pt idx="2194">
                  <c:v>-1.2021422386169434E-2</c:v>
                </c:pt>
                <c:pt idx="2195">
                  <c:v>-4.0389802306890488E-2</c:v>
                </c:pt>
                <c:pt idx="2196">
                  <c:v>2.5218062102794647E-2</c:v>
                </c:pt>
                <c:pt idx="2197">
                  <c:v>2.8223112225532532E-2</c:v>
                </c:pt>
                <c:pt idx="2198">
                  <c:v>2.2541224956512451E-2</c:v>
                </c:pt>
                <c:pt idx="2199">
                  <c:v>1.6093462705612183E-2</c:v>
                </c:pt>
                <c:pt idx="2200">
                  <c:v>7.5765103101730347E-3</c:v>
                </c:pt>
                <c:pt idx="2201">
                  <c:v>3.7771835923194885E-3</c:v>
                </c:pt>
                <c:pt idx="2202">
                  <c:v>-1.0479696094989777E-2</c:v>
                </c:pt>
                <c:pt idx="2203">
                  <c:v>1.3376548886299133E-3</c:v>
                </c:pt>
                <c:pt idx="2204">
                  <c:v>-1.0564208030700684E-2</c:v>
                </c:pt>
                <c:pt idx="2205">
                  <c:v>-2.0570755004882813E-2</c:v>
                </c:pt>
                <c:pt idx="2206">
                  <c:v>-3.2606817781925201E-2</c:v>
                </c:pt>
                <c:pt idx="2207">
                  <c:v>-3.0545704066753387E-2</c:v>
                </c:pt>
                <c:pt idx="2208">
                  <c:v>1.334342360496521E-2</c:v>
                </c:pt>
                <c:pt idx="2209">
                  <c:v>2.8974048793315887E-2</c:v>
                </c:pt>
                <c:pt idx="2210">
                  <c:v>4.5905977487564087E-2</c:v>
                </c:pt>
                <c:pt idx="2211">
                  <c:v>4.5861899852752686E-3</c:v>
                </c:pt>
                <c:pt idx="2212">
                  <c:v>2.8344593942165375E-2</c:v>
                </c:pt>
                <c:pt idx="2213">
                  <c:v>2.855248749256134E-3</c:v>
                </c:pt>
                <c:pt idx="2214">
                  <c:v>-5.392804741859436E-3</c:v>
                </c:pt>
                <c:pt idx="2215">
                  <c:v>-1.511024683713913E-2</c:v>
                </c:pt>
                <c:pt idx="2216">
                  <c:v>-3.0095186084508896E-2</c:v>
                </c:pt>
                <c:pt idx="2217">
                  <c:v>-3.0296798795461655E-2</c:v>
                </c:pt>
                <c:pt idx="2218">
                  <c:v>-7.0699378848075867E-3</c:v>
                </c:pt>
                <c:pt idx="2219">
                  <c:v>-3.6044497042894363E-2</c:v>
                </c:pt>
                <c:pt idx="2220">
                  <c:v>1.8609844148159027E-2</c:v>
                </c:pt>
                <c:pt idx="2221">
                  <c:v>2.5848865509033203E-2</c:v>
                </c:pt>
                <c:pt idx="2222">
                  <c:v>2.9959917068481445E-2</c:v>
                </c:pt>
                <c:pt idx="2223">
                  <c:v>2.273239940404892E-2</c:v>
                </c:pt>
                <c:pt idx="2224">
                  <c:v>1.2081235647201538E-2</c:v>
                </c:pt>
                <c:pt idx="2225">
                  <c:v>3.1419172883033752E-3</c:v>
                </c:pt>
                <c:pt idx="2226">
                  <c:v>-1.3118721544742584E-2</c:v>
                </c:pt>
                <c:pt idx="2227">
                  <c:v>1.9069761037826538E-4</c:v>
                </c:pt>
                <c:pt idx="2228">
                  <c:v>-6.3494518399238586E-3</c:v>
                </c:pt>
                <c:pt idx="2229">
                  <c:v>-2.523050457239151E-2</c:v>
                </c:pt>
                <c:pt idx="2230">
                  <c:v>-2.4970479309558868E-2</c:v>
                </c:pt>
                <c:pt idx="2231">
                  <c:v>-4.2895719408988953E-2</c:v>
                </c:pt>
                <c:pt idx="2232">
                  <c:v>-3.9550662040710449E-4</c:v>
                </c:pt>
                <c:pt idx="2233">
                  <c:v>2.4877235293388367E-2</c:v>
                </c:pt>
                <c:pt idx="2234">
                  <c:v>2.6603162288665771E-2</c:v>
                </c:pt>
                <c:pt idx="2235">
                  <c:v>2.1848507225513458E-2</c:v>
                </c:pt>
                <c:pt idx="2236">
                  <c:v>-3.0009448528289795E-4</c:v>
                </c:pt>
                <c:pt idx="2237">
                  <c:v>1.2212000787258148E-2</c:v>
                </c:pt>
                <c:pt idx="2238">
                  <c:v>-3.2324492931365967E-3</c:v>
                </c:pt>
                <c:pt idx="2239">
                  <c:v>1.1111721396446228E-3</c:v>
                </c:pt>
                <c:pt idx="2240">
                  <c:v>-2.7275308966636658E-3</c:v>
                </c:pt>
                <c:pt idx="2241">
                  <c:v>-2.8302084654569626E-2</c:v>
                </c:pt>
                <c:pt idx="2242">
                  <c:v>-2.3222722113132477E-2</c:v>
                </c:pt>
                <c:pt idx="2243">
                  <c:v>-2.8471663594245911E-2</c:v>
                </c:pt>
                <c:pt idx="2244">
                  <c:v>1.8487364053726196E-2</c:v>
                </c:pt>
                <c:pt idx="2245">
                  <c:v>3.0993245542049408E-2</c:v>
                </c:pt>
                <c:pt idx="2246">
                  <c:v>3.2560914754867554E-2</c:v>
                </c:pt>
                <c:pt idx="2247">
                  <c:v>1.9789792597293854E-2</c:v>
                </c:pt>
                <c:pt idx="2248">
                  <c:v>1.4134347438812256E-3</c:v>
                </c:pt>
                <c:pt idx="2249">
                  <c:v>-8.0476179718971252E-3</c:v>
                </c:pt>
                <c:pt idx="2250">
                  <c:v>-7.0416554808616638E-3</c:v>
                </c:pt>
                <c:pt idx="2251">
                  <c:v>-1.8872693181037903E-3</c:v>
                </c:pt>
                <c:pt idx="2252">
                  <c:v>-1.0970957577228546E-2</c:v>
                </c:pt>
                <c:pt idx="2253">
                  <c:v>-1.8844354897737503E-2</c:v>
                </c:pt>
                <c:pt idx="2254">
                  <c:v>-1.8335148692131042E-2</c:v>
                </c:pt>
                <c:pt idx="2255">
                  <c:v>-3.8117729127407074E-2</c:v>
                </c:pt>
                <c:pt idx="2256">
                  <c:v>5.5270180106163025E-2</c:v>
                </c:pt>
                <c:pt idx="2257">
                  <c:v>5.1867038011550903E-2</c:v>
                </c:pt>
                <c:pt idx="2258">
                  <c:v>4.2289406061172485E-2</c:v>
                </c:pt>
                <c:pt idx="2259">
                  <c:v>1.7655491828918457E-2</c:v>
                </c:pt>
                <c:pt idx="2260">
                  <c:v>-1.3097174465656281E-2</c:v>
                </c:pt>
                <c:pt idx="2261">
                  <c:v>-2.3975111544132233E-2</c:v>
                </c:pt>
                <c:pt idx="2262">
                  <c:v>-2.8876170516014099E-2</c:v>
                </c:pt>
                <c:pt idx="2263">
                  <c:v>8.6355581879615784E-3</c:v>
                </c:pt>
                <c:pt idx="2264">
                  <c:v>4.7847405076026917E-3</c:v>
                </c:pt>
                <c:pt idx="2265">
                  <c:v>-3.0847765505313873E-2</c:v>
                </c:pt>
                <c:pt idx="2266">
                  <c:v>-2.0472399890422821E-2</c:v>
                </c:pt>
                <c:pt idx="2267">
                  <c:v>-6.3233762979507446E-2</c:v>
                </c:pt>
                <c:pt idx="2268">
                  <c:v>-3.409460186958313E-3</c:v>
                </c:pt>
                <c:pt idx="2269">
                  <c:v>-1.905522495508194E-2</c:v>
                </c:pt>
                <c:pt idx="2270">
                  <c:v>-6.0487575829029083E-3</c:v>
                </c:pt>
                <c:pt idx="2271">
                  <c:v>1.4012616127729416E-2</c:v>
                </c:pt>
                <c:pt idx="2272">
                  <c:v>-3.6245137453079224E-3</c:v>
                </c:pt>
                <c:pt idx="2273">
                  <c:v>-1.3056732714176178E-3</c:v>
                </c:pt>
                <c:pt idx="2274">
                  <c:v>-8.7941624224185944E-4</c:v>
                </c:pt>
                <c:pt idx="2275">
                  <c:v>1.2048818171024323E-3</c:v>
                </c:pt>
                <c:pt idx="2276">
                  <c:v>-1.3342028483748436E-2</c:v>
                </c:pt>
                <c:pt idx="2277">
                  <c:v>2.9537878930568695E-2</c:v>
                </c:pt>
                <c:pt idx="2278">
                  <c:v>5.4231062531471252E-3</c:v>
                </c:pt>
                <c:pt idx="2279">
                  <c:v>-2.5134030729532242E-3</c:v>
                </c:pt>
                <c:pt idx="2280">
                  <c:v>6.4170286059379578E-3</c:v>
                </c:pt>
                <c:pt idx="2281">
                  <c:v>3.8553029298782349E-3</c:v>
                </c:pt>
                <c:pt idx="2282">
                  <c:v>6.860978901386261E-3</c:v>
                </c:pt>
                <c:pt idx="2283">
                  <c:v>1.0317526757717133E-2</c:v>
                </c:pt>
                <c:pt idx="2284">
                  <c:v>1.8986187875270844E-2</c:v>
                </c:pt>
                <c:pt idx="2285">
                  <c:v>2.0998865365982056E-3</c:v>
                </c:pt>
                <c:pt idx="2286">
                  <c:v>-7.9598426818847656E-3</c:v>
                </c:pt>
                <c:pt idx="2287">
                  <c:v>8.7051838636398315E-4</c:v>
                </c:pt>
                <c:pt idx="2288">
                  <c:v>-3.9561465382575989E-3</c:v>
                </c:pt>
                <c:pt idx="2289">
                  <c:v>-4.6083331108093262E-3</c:v>
                </c:pt>
                <c:pt idx="2290">
                  <c:v>-1.9752070307731628E-2</c:v>
                </c:pt>
                <c:pt idx="2291">
                  <c:v>-1.3131029903888702E-2</c:v>
                </c:pt>
                <c:pt idx="2292">
                  <c:v>1.914573460817337E-2</c:v>
                </c:pt>
                <c:pt idx="2293">
                  <c:v>2.8846807777881622E-2</c:v>
                </c:pt>
                <c:pt idx="2294">
                  <c:v>1.0645143687725067E-2</c:v>
                </c:pt>
                <c:pt idx="2295">
                  <c:v>9.7586885094642639E-3</c:v>
                </c:pt>
                <c:pt idx="2296">
                  <c:v>6.8743228912353516E-3</c:v>
                </c:pt>
                <c:pt idx="2297">
                  <c:v>5.6879743933677673E-3</c:v>
                </c:pt>
                <c:pt idx="2298">
                  <c:v>-1.9110951572656631E-2</c:v>
                </c:pt>
                <c:pt idx="2299">
                  <c:v>-6.3421018421649933E-3</c:v>
                </c:pt>
                <c:pt idx="2300">
                  <c:v>3.2953917980194092E-5</c:v>
                </c:pt>
                <c:pt idx="2301">
                  <c:v>-6.3421018421649933E-3</c:v>
                </c:pt>
                <c:pt idx="2302">
                  <c:v>-2.5422677397727966E-2</c:v>
                </c:pt>
                <c:pt idx="2303">
                  <c:v>-2.3773767054080963E-2</c:v>
                </c:pt>
                <c:pt idx="2304">
                  <c:v>4.3045066297054291E-2</c:v>
                </c:pt>
                <c:pt idx="2305">
                  <c:v>3.6139741539955139E-2</c:v>
                </c:pt>
                <c:pt idx="2306">
                  <c:v>2.5163948535919189E-2</c:v>
                </c:pt>
                <c:pt idx="2307">
                  <c:v>1.0752536356449127E-2</c:v>
                </c:pt>
                <c:pt idx="2308">
                  <c:v>7.4228271842002869E-4</c:v>
                </c:pt>
                <c:pt idx="2309">
                  <c:v>-5.8625712990760803E-3</c:v>
                </c:pt>
                <c:pt idx="2310">
                  <c:v>-1.5113536268472672E-2</c:v>
                </c:pt>
                <c:pt idx="2311">
                  <c:v>-9.027823805809021E-3</c:v>
                </c:pt>
                <c:pt idx="2312">
                  <c:v>-1.6085289418697357E-2</c:v>
                </c:pt>
                <c:pt idx="2313">
                  <c:v>-1.4933094382286072E-2</c:v>
                </c:pt>
                <c:pt idx="2314">
                  <c:v>-2.2515144199132919E-2</c:v>
                </c:pt>
                <c:pt idx="2315">
                  <c:v>-3.2306097447872162E-2</c:v>
                </c:pt>
                <c:pt idx="2316">
                  <c:v>3.4786127507686615E-2</c:v>
                </c:pt>
                <c:pt idx="2317">
                  <c:v>3.0258916318416595E-2</c:v>
                </c:pt>
                <c:pt idx="2318">
                  <c:v>2.5430269539356232E-2</c:v>
                </c:pt>
                <c:pt idx="2319">
                  <c:v>1.2553900480270386E-2</c:v>
                </c:pt>
                <c:pt idx="2320">
                  <c:v>8.9538320899009705E-3</c:v>
                </c:pt>
                <c:pt idx="2321">
                  <c:v>2.0912289619445801E-3</c:v>
                </c:pt>
                <c:pt idx="2322">
                  <c:v>-1.1182732880115509E-2</c:v>
                </c:pt>
                <c:pt idx="2323">
                  <c:v>-7.6679140329360962E-4</c:v>
                </c:pt>
                <c:pt idx="2324">
                  <c:v>-1.3397164642810822E-2</c:v>
                </c:pt>
                <c:pt idx="2325">
                  <c:v>-1.9673272967338562E-2</c:v>
                </c:pt>
                <c:pt idx="2326">
                  <c:v>-3.2344385981559753E-2</c:v>
                </c:pt>
                <c:pt idx="2327">
                  <c:v>-3.6709953099489212E-2</c:v>
                </c:pt>
                <c:pt idx="2328">
                  <c:v>2.8242610394954681E-2</c:v>
                </c:pt>
                <c:pt idx="2329">
                  <c:v>3.4873932600021362E-2</c:v>
                </c:pt>
                <c:pt idx="2330">
                  <c:v>2.1088935434818268E-2</c:v>
                </c:pt>
                <c:pt idx="2331">
                  <c:v>1.6740672290325165E-2</c:v>
                </c:pt>
                <c:pt idx="2332">
                  <c:v>1.4183826744556427E-2</c:v>
                </c:pt>
                <c:pt idx="2333">
                  <c:v>4.4970214366912842E-3</c:v>
                </c:pt>
                <c:pt idx="2334">
                  <c:v>-1.3092063367366791E-2</c:v>
                </c:pt>
                <c:pt idx="2335">
                  <c:v>-4.6721845865249634E-3</c:v>
                </c:pt>
                <c:pt idx="2336">
                  <c:v>-1.2729667127132416E-2</c:v>
                </c:pt>
                <c:pt idx="2337">
                  <c:v>-2.3051746189594269E-2</c:v>
                </c:pt>
                <c:pt idx="2338">
                  <c:v>-2.3813970386981964E-2</c:v>
                </c:pt>
                <c:pt idx="2339">
                  <c:v>-4.2267400771379471E-2</c:v>
                </c:pt>
                <c:pt idx="2340">
                  <c:v>-3.0354410409927368E-2</c:v>
                </c:pt>
                <c:pt idx="2341">
                  <c:v>-1.9302144646644592E-2</c:v>
                </c:pt>
                <c:pt idx="2342">
                  <c:v>-1.5054963529109955E-2</c:v>
                </c:pt>
                <c:pt idx="2343">
                  <c:v>2.1977439522743225E-2</c:v>
                </c:pt>
                <c:pt idx="2344">
                  <c:v>1.7348423600196838E-2</c:v>
                </c:pt>
                <c:pt idx="2345">
                  <c:v>1.7378091812133789E-2</c:v>
                </c:pt>
                <c:pt idx="2346">
                  <c:v>-2.5238089263439178E-2</c:v>
                </c:pt>
                <c:pt idx="2347">
                  <c:v>3.3488452434539795E-2</c:v>
                </c:pt>
                <c:pt idx="2348">
                  <c:v>4.0219604969024658E-2</c:v>
                </c:pt>
                <c:pt idx="2349">
                  <c:v>2.0217865705490112E-2</c:v>
                </c:pt>
                <c:pt idx="2350">
                  <c:v>-2.6965886354446411E-3</c:v>
                </c:pt>
                <c:pt idx="2351">
                  <c:v>-5.7983659207820892E-2</c:v>
                </c:pt>
                <c:pt idx="2352">
                  <c:v>-1.1141963303089142E-2</c:v>
                </c:pt>
                <c:pt idx="2353">
                  <c:v>2.0064704120159149E-2</c:v>
                </c:pt>
                <c:pt idx="2354">
                  <c:v>2.1516494452953339E-2</c:v>
                </c:pt>
                <c:pt idx="2355">
                  <c:v>1.7394475638866425E-2</c:v>
                </c:pt>
                <c:pt idx="2356">
                  <c:v>4.4992797076702118E-2</c:v>
                </c:pt>
                <c:pt idx="2357">
                  <c:v>6.1884447932243347E-3</c:v>
                </c:pt>
                <c:pt idx="2358">
                  <c:v>-6.9370076060295105E-2</c:v>
                </c:pt>
                <c:pt idx="2359">
                  <c:v>-9.7068250179290771E-3</c:v>
                </c:pt>
                <c:pt idx="2360">
                  <c:v>1.8052630126476288E-2</c:v>
                </c:pt>
                <c:pt idx="2361">
                  <c:v>2.5736965239048004E-2</c:v>
                </c:pt>
                <c:pt idx="2362">
                  <c:v>-2.8762593865394592E-2</c:v>
                </c:pt>
                <c:pt idx="2363">
                  <c:v>-3.4965015947818756E-2</c:v>
                </c:pt>
                <c:pt idx="2364">
                  <c:v>1.683441549539566E-2</c:v>
                </c:pt>
                <c:pt idx="2365">
                  <c:v>1.7496906220912933E-2</c:v>
                </c:pt>
                <c:pt idx="2366">
                  <c:v>5.9472396969795227E-3</c:v>
                </c:pt>
                <c:pt idx="2367">
                  <c:v>7.9088062047958374E-3</c:v>
                </c:pt>
                <c:pt idx="2368">
                  <c:v>1.1830158531665802E-2</c:v>
                </c:pt>
                <c:pt idx="2369">
                  <c:v>5.0404667854309082E-4</c:v>
                </c:pt>
                <c:pt idx="2370">
                  <c:v>-4.8365965485572815E-3</c:v>
                </c:pt>
                <c:pt idx="2371">
                  <c:v>-2.3708082735538483E-3</c:v>
                </c:pt>
                <c:pt idx="2372">
                  <c:v>-2.0600594580173492E-3</c:v>
                </c:pt>
                <c:pt idx="2373">
                  <c:v>-7.0232972502708435E-3</c:v>
                </c:pt>
                <c:pt idx="2374">
                  <c:v>-1.3669610023498535E-2</c:v>
                </c:pt>
                <c:pt idx="2375">
                  <c:v>-3.0561184510588646E-2</c:v>
                </c:pt>
                <c:pt idx="2376">
                  <c:v>8.8080465793609619E-3</c:v>
                </c:pt>
                <c:pt idx="2377">
                  <c:v>7.0718303322792053E-3</c:v>
                </c:pt>
                <c:pt idx="2378">
                  <c:v>3.733411431312561E-3</c:v>
                </c:pt>
                <c:pt idx="2379">
                  <c:v>9.2873871326446533E-3</c:v>
                </c:pt>
                <c:pt idx="2380">
                  <c:v>1.4130920171737671E-2</c:v>
                </c:pt>
                <c:pt idx="2381">
                  <c:v>1.9406244158744812E-2</c:v>
                </c:pt>
                <c:pt idx="2382">
                  <c:v>-3.5419873893260956E-3</c:v>
                </c:pt>
                <c:pt idx="2383">
                  <c:v>-9.9159851670265198E-3</c:v>
                </c:pt>
                <c:pt idx="2384">
                  <c:v>-5.4022036492824554E-3</c:v>
                </c:pt>
                <c:pt idx="2385">
                  <c:v>-1.202184334397316E-2</c:v>
                </c:pt>
                <c:pt idx="2386">
                  <c:v>-1.6573034226894379E-3</c:v>
                </c:pt>
                <c:pt idx="2387">
                  <c:v>-2.9898514971137047E-2</c:v>
                </c:pt>
                <c:pt idx="2388">
                  <c:v>7.1330815553665161E-3</c:v>
                </c:pt>
                <c:pt idx="2389">
                  <c:v>9.4476193189620972E-3</c:v>
                </c:pt>
                <c:pt idx="2390">
                  <c:v>1.154269278049469E-2</c:v>
                </c:pt>
                <c:pt idx="2391">
                  <c:v>8.2464367151260376E-3</c:v>
                </c:pt>
                <c:pt idx="2392">
                  <c:v>1.2457147240638733E-2</c:v>
                </c:pt>
                <c:pt idx="2393">
                  <c:v>1.8104761838912964E-3</c:v>
                </c:pt>
                <c:pt idx="2394">
                  <c:v>-7.4311494827270508E-3</c:v>
                </c:pt>
                <c:pt idx="2395">
                  <c:v>-2.4161264300346375E-3</c:v>
                </c:pt>
                <c:pt idx="2396">
                  <c:v>-1.3182535767555237E-3</c:v>
                </c:pt>
                <c:pt idx="2397">
                  <c:v>1.6387328505516052E-3</c:v>
                </c:pt>
                <c:pt idx="2398">
                  <c:v>-1.2975305318832397E-2</c:v>
                </c:pt>
                <c:pt idx="2399">
                  <c:v>-2.813531830906868E-2</c:v>
                </c:pt>
                <c:pt idx="2400">
                  <c:v>1.9629433751106262E-2</c:v>
                </c:pt>
                <c:pt idx="2401">
                  <c:v>2.0979009568691254E-2</c:v>
                </c:pt>
                <c:pt idx="2402">
                  <c:v>1.261872798204422E-2</c:v>
                </c:pt>
                <c:pt idx="2403">
                  <c:v>8.3376243710517883E-3</c:v>
                </c:pt>
                <c:pt idx="2404">
                  <c:v>1.5914656221866608E-2</c:v>
                </c:pt>
                <c:pt idx="2405">
                  <c:v>3.1250342726707458E-3</c:v>
                </c:pt>
                <c:pt idx="2406">
                  <c:v>-7.8696161508560181E-3</c:v>
                </c:pt>
                <c:pt idx="2407">
                  <c:v>1.3615190982818604E-3</c:v>
                </c:pt>
                <c:pt idx="2408">
                  <c:v>-6.1821788549423218E-3</c:v>
                </c:pt>
                <c:pt idx="2409">
                  <c:v>-1.1661414057016373E-2</c:v>
                </c:pt>
                <c:pt idx="2410">
                  <c:v>-1.8957536667585373E-2</c:v>
                </c:pt>
                <c:pt idx="2411">
                  <c:v>-3.7295263260602951E-2</c:v>
                </c:pt>
                <c:pt idx="2412">
                  <c:v>1.1282719671726227E-2</c:v>
                </c:pt>
                <c:pt idx="2413">
                  <c:v>3.615126758813858E-2</c:v>
                </c:pt>
                <c:pt idx="2414">
                  <c:v>2.6508137583732605E-2</c:v>
                </c:pt>
                <c:pt idx="2415">
                  <c:v>-3.3970847725868225E-3</c:v>
                </c:pt>
                <c:pt idx="2416">
                  <c:v>1.075223833322525E-2</c:v>
                </c:pt>
                <c:pt idx="2417">
                  <c:v>8.314862847328186E-3</c:v>
                </c:pt>
                <c:pt idx="2418">
                  <c:v>-5.5354982614517212E-3</c:v>
                </c:pt>
                <c:pt idx="2419">
                  <c:v>1.1191025376319885E-2</c:v>
                </c:pt>
                <c:pt idx="2420">
                  <c:v>-1.9295059144496918E-2</c:v>
                </c:pt>
                <c:pt idx="2421">
                  <c:v>-9.972594678401947E-3</c:v>
                </c:pt>
                <c:pt idx="2422">
                  <c:v>-2.2611111402511597E-2</c:v>
                </c:pt>
                <c:pt idx="2423">
                  <c:v>-4.3388906866312027E-2</c:v>
                </c:pt>
                <c:pt idx="2424">
                  <c:v>5.5758729577064514E-3</c:v>
                </c:pt>
                <c:pt idx="2425">
                  <c:v>1.3398990035057068E-2</c:v>
                </c:pt>
                <c:pt idx="2426">
                  <c:v>8.7667852640151978E-3</c:v>
                </c:pt>
                <c:pt idx="2427">
                  <c:v>3.7236064672470093E-3</c:v>
                </c:pt>
                <c:pt idx="2428">
                  <c:v>9.1971680521965027E-3</c:v>
                </c:pt>
                <c:pt idx="2429">
                  <c:v>6.0526952147483826E-3</c:v>
                </c:pt>
                <c:pt idx="2430">
                  <c:v>-2.7408599853515625E-3</c:v>
                </c:pt>
                <c:pt idx="2431">
                  <c:v>-5.8019161224365234E-4</c:v>
                </c:pt>
                <c:pt idx="2432">
                  <c:v>-2.4337321519851685E-3</c:v>
                </c:pt>
                <c:pt idx="2433">
                  <c:v>-8.5848346352577209E-3</c:v>
                </c:pt>
                <c:pt idx="2434">
                  <c:v>-1.0725531727075577E-2</c:v>
                </c:pt>
                <c:pt idx="2435">
                  <c:v>-2.1649979054927826E-2</c:v>
                </c:pt>
                <c:pt idx="2436">
                  <c:v>1.8412113189697266E-2</c:v>
                </c:pt>
                <c:pt idx="2437">
                  <c:v>2.1270066499710083E-2</c:v>
                </c:pt>
                <c:pt idx="2438">
                  <c:v>1.5729837119579315E-2</c:v>
                </c:pt>
                <c:pt idx="2439">
                  <c:v>1.1021815240383148E-2</c:v>
                </c:pt>
                <c:pt idx="2440">
                  <c:v>1.1853449046611786E-2</c:v>
                </c:pt>
                <c:pt idx="2441">
                  <c:v>-3.4981966018676758E-4</c:v>
                </c:pt>
                <c:pt idx="2442">
                  <c:v>-3.5154595971107483E-3</c:v>
                </c:pt>
                <c:pt idx="2443">
                  <c:v>4.712715744972229E-4</c:v>
                </c:pt>
                <c:pt idx="2444">
                  <c:v>-6.127476692199707E-3</c:v>
                </c:pt>
                <c:pt idx="2445">
                  <c:v>-1.4084998518228531E-2</c:v>
                </c:pt>
                <c:pt idx="2446">
                  <c:v>-1.8545791506767273E-2</c:v>
                </c:pt>
                <c:pt idx="2447">
                  <c:v>-3.6135021597146988E-2</c:v>
                </c:pt>
                <c:pt idx="2448">
                  <c:v>3.7217982113361359E-2</c:v>
                </c:pt>
                <c:pt idx="2449">
                  <c:v>3.2160058617591858E-2</c:v>
                </c:pt>
                <c:pt idx="2450">
                  <c:v>1.8134228885173798E-2</c:v>
                </c:pt>
                <c:pt idx="2451">
                  <c:v>1.1078827083110809E-2</c:v>
                </c:pt>
                <c:pt idx="2452">
                  <c:v>2.1343007683753967E-3</c:v>
                </c:pt>
                <c:pt idx="2453">
                  <c:v>-8.6850151419639587E-3</c:v>
                </c:pt>
                <c:pt idx="2454">
                  <c:v>-1.3447843492031097E-2</c:v>
                </c:pt>
                <c:pt idx="2455">
                  <c:v>-8.6840987205505371E-4</c:v>
                </c:pt>
                <c:pt idx="2456">
                  <c:v>-6.0946494340896606E-3</c:v>
                </c:pt>
                <c:pt idx="2457">
                  <c:v>-1.1413030326366425E-2</c:v>
                </c:pt>
                <c:pt idx="2458">
                  <c:v>-1.9955001771450043E-2</c:v>
                </c:pt>
                <c:pt idx="2459">
                  <c:v>-4.0261421352624893E-2</c:v>
                </c:pt>
                <c:pt idx="2460">
                  <c:v>2.7277726680040359E-2</c:v>
                </c:pt>
                <c:pt idx="2461">
                  <c:v>1.1677276343107224E-2</c:v>
                </c:pt>
                <c:pt idx="2462">
                  <c:v>2.5642912834882736E-2</c:v>
                </c:pt>
                <c:pt idx="2463">
                  <c:v>1.0689619928598404E-2</c:v>
                </c:pt>
                <c:pt idx="2464">
                  <c:v>1.1246424168348312E-2</c:v>
                </c:pt>
                <c:pt idx="2465">
                  <c:v>-7.4382908642292023E-3</c:v>
                </c:pt>
                <c:pt idx="2466">
                  <c:v>-1.6479372978210449E-2</c:v>
                </c:pt>
                <c:pt idx="2467">
                  <c:v>-9.7899585962295532E-3</c:v>
                </c:pt>
                <c:pt idx="2468">
                  <c:v>-3.2005272805690765E-3</c:v>
                </c:pt>
                <c:pt idx="2469">
                  <c:v>-1.0291516780853271E-2</c:v>
                </c:pt>
                <c:pt idx="2470">
                  <c:v>-8.7778493762016296E-3</c:v>
                </c:pt>
                <c:pt idx="2471">
                  <c:v>-3.0556432902812958E-2</c:v>
                </c:pt>
                <c:pt idx="2472">
                  <c:v>-6.1567418277263641E-2</c:v>
                </c:pt>
                <c:pt idx="2473">
                  <c:v>-3.0317418277263641E-2</c:v>
                </c:pt>
                <c:pt idx="2474">
                  <c:v>-2.2351730614900589E-2</c:v>
                </c:pt>
                <c:pt idx="2475">
                  <c:v>-1.4270119369029999E-2</c:v>
                </c:pt>
                <c:pt idx="2476">
                  <c:v>1.5355661511421204E-2</c:v>
                </c:pt>
                <c:pt idx="2477">
                  <c:v>-6.0118623077869415E-3</c:v>
                </c:pt>
                <c:pt idx="2478">
                  <c:v>3.6592088639736176E-2</c:v>
                </c:pt>
                <c:pt idx="2479">
                  <c:v>4.1289724409580231E-2</c:v>
                </c:pt>
                <c:pt idx="2480">
                  <c:v>2.0399793982505798E-2</c:v>
                </c:pt>
                <c:pt idx="2481">
                  <c:v>1.134924590587616E-2</c:v>
                </c:pt>
                <c:pt idx="2482">
                  <c:v>5.442887544631958E-3</c:v>
                </c:pt>
                <c:pt idx="2483">
                  <c:v>4.0891468524932861E-3</c:v>
                </c:pt>
                <c:pt idx="2484">
                  <c:v>2.7782432734966278E-2</c:v>
                </c:pt>
                <c:pt idx="2485">
                  <c:v>3.2750383019447327E-2</c:v>
                </c:pt>
                <c:pt idx="2486">
                  <c:v>1.9897148013114929E-2</c:v>
                </c:pt>
                <c:pt idx="2487">
                  <c:v>1.6265824437141418E-2</c:v>
                </c:pt>
                <c:pt idx="2488">
                  <c:v>5.289912223815918E-3</c:v>
                </c:pt>
                <c:pt idx="2489">
                  <c:v>-5.1141604781150818E-3</c:v>
                </c:pt>
                <c:pt idx="2490">
                  <c:v>-1.3920068740844727E-2</c:v>
                </c:pt>
                <c:pt idx="2491">
                  <c:v>2.7565136551856995E-3</c:v>
                </c:pt>
                <c:pt idx="2492">
                  <c:v>-4.0724128484725952E-3</c:v>
                </c:pt>
                <c:pt idx="2493">
                  <c:v>-1.1902958154678345E-2</c:v>
                </c:pt>
                <c:pt idx="2494">
                  <c:v>-2.3587882518768311E-2</c:v>
                </c:pt>
                <c:pt idx="2495">
                  <c:v>-4.6144731342792511E-2</c:v>
                </c:pt>
                <c:pt idx="2496">
                  <c:v>1.4177858829498291E-2</c:v>
                </c:pt>
                <c:pt idx="2497">
                  <c:v>1.3456471264362335E-2</c:v>
                </c:pt>
                <c:pt idx="2498">
                  <c:v>1.8244631588459015E-2</c:v>
                </c:pt>
                <c:pt idx="2499">
                  <c:v>4.2964145541191101E-3</c:v>
                </c:pt>
                <c:pt idx="2500">
                  <c:v>5.450025200843811E-4</c:v>
                </c:pt>
                <c:pt idx="2501">
                  <c:v>5.7441666722297668E-3</c:v>
                </c:pt>
                <c:pt idx="2502">
                  <c:v>-1.4714963734149933E-2</c:v>
                </c:pt>
                <c:pt idx="2503">
                  <c:v>4.4656172394752502E-4</c:v>
                </c:pt>
                <c:pt idx="2504">
                  <c:v>-3.3879801630973816E-3</c:v>
                </c:pt>
                <c:pt idx="2505">
                  <c:v>-7.6570101082324982E-3</c:v>
                </c:pt>
                <c:pt idx="2506">
                  <c:v>-1.1144883930683136E-2</c:v>
                </c:pt>
                <c:pt idx="2507">
                  <c:v>-2.0006276667118073E-2</c:v>
                </c:pt>
                <c:pt idx="2508">
                  <c:v>1.1219978332519531E-2</c:v>
                </c:pt>
                <c:pt idx="2509">
                  <c:v>1.4333866536617279E-2</c:v>
                </c:pt>
                <c:pt idx="2510">
                  <c:v>1.4898836612701416E-2</c:v>
                </c:pt>
                <c:pt idx="2511">
                  <c:v>4.1945502161979675E-3</c:v>
                </c:pt>
                <c:pt idx="2512">
                  <c:v>4.0289983153343201E-3</c:v>
                </c:pt>
                <c:pt idx="2513">
                  <c:v>-5.0482600927352905E-3</c:v>
                </c:pt>
                <c:pt idx="2514">
                  <c:v>-4.3399631977081299E-3</c:v>
                </c:pt>
                <c:pt idx="2515">
                  <c:v>1.389535516500473E-2</c:v>
                </c:pt>
                <c:pt idx="2516">
                  <c:v>-3.5347715020179749E-3</c:v>
                </c:pt>
                <c:pt idx="2517">
                  <c:v>-7.6353363692760468E-3</c:v>
                </c:pt>
                <c:pt idx="2518">
                  <c:v>-1.4157820492982864E-2</c:v>
                </c:pt>
                <c:pt idx="2519">
                  <c:v>-2.7855418622493744E-2</c:v>
                </c:pt>
                <c:pt idx="2520">
                  <c:v>2.3225195705890656E-2</c:v>
                </c:pt>
                <c:pt idx="2521">
                  <c:v>5.3939700126647949E-2</c:v>
                </c:pt>
                <c:pt idx="2522">
                  <c:v>2.6488721370697021E-2</c:v>
                </c:pt>
                <c:pt idx="2523">
                  <c:v>3.8646087050437927E-3</c:v>
                </c:pt>
                <c:pt idx="2524">
                  <c:v>2.7218200266361237E-2</c:v>
                </c:pt>
                <c:pt idx="2525">
                  <c:v>-2.3825488984584808E-2</c:v>
                </c:pt>
                <c:pt idx="2526">
                  <c:v>-3.1422760337591171E-2</c:v>
                </c:pt>
                <c:pt idx="2527">
                  <c:v>-1.3232342898845673E-2</c:v>
                </c:pt>
                <c:pt idx="2528">
                  <c:v>-1.9227534532546997E-2</c:v>
                </c:pt>
                <c:pt idx="2529">
                  <c:v>6.1674341559410095E-3</c:v>
                </c:pt>
                <c:pt idx="2530">
                  <c:v>-7.9612955451011658E-3</c:v>
                </c:pt>
                <c:pt idx="2531">
                  <c:v>-4.5234475284814835E-2</c:v>
                </c:pt>
                <c:pt idx="2532">
                  <c:v>1.3074994087219238E-2</c:v>
                </c:pt>
                <c:pt idx="2533">
                  <c:v>9.9517256021499634E-3</c:v>
                </c:pt>
                <c:pt idx="2534">
                  <c:v>1.0872982442378998E-2</c:v>
                </c:pt>
                <c:pt idx="2535">
                  <c:v>3.0602961778640747E-3</c:v>
                </c:pt>
                <c:pt idx="2536">
                  <c:v>1.6438953578472137E-2</c:v>
                </c:pt>
                <c:pt idx="2537">
                  <c:v>8.0348998308181763E-3</c:v>
                </c:pt>
                <c:pt idx="2538">
                  <c:v>-7.9855918884277344E-3</c:v>
                </c:pt>
                <c:pt idx="2539">
                  <c:v>6.4983144402503967E-3</c:v>
                </c:pt>
                <c:pt idx="2540">
                  <c:v>2.4796277284622192E-4</c:v>
                </c:pt>
                <c:pt idx="2541">
                  <c:v>-3.4931600093841553E-3</c:v>
                </c:pt>
                <c:pt idx="2542">
                  <c:v>-1.624191552400589E-2</c:v>
                </c:pt>
                <c:pt idx="2543">
                  <c:v>-4.0459420531988144E-2</c:v>
                </c:pt>
                <c:pt idx="2544">
                  <c:v>2.1664857864379883E-2</c:v>
                </c:pt>
                <c:pt idx="2545">
                  <c:v>2.4655774235725403E-2</c:v>
                </c:pt>
                <c:pt idx="2546">
                  <c:v>7.119297981262207E-3</c:v>
                </c:pt>
                <c:pt idx="2547">
                  <c:v>1.0175600647926331E-2</c:v>
                </c:pt>
                <c:pt idx="2548">
                  <c:v>1.2641079723834991E-2</c:v>
                </c:pt>
                <c:pt idx="2549">
                  <c:v>1.2028954923152924E-2</c:v>
                </c:pt>
                <c:pt idx="2550">
                  <c:v>-3.7986114621162415E-3</c:v>
                </c:pt>
                <c:pt idx="2551">
                  <c:v>3.8958191871643066E-3</c:v>
                </c:pt>
                <c:pt idx="2552">
                  <c:v>-7.9148933291435242E-3</c:v>
                </c:pt>
                <c:pt idx="2553">
                  <c:v>-9.6464827656745911E-3</c:v>
                </c:pt>
                <c:pt idx="2554">
                  <c:v>-2.4019725620746613E-2</c:v>
                </c:pt>
                <c:pt idx="2555">
                  <c:v>-4.6801630407571793E-2</c:v>
                </c:pt>
                <c:pt idx="2556">
                  <c:v>1.3926640152931213E-2</c:v>
                </c:pt>
                <c:pt idx="2557">
                  <c:v>3.2814502716064453E-2</c:v>
                </c:pt>
                <c:pt idx="2558">
                  <c:v>1.9721344113349915E-2</c:v>
                </c:pt>
                <c:pt idx="2559">
                  <c:v>1.6305729746818542E-2</c:v>
                </c:pt>
                <c:pt idx="2560">
                  <c:v>1.3397127389907837E-2</c:v>
                </c:pt>
                <c:pt idx="2561">
                  <c:v>-4.3861120939254761E-3</c:v>
                </c:pt>
                <c:pt idx="2562">
                  <c:v>-1.3016387820243835E-2</c:v>
                </c:pt>
                <c:pt idx="2563">
                  <c:v>-8.3139240741729736E-3</c:v>
                </c:pt>
                <c:pt idx="2564">
                  <c:v>-1.2149214744567871E-3</c:v>
                </c:pt>
                <c:pt idx="2565">
                  <c:v>-3.0710697174072266E-3</c:v>
                </c:pt>
                <c:pt idx="2566">
                  <c:v>-1.5976697206497192E-2</c:v>
                </c:pt>
                <c:pt idx="2567">
                  <c:v>-5.0186239182949066E-2</c:v>
                </c:pt>
                <c:pt idx="2568">
                  <c:v>1.7483625560998917E-2</c:v>
                </c:pt>
                <c:pt idx="2569">
                  <c:v>1.4312293380498886E-2</c:v>
                </c:pt>
                <c:pt idx="2570">
                  <c:v>8.5525549948215485E-3</c:v>
                </c:pt>
                <c:pt idx="2571">
                  <c:v>9.6260197460651398E-3</c:v>
                </c:pt>
                <c:pt idx="2572">
                  <c:v>6.1942450702190399E-3</c:v>
                </c:pt>
                <c:pt idx="2573">
                  <c:v>1.8958635628223419E-3</c:v>
                </c:pt>
                <c:pt idx="2574">
                  <c:v>7.9150982201099396E-3</c:v>
                </c:pt>
                <c:pt idx="2575">
                  <c:v>-9.5279030501842499E-3</c:v>
                </c:pt>
                <c:pt idx="2576">
                  <c:v>-7.7190883457660675E-3</c:v>
                </c:pt>
                <c:pt idx="2577">
                  <c:v>-2.698749303817749E-4</c:v>
                </c:pt>
                <c:pt idx="2578">
                  <c:v>-1.4839775860309601E-2</c:v>
                </c:pt>
                <c:pt idx="2579">
                  <c:v>-3.3623073250055313E-2</c:v>
                </c:pt>
                <c:pt idx="2580">
                  <c:v>6.7132145166397095E-2</c:v>
                </c:pt>
                <c:pt idx="2581">
                  <c:v>4.9541071057319641E-2</c:v>
                </c:pt>
                <c:pt idx="2582">
                  <c:v>2.4000935256481171E-2</c:v>
                </c:pt>
                <c:pt idx="2583">
                  <c:v>-5.3960680961608887E-3</c:v>
                </c:pt>
                <c:pt idx="2584">
                  <c:v>1.5813037753105164E-3</c:v>
                </c:pt>
                <c:pt idx="2585">
                  <c:v>-5.6689009070396423E-3</c:v>
                </c:pt>
                <c:pt idx="2586">
                  <c:v>-1.2976363301277161E-2</c:v>
                </c:pt>
                <c:pt idx="2587">
                  <c:v>-1.5985921025276184E-2</c:v>
                </c:pt>
                <c:pt idx="2588">
                  <c:v>-1.642749086022377E-2</c:v>
                </c:pt>
                <c:pt idx="2589">
                  <c:v>-1.7067745327949524E-2</c:v>
                </c:pt>
                <c:pt idx="2590">
                  <c:v>-2.6089228689670563E-2</c:v>
                </c:pt>
                <c:pt idx="2591">
                  <c:v>-4.2643766850233078E-2</c:v>
                </c:pt>
                <c:pt idx="2592">
                  <c:v>9.9462978541851044E-3</c:v>
                </c:pt>
                <c:pt idx="2593">
                  <c:v>5.3777061402797699E-3</c:v>
                </c:pt>
                <c:pt idx="2594">
                  <c:v>3.6207903176546097E-2</c:v>
                </c:pt>
                <c:pt idx="2595">
                  <c:v>8.6662881076335907E-3</c:v>
                </c:pt>
                <c:pt idx="2596">
                  <c:v>-2.1591488271951675E-2</c:v>
                </c:pt>
                <c:pt idx="2597">
                  <c:v>-2.0181398838758469E-2</c:v>
                </c:pt>
                <c:pt idx="2598">
                  <c:v>-1.596330851316452E-2</c:v>
                </c:pt>
                <c:pt idx="2599">
                  <c:v>3.382645919919014E-2</c:v>
                </c:pt>
                <c:pt idx="2600">
                  <c:v>1.4234419912099838E-2</c:v>
                </c:pt>
                <c:pt idx="2601">
                  <c:v>-4.75291907787323E-3</c:v>
                </c:pt>
                <c:pt idx="2602">
                  <c:v>-1.1082030832767487E-2</c:v>
                </c:pt>
                <c:pt idx="2603">
                  <c:v>-3.4687913954257965E-2</c:v>
                </c:pt>
                <c:pt idx="2604">
                  <c:v>3.1899198889732361E-2</c:v>
                </c:pt>
                <c:pt idx="2605">
                  <c:v>4.5825861394405365E-2</c:v>
                </c:pt>
                <c:pt idx="2606">
                  <c:v>1.3672135770320892E-2</c:v>
                </c:pt>
                <c:pt idx="2607">
                  <c:v>2.2881694138050079E-2</c:v>
                </c:pt>
                <c:pt idx="2608">
                  <c:v>-1.6191925853490829E-2</c:v>
                </c:pt>
                <c:pt idx="2609">
                  <c:v>-1.7273847013711929E-2</c:v>
                </c:pt>
                <c:pt idx="2610">
                  <c:v>9.4020366668701172E-3</c:v>
                </c:pt>
                <c:pt idx="2611">
                  <c:v>-1.3846844434738159E-2</c:v>
                </c:pt>
                <c:pt idx="2612">
                  <c:v>-1.4485582709312439E-2</c:v>
                </c:pt>
                <c:pt idx="2613">
                  <c:v>-1.6721658408641815E-2</c:v>
                </c:pt>
                <c:pt idx="2614">
                  <c:v>-2.0567864179611206E-2</c:v>
                </c:pt>
                <c:pt idx="2615">
                  <c:v>-2.4593174457550049E-2</c:v>
                </c:pt>
                <c:pt idx="2616">
                  <c:v>7.4390947818756104E-2</c:v>
                </c:pt>
                <c:pt idx="2617">
                  <c:v>4.5763209462165833E-2</c:v>
                </c:pt>
                <c:pt idx="2618">
                  <c:v>-8.7305009365081787E-3</c:v>
                </c:pt>
                <c:pt idx="2619">
                  <c:v>1.0451555252075195E-2</c:v>
                </c:pt>
                <c:pt idx="2620">
                  <c:v>1.6927987337112427E-2</c:v>
                </c:pt>
                <c:pt idx="2621">
                  <c:v>-1.0367296636104584E-2</c:v>
                </c:pt>
                <c:pt idx="2622">
                  <c:v>-1.6123205423355103E-3</c:v>
                </c:pt>
                <c:pt idx="2623">
                  <c:v>-1.3637110590934753E-2</c:v>
                </c:pt>
                <c:pt idx="2624">
                  <c:v>4.2139366269111633E-3</c:v>
                </c:pt>
                <c:pt idx="2625">
                  <c:v>-1.9804194569587708E-2</c:v>
                </c:pt>
                <c:pt idx="2626">
                  <c:v>-3.7537857890129089E-2</c:v>
                </c:pt>
                <c:pt idx="2627">
                  <c:v>-6.0058355331420898E-2</c:v>
                </c:pt>
                <c:pt idx="2628">
                  <c:v>1.159118115901947E-2</c:v>
                </c:pt>
                <c:pt idx="2629">
                  <c:v>2.4837538599967957E-2</c:v>
                </c:pt>
                <c:pt idx="2630">
                  <c:v>1.722254604101181E-2</c:v>
                </c:pt>
                <c:pt idx="2631">
                  <c:v>2.8423726558685303E-2</c:v>
                </c:pt>
                <c:pt idx="2632">
                  <c:v>1.9016087055206299E-2</c:v>
                </c:pt>
                <c:pt idx="2633">
                  <c:v>2.7921989560127258E-2</c:v>
                </c:pt>
                <c:pt idx="2634">
                  <c:v>-4.5263171195983887E-3</c:v>
                </c:pt>
                <c:pt idx="2635">
                  <c:v>-6.2524154782295227E-3</c:v>
                </c:pt>
                <c:pt idx="2636">
                  <c:v>-1.6137287020683289E-2</c:v>
                </c:pt>
                <c:pt idx="2637">
                  <c:v>-1.481059193611145E-2</c:v>
                </c:pt>
                <c:pt idx="2638">
                  <c:v>-2.8321020305156708E-2</c:v>
                </c:pt>
                <c:pt idx="2639">
                  <c:v>-5.8965481817722321E-2</c:v>
                </c:pt>
                <c:pt idx="2640">
                  <c:v>1.6122438013553619E-2</c:v>
                </c:pt>
                <c:pt idx="2641">
                  <c:v>1.1786982417106628E-2</c:v>
                </c:pt>
                <c:pt idx="2642">
                  <c:v>1.6391173005104065E-2</c:v>
                </c:pt>
                <c:pt idx="2643">
                  <c:v>1.300927996635437E-2</c:v>
                </c:pt>
                <c:pt idx="2644">
                  <c:v>1.8233887851238251E-2</c:v>
                </c:pt>
                <c:pt idx="2645">
                  <c:v>4.583507776260376E-3</c:v>
                </c:pt>
                <c:pt idx="2646">
                  <c:v>-2.5935918092727661E-3</c:v>
                </c:pt>
                <c:pt idx="2647">
                  <c:v>1.9475296139717102E-3</c:v>
                </c:pt>
                <c:pt idx="2648">
                  <c:v>-1.1331655085086823E-2</c:v>
                </c:pt>
                <c:pt idx="2649">
                  <c:v>-6.7683234810829163E-3</c:v>
                </c:pt>
                <c:pt idx="2650">
                  <c:v>-1.7021730542182922E-2</c:v>
                </c:pt>
                <c:pt idx="2651">
                  <c:v>-4.4359456747770309E-2</c:v>
                </c:pt>
                <c:pt idx="2652">
                  <c:v>1.2332715094089508E-2</c:v>
                </c:pt>
                <c:pt idx="2653">
                  <c:v>2.31948122382164E-2</c:v>
                </c:pt>
                <c:pt idx="2654">
                  <c:v>1.9045718014240265E-2</c:v>
                </c:pt>
                <c:pt idx="2655">
                  <c:v>1.3441890478134155E-2</c:v>
                </c:pt>
                <c:pt idx="2656">
                  <c:v>1.7215922474861145E-2</c:v>
                </c:pt>
                <c:pt idx="2657">
                  <c:v>1.0770611464977264E-2</c:v>
                </c:pt>
                <c:pt idx="2658">
                  <c:v>-8.053753525018692E-3</c:v>
                </c:pt>
                <c:pt idx="2659">
                  <c:v>-3.3969953656196594E-3</c:v>
                </c:pt>
                <c:pt idx="2660">
                  <c:v>3.474019467830658E-3</c:v>
                </c:pt>
                <c:pt idx="2661">
                  <c:v>-1.9364599138498306E-2</c:v>
                </c:pt>
                <c:pt idx="2662">
                  <c:v>-2.5845840573310852E-2</c:v>
                </c:pt>
                <c:pt idx="2663">
                  <c:v>-4.2814489454030991E-2</c:v>
                </c:pt>
                <c:pt idx="2664">
                  <c:v>3.4913808107376099E-2</c:v>
                </c:pt>
                <c:pt idx="2665">
                  <c:v>3.0681706964969635E-2</c:v>
                </c:pt>
                <c:pt idx="2666">
                  <c:v>2.0719960331916809E-2</c:v>
                </c:pt>
                <c:pt idx="2667">
                  <c:v>1.5855215489864349E-2</c:v>
                </c:pt>
                <c:pt idx="2668">
                  <c:v>8.3604678511619568E-3</c:v>
                </c:pt>
                <c:pt idx="2669">
                  <c:v>-1.013464480638504E-2</c:v>
                </c:pt>
                <c:pt idx="2670">
                  <c:v>-1.2405216693878174E-2</c:v>
                </c:pt>
                <c:pt idx="2671">
                  <c:v>2.4318322539329529E-3</c:v>
                </c:pt>
                <c:pt idx="2672">
                  <c:v>-5.6330859661102295E-3</c:v>
                </c:pt>
                <c:pt idx="2673">
                  <c:v>-1.389726996421814E-2</c:v>
                </c:pt>
                <c:pt idx="2674">
                  <c:v>-2.3770473897457123E-2</c:v>
                </c:pt>
                <c:pt idx="2675">
                  <c:v>-4.7122277319431305E-2</c:v>
                </c:pt>
                <c:pt idx="2676">
                  <c:v>4.5061260461807251E-2</c:v>
                </c:pt>
                <c:pt idx="2677">
                  <c:v>1.7907530069351196E-2</c:v>
                </c:pt>
                <c:pt idx="2678">
                  <c:v>2.5198504328727722E-2</c:v>
                </c:pt>
                <c:pt idx="2679">
                  <c:v>1.8952988088130951E-2</c:v>
                </c:pt>
                <c:pt idx="2680">
                  <c:v>3.6387220025062561E-3</c:v>
                </c:pt>
                <c:pt idx="2681">
                  <c:v>-7.897697389125824E-3</c:v>
                </c:pt>
                <c:pt idx="2682">
                  <c:v>-3.2244890928268433E-2</c:v>
                </c:pt>
                <c:pt idx="2683">
                  <c:v>-3.0554160475730896E-3</c:v>
                </c:pt>
                <c:pt idx="2684">
                  <c:v>-1.4456756412982941E-2</c:v>
                </c:pt>
                <c:pt idx="2685">
                  <c:v>-1.4397569000720978E-2</c:v>
                </c:pt>
                <c:pt idx="2686">
                  <c:v>-1.3465389609336853E-2</c:v>
                </c:pt>
                <c:pt idx="2687">
                  <c:v>-2.5241255760192871E-2</c:v>
                </c:pt>
              </c:numCache>
            </c:numRef>
          </c:xVal>
          <c:yVal>
            <c:numRef>
              <c:f>'[Dispersion scatter plot_gap to mean - Model 1 residual data.xls]Sheet1'!$A$2:$A$2689</c:f>
              <c:numCache>
                <c:formatCode>0.00000</c:formatCode>
                <c:ptCount val="2688"/>
                <c:pt idx="0">
                  <c:v>-0.43881464004516602</c:v>
                </c:pt>
                <c:pt idx="1">
                  <c:v>-0.10546493530273438</c:v>
                </c:pt>
                <c:pt idx="2">
                  <c:v>0.10397076606750488</c:v>
                </c:pt>
                <c:pt idx="3">
                  <c:v>-0.17316055297851563</c:v>
                </c:pt>
                <c:pt idx="4">
                  <c:v>5.7721614837646484E-2</c:v>
                </c:pt>
                <c:pt idx="5">
                  <c:v>-0.45749402046203613</c:v>
                </c:pt>
                <c:pt idx="6">
                  <c:v>-0.13425397872924805</c:v>
                </c:pt>
                <c:pt idx="7">
                  <c:v>0.27563881874084473</c:v>
                </c:pt>
                <c:pt idx="8">
                  <c:v>0.52578854560852051</c:v>
                </c:pt>
                <c:pt idx="9">
                  <c:v>0.30687642097473145</c:v>
                </c:pt>
                <c:pt idx="10">
                  <c:v>0.1034238338470459</c:v>
                </c:pt>
                <c:pt idx="11">
                  <c:v>-6.4231395721435547E-2</c:v>
                </c:pt>
                <c:pt idx="12">
                  <c:v>-0.32131433486938477</c:v>
                </c:pt>
                <c:pt idx="13">
                  <c:v>-0.11228466033935547</c:v>
                </c:pt>
                <c:pt idx="14">
                  <c:v>0.45225811004638672</c:v>
                </c:pt>
                <c:pt idx="15">
                  <c:v>0.21623659133911133</c:v>
                </c:pt>
                <c:pt idx="16">
                  <c:v>0.14809632301330566</c:v>
                </c:pt>
                <c:pt idx="17">
                  <c:v>-8.9699268341064453E-2</c:v>
                </c:pt>
                <c:pt idx="18">
                  <c:v>0.39617085456848145</c:v>
                </c:pt>
                <c:pt idx="19">
                  <c:v>0.27840065956115723</c:v>
                </c:pt>
                <c:pt idx="20">
                  <c:v>0.53245997428894043</c:v>
                </c:pt>
                <c:pt idx="21">
                  <c:v>-0.34435820579528809</c:v>
                </c:pt>
                <c:pt idx="22">
                  <c:v>-0.47028994560241699</c:v>
                </c:pt>
                <c:pt idx="23">
                  <c:v>-0.68567562103271484</c:v>
                </c:pt>
                <c:pt idx="24">
                  <c:v>0.11636710166931152</c:v>
                </c:pt>
                <c:pt idx="25">
                  <c:v>-0.13417410850524902</c:v>
                </c:pt>
                <c:pt idx="26">
                  <c:v>1.0219206809997559</c:v>
                </c:pt>
                <c:pt idx="27">
                  <c:v>0.26559686660766602</c:v>
                </c:pt>
                <c:pt idx="28">
                  <c:v>9.4883203506469727E-2</c:v>
                </c:pt>
                <c:pt idx="29">
                  <c:v>0.22409629821777344</c:v>
                </c:pt>
                <c:pt idx="30">
                  <c:v>-0.22184610366821289</c:v>
                </c:pt>
                <c:pt idx="31">
                  <c:v>-0.20267629623413086</c:v>
                </c:pt>
                <c:pt idx="32">
                  <c:v>-8.1511020660400391E-2</c:v>
                </c:pt>
                <c:pt idx="33">
                  <c:v>-0.2906498908996582</c:v>
                </c:pt>
                <c:pt idx="34">
                  <c:v>-0.51752352714538574</c:v>
                </c:pt>
                <c:pt idx="35">
                  <c:v>-0.27448391914367676</c:v>
                </c:pt>
                <c:pt idx="36">
                  <c:v>2.018338680267334</c:v>
                </c:pt>
                <c:pt idx="37">
                  <c:v>-4.4901371002197266E-2</c:v>
                </c:pt>
                <c:pt idx="38">
                  <c:v>0.92753267288208008</c:v>
                </c:pt>
                <c:pt idx="39">
                  <c:v>0.50360488891601563</c:v>
                </c:pt>
                <c:pt idx="40">
                  <c:v>0.2832493782043457</c:v>
                </c:pt>
                <c:pt idx="41">
                  <c:v>1.1524200439453125E-2</c:v>
                </c:pt>
                <c:pt idx="42">
                  <c:v>-0.54384136199951172</c:v>
                </c:pt>
                <c:pt idx="43">
                  <c:v>-0.40540480613708496</c:v>
                </c:pt>
                <c:pt idx="44">
                  <c:v>-0.44339752197265625</c:v>
                </c:pt>
                <c:pt idx="45">
                  <c:v>-0.86905527114868164</c:v>
                </c:pt>
                <c:pt idx="46">
                  <c:v>-0.39332103729248047</c:v>
                </c:pt>
                <c:pt idx="47">
                  <c:v>-1.0443296432495117</c:v>
                </c:pt>
                <c:pt idx="48">
                  <c:v>0.46362400054931641</c:v>
                </c:pt>
                <c:pt idx="49">
                  <c:v>3.1370415687561035</c:v>
                </c:pt>
                <c:pt idx="50">
                  <c:v>-1.1055135726928711</c:v>
                </c:pt>
                <c:pt idx="51">
                  <c:v>0.87602567672729492</c:v>
                </c:pt>
                <c:pt idx="52">
                  <c:v>-0.60186314582824707</c:v>
                </c:pt>
                <c:pt idx="53">
                  <c:v>-0.48265838623046875</c:v>
                </c:pt>
                <c:pt idx="54">
                  <c:v>0.56620883941650391</c:v>
                </c:pt>
                <c:pt idx="55">
                  <c:v>0.67035961151123047</c:v>
                </c:pt>
                <c:pt idx="56">
                  <c:v>-0.51678323745727539</c:v>
                </c:pt>
                <c:pt idx="57">
                  <c:v>-1.2172274589538574</c:v>
                </c:pt>
                <c:pt idx="58">
                  <c:v>-0.7452094554901123</c:v>
                </c:pt>
                <c:pt idx="59">
                  <c:v>-1.0440037250518799</c:v>
                </c:pt>
                <c:pt idx="60">
                  <c:v>-0.61734366416931152</c:v>
                </c:pt>
                <c:pt idx="61">
                  <c:v>0.39948606491088867</c:v>
                </c:pt>
                <c:pt idx="62">
                  <c:v>0.20171117782592773</c:v>
                </c:pt>
                <c:pt idx="63">
                  <c:v>-0.33298587799072266</c:v>
                </c:pt>
                <c:pt idx="64">
                  <c:v>0.45161151885986328</c:v>
                </c:pt>
                <c:pt idx="65">
                  <c:v>0.10077738761901855</c:v>
                </c:pt>
                <c:pt idx="66">
                  <c:v>0.47521734237670898</c:v>
                </c:pt>
                <c:pt idx="67">
                  <c:v>9.5361471176147461E-2</c:v>
                </c:pt>
                <c:pt idx="68">
                  <c:v>-0.23451566696166992</c:v>
                </c:pt>
                <c:pt idx="69">
                  <c:v>0.1404869556427002</c:v>
                </c:pt>
                <c:pt idx="70">
                  <c:v>-0.1035301685333252</c:v>
                </c:pt>
                <c:pt idx="71">
                  <c:v>-0.57627582550048828</c:v>
                </c:pt>
                <c:pt idx="72">
                  <c:v>0.5605928897857666</c:v>
                </c:pt>
                <c:pt idx="73">
                  <c:v>0.88559603691101074</c:v>
                </c:pt>
                <c:pt idx="74">
                  <c:v>0.30652451515197754</c:v>
                </c:pt>
                <c:pt idx="75">
                  <c:v>0.20294880867004395</c:v>
                </c:pt>
                <c:pt idx="76">
                  <c:v>-0.84938359260559082</c:v>
                </c:pt>
                <c:pt idx="77">
                  <c:v>-0.52856993675231934</c:v>
                </c:pt>
                <c:pt idx="78">
                  <c:v>0.18587470054626465</c:v>
                </c:pt>
                <c:pt idx="79">
                  <c:v>0.36445450782775879</c:v>
                </c:pt>
                <c:pt idx="80">
                  <c:v>-0.30563449859619141</c:v>
                </c:pt>
                <c:pt idx="81">
                  <c:v>0.11386346817016602</c:v>
                </c:pt>
                <c:pt idx="82">
                  <c:v>-0.3092353343963623</c:v>
                </c:pt>
                <c:pt idx="83">
                  <c:v>-0.62703084945678711</c:v>
                </c:pt>
                <c:pt idx="84">
                  <c:v>-0.63427543640136719</c:v>
                </c:pt>
                <c:pt idx="85">
                  <c:v>-0.57934951782226563</c:v>
                </c:pt>
                <c:pt idx="86">
                  <c:v>-2.181065559387207</c:v>
                </c:pt>
                <c:pt idx="87">
                  <c:v>-2.5133295059204102</c:v>
                </c:pt>
                <c:pt idx="88">
                  <c:v>-1.6777005195617676</c:v>
                </c:pt>
                <c:pt idx="89">
                  <c:v>-2.9512016773223877</c:v>
                </c:pt>
                <c:pt idx="90">
                  <c:v>3.6865363121032715</c:v>
                </c:pt>
                <c:pt idx="91">
                  <c:v>-2.1258249282836914</c:v>
                </c:pt>
                <c:pt idx="92">
                  <c:v>0.85774326324462891</c:v>
                </c:pt>
                <c:pt idx="93">
                  <c:v>7.4643330574035645</c:v>
                </c:pt>
                <c:pt idx="94">
                  <c:v>0.99212074279785156</c:v>
                </c:pt>
                <c:pt idx="95">
                  <c:v>-0.33798885345458984</c:v>
                </c:pt>
                <c:pt idx="96">
                  <c:v>0.24242186546325684</c:v>
                </c:pt>
                <c:pt idx="97">
                  <c:v>0.7308037281036377</c:v>
                </c:pt>
                <c:pt idx="98">
                  <c:v>0.20547938346862793</c:v>
                </c:pt>
                <c:pt idx="99">
                  <c:v>0.47612977027893066</c:v>
                </c:pt>
                <c:pt idx="100">
                  <c:v>0.49037575721740723</c:v>
                </c:pt>
                <c:pt idx="101">
                  <c:v>-0.10896396636962891</c:v>
                </c:pt>
                <c:pt idx="102">
                  <c:v>-0.30814433097839355</c:v>
                </c:pt>
                <c:pt idx="103">
                  <c:v>-0.12798643112182617</c:v>
                </c:pt>
                <c:pt idx="104">
                  <c:v>-0.78088641166687012</c:v>
                </c:pt>
                <c:pt idx="105">
                  <c:v>-0.36829447746276855</c:v>
                </c:pt>
                <c:pt idx="106">
                  <c:v>-0.11497306823730469</c:v>
                </c:pt>
                <c:pt idx="107">
                  <c:v>-0.33596086502075195</c:v>
                </c:pt>
                <c:pt idx="108">
                  <c:v>-0.13015580177307129</c:v>
                </c:pt>
                <c:pt idx="109">
                  <c:v>0.30210542678833008</c:v>
                </c:pt>
                <c:pt idx="110">
                  <c:v>-0.11423063278198242</c:v>
                </c:pt>
                <c:pt idx="111">
                  <c:v>-9.3669891357421875E-3</c:v>
                </c:pt>
                <c:pt idx="112">
                  <c:v>1.6516447067260742E-2</c:v>
                </c:pt>
                <c:pt idx="113">
                  <c:v>0.15784692764282227</c:v>
                </c:pt>
                <c:pt idx="114">
                  <c:v>-3.4264802932739258E-2</c:v>
                </c:pt>
                <c:pt idx="115">
                  <c:v>4.7143936157226563E-2</c:v>
                </c:pt>
                <c:pt idx="116">
                  <c:v>0.13063406944274902</c:v>
                </c:pt>
                <c:pt idx="117">
                  <c:v>-0.10305595397949219</c:v>
                </c:pt>
                <c:pt idx="118">
                  <c:v>-0.12035846710205078</c:v>
                </c:pt>
                <c:pt idx="119">
                  <c:v>-0.14281558990478516</c:v>
                </c:pt>
                <c:pt idx="120">
                  <c:v>0.21159076690673828</c:v>
                </c:pt>
                <c:pt idx="121">
                  <c:v>0.28222250938415527</c:v>
                </c:pt>
                <c:pt idx="122">
                  <c:v>0.27905893325805664</c:v>
                </c:pt>
                <c:pt idx="123">
                  <c:v>8.1461429595947266E-2</c:v>
                </c:pt>
                <c:pt idx="124">
                  <c:v>0.34088611602783203</c:v>
                </c:pt>
                <c:pt idx="125">
                  <c:v>0.13707160949707031</c:v>
                </c:pt>
                <c:pt idx="126">
                  <c:v>-0.20638036727905273</c:v>
                </c:pt>
                <c:pt idx="127">
                  <c:v>-0.13747334480285645</c:v>
                </c:pt>
                <c:pt idx="128">
                  <c:v>-0.38512849807739258</c:v>
                </c:pt>
                <c:pt idx="129">
                  <c:v>-0.16691374778747559</c:v>
                </c:pt>
                <c:pt idx="130">
                  <c:v>-0.18220949172973633</c:v>
                </c:pt>
                <c:pt idx="131">
                  <c:v>-0.25418519973754883</c:v>
                </c:pt>
                <c:pt idx="132">
                  <c:v>0.4004974365234375</c:v>
                </c:pt>
                <c:pt idx="133">
                  <c:v>0.19812321662902832</c:v>
                </c:pt>
                <c:pt idx="134">
                  <c:v>7.5470924377441406E-2</c:v>
                </c:pt>
                <c:pt idx="135">
                  <c:v>-6.8004131317138672E-3</c:v>
                </c:pt>
                <c:pt idx="136">
                  <c:v>1.1338710784912109E-2</c:v>
                </c:pt>
                <c:pt idx="137">
                  <c:v>2.2557735443115234E-2</c:v>
                </c:pt>
                <c:pt idx="138">
                  <c:v>-3.3788442611694336E-2</c:v>
                </c:pt>
                <c:pt idx="139">
                  <c:v>-5.5411338806152344E-2</c:v>
                </c:pt>
                <c:pt idx="140">
                  <c:v>-0.11463332176208496</c:v>
                </c:pt>
                <c:pt idx="141">
                  <c:v>-6.9878578186035156E-2</c:v>
                </c:pt>
                <c:pt idx="142">
                  <c:v>-0.19842219352722168</c:v>
                </c:pt>
                <c:pt idx="143">
                  <c:v>-0.22905325889587402</c:v>
                </c:pt>
                <c:pt idx="144">
                  <c:v>-0.25446128845214844</c:v>
                </c:pt>
                <c:pt idx="145">
                  <c:v>0.17765045166015625</c:v>
                </c:pt>
                <c:pt idx="146">
                  <c:v>0.34035563468933105</c:v>
                </c:pt>
                <c:pt idx="147">
                  <c:v>1.1985287666320801</c:v>
                </c:pt>
                <c:pt idx="148">
                  <c:v>0.31405830383300781</c:v>
                </c:pt>
                <c:pt idx="149">
                  <c:v>-0.19558596611022949</c:v>
                </c:pt>
                <c:pt idx="150">
                  <c:v>-0.47767972946166992</c:v>
                </c:pt>
                <c:pt idx="151">
                  <c:v>-0.40674996376037598</c:v>
                </c:pt>
                <c:pt idx="152">
                  <c:v>-0.10549807548522949</c:v>
                </c:pt>
                <c:pt idx="153">
                  <c:v>-0.30848574638366699</c:v>
                </c:pt>
                <c:pt idx="154">
                  <c:v>-5.4848194122314453E-2</c:v>
                </c:pt>
                <c:pt idx="155">
                  <c:v>-0.22728347778320313</c:v>
                </c:pt>
                <c:pt idx="156">
                  <c:v>0.84466266632080078</c:v>
                </c:pt>
                <c:pt idx="157">
                  <c:v>-0.14964699745178223</c:v>
                </c:pt>
                <c:pt idx="158">
                  <c:v>-8.5101604461669922E-2</c:v>
                </c:pt>
                <c:pt idx="159">
                  <c:v>-1.0783910751342773E-2</c:v>
                </c:pt>
                <c:pt idx="160">
                  <c:v>0.72362852096557617</c:v>
                </c:pt>
                <c:pt idx="161">
                  <c:v>1.1709184646606445</c:v>
                </c:pt>
                <c:pt idx="162">
                  <c:v>0.17976808547973633</c:v>
                </c:pt>
                <c:pt idx="163">
                  <c:v>-0.48504233360290527</c:v>
                </c:pt>
                <c:pt idx="164">
                  <c:v>-0.27549576759338379</c:v>
                </c:pt>
                <c:pt idx="165">
                  <c:v>-0.67121124267578125</c:v>
                </c:pt>
                <c:pt idx="166">
                  <c:v>-0.85225892066955566</c:v>
                </c:pt>
                <c:pt idx="167">
                  <c:v>-0.38943600654602051</c:v>
                </c:pt>
                <c:pt idx="168">
                  <c:v>-0.15732574462890625</c:v>
                </c:pt>
                <c:pt idx="169">
                  <c:v>0.29856157302856445</c:v>
                </c:pt>
                <c:pt idx="170">
                  <c:v>0.19891142845153809</c:v>
                </c:pt>
                <c:pt idx="171">
                  <c:v>0.68885660171508789</c:v>
                </c:pt>
                <c:pt idx="172">
                  <c:v>0.72449922561645508</c:v>
                </c:pt>
                <c:pt idx="173">
                  <c:v>0.27323675155639648</c:v>
                </c:pt>
                <c:pt idx="174">
                  <c:v>0.31112384796142578</c:v>
                </c:pt>
                <c:pt idx="175">
                  <c:v>-0.14880633354187012</c:v>
                </c:pt>
                <c:pt idx="176">
                  <c:v>-0.43739104270935059</c:v>
                </c:pt>
                <c:pt idx="177">
                  <c:v>-0.32742762565612793</c:v>
                </c:pt>
                <c:pt idx="178">
                  <c:v>-0.61342072486877441</c:v>
                </c:pt>
                <c:pt idx="179">
                  <c:v>-0.81081795692443848</c:v>
                </c:pt>
                <c:pt idx="180">
                  <c:v>0.13536381721496582</c:v>
                </c:pt>
                <c:pt idx="181">
                  <c:v>0.28537917137145996</c:v>
                </c:pt>
                <c:pt idx="182">
                  <c:v>-0.71745467185974121</c:v>
                </c:pt>
                <c:pt idx="183">
                  <c:v>-0.30416178703308105</c:v>
                </c:pt>
                <c:pt idx="184">
                  <c:v>0.14487648010253906</c:v>
                </c:pt>
                <c:pt idx="185">
                  <c:v>-5.229640007019043E-2</c:v>
                </c:pt>
                <c:pt idx="186">
                  <c:v>0.45897841453552246</c:v>
                </c:pt>
                <c:pt idx="187">
                  <c:v>0.45821881294250488</c:v>
                </c:pt>
                <c:pt idx="188">
                  <c:v>-0.35211658477783203</c:v>
                </c:pt>
                <c:pt idx="189">
                  <c:v>2.3292303085327148E-2</c:v>
                </c:pt>
                <c:pt idx="190">
                  <c:v>-0.28496003150939941</c:v>
                </c:pt>
                <c:pt idx="191">
                  <c:v>0.20488166809082031</c:v>
                </c:pt>
                <c:pt idx="192">
                  <c:v>0.2183225154876709</c:v>
                </c:pt>
                <c:pt idx="193">
                  <c:v>3.4893035888671875E-2</c:v>
                </c:pt>
                <c:pt idx="194">
                  <c:v>3.7225246429443359E-2</c:v>
                </c:pt>
                <c:pt idx="195">
                  <c:v>-8.2984685897827148E-2</c:v>
                </c:pt>
                <c:pt idx="196">
                  <c:v>2.7014017105102539E-2</c:v>
                </c:pt>
                <c:pt idx="197">
                  <c:v>-3.2143115997314453E-2</c:v>
                </c:pt>
                <c:pt idx="198">
                  <c:v>1.2862682342529297E-2</c:v>
                </c:pt>
                <c:pt idx="199">
                  <c:v>-0.34056687355041504</c:v>
                </c:pt>
                <c:pt idx="200">
                  <c:v>0.18162178993225098</c:v>
                </c:pt>
                <c:pt idx="201">
                  <c:v>-0.68136191368103027</c:v>
                </c:pt>
                <c:pt idx="202">
                  <c:v>0.48809647560119629</c:v>
                </c:pt>
                <c:pt idx="203">
                  <c:v>0.13702130317687988</c:v>
                </c:pt>
                <c:pt idx="204">
                  <c:v>0.44498157501220703</c:v>
                </c:pt>
                <c:pt idx="205">
                  <c:v>0.27060961723327637</c:v>
                </c:pt>
                <c:pt idx="206">
                  <c:v>0.13810038566589355</c:v>
                </c:pt>
                <c:pt idx="207">
                  <c:v>0.14316725730895996</c:v>
                </c:pt>
                <c:pt idx="208">
                  <c:v>0.15479040145874023</c:v>
                </c:pt>
                <c:pt idx="209">
                  <c:v>-8.5497856140136719E-2</c:v>
                </c:pt>
                <c:pt idx="210">
                  <c:v>-9.5217704772949219E-2</c:v>
                </c:pt>
                <c:pt idx="211">
                  <c:v>-5.8323860168457031E-2</c:v>
                </c:pt>
                <c:pt idx="212">
                  <c:v>-0.14972352981567383</c:v>
                </c:pt>
                <c:pt idx="213">
                  <c:v>-0.1828465461730957</c:v>
                </c:pt>
                <c:pt idx="214">
                  <c:v>-0.25960397720336914</c:v>
                </c:pt>
                <c:pt idx="215">
                  <c:v>-0.32043695449829102</c:v>
                </c:pt>
                <c:pt idx="216">
                  <c:v>-0.14450502395629883</c:v>
                </c:pt>
                <c:pt idx="217">
                  <c:v>0.18241620063781738</c:v>
                </c:pt>
                <c:pt idx="218">
                  <c:v>-0.13076424598693848</c:v>
                </c:pt>
                <c:pt idx="219">
                  <c:v>6.4937114715576172E-2</c:v>
                </c:pt>
                <c:pt idx="220">
                  <c:v>0.12916326522827148</c:v>
                </c:pt>
                <c:pt idx="221">
                  <c:v>-4.6367645263671875E-3</c:v>
                </c:pt>
                <c:pt idx="222">
                  <c:v>5.0983428955078125E-2</c:v>
                </c:pt>
                <c:pt idx="223">
                  <c:v>-4.9261093139648438E-2</c:v>
                </c:pt>
                <c:pt idx="224">
                  <c:v>-1.8473625183105469E-2</c:v>
                </c:pt>
                <c:pt idx="225">
                  <c:v>-0.12912368774414063</c:v>
                </c:pt>
                <c:pt idx="226">
                  <c:v>-9.4681501388549805E-2</c:v>
                </c:pt>
                <c:pt idx="227">
                  <c:v>0.14394712448120117</c:v>
                </c:pt>
                <c:pt idx="228">
                  <c:v>0.55362653732299805</c:v>
                </c:pt>
                <c:pt idx="229">
                  <c:v>0.13259053230285645</c:v>
                </c:pt>
                <c:pt idx="230">
                  <c:v>0.41662883758544922</c:v>
                </c:pt>
                <c:pt idx="231">
                  <c:v>-2.5337457656860352E-2</c:v>
                </c:pt>
                <c:pt idx="232">
                  <c:v>-0.53952503204345703</c:v>
                </c:pt>
                <c:pt idx="233">
                  <c:v>0.22008109092712402</c:v>
                </c:pt>
                <c:pt idx="234">
                  <c:v>-4.3526887893676758E-2</c:v>
                </c:pt>
                <c:pt idx="235">
                  <c:v>-0.34412717819213867</c:v>
                </c:pt>
                <c:pt idx="236">
                  <c:v>-0.27926182746887207</c:v>
                </c:pt>
                <c:pt idx="237">
                  <c:v>0.19840884208679199</c:v>
                </c:pt>
                <c:pt idx="238">
                  <c:v>-0.29941058158874512</c:v>
                </c:pt>
                <c:pt idx="239">
                  <c:v>9.8543167114257813E-3</c:v>
                </c:pt>
                <c:pt idx="240">
                  <c:v>0.21506357192993164</c:v>
                </c:pt>
                <c:pt idx="241">
                  <c:v>0.32691478729248047</c:v>
                </c:pt>
                <c:pt idx="242">
                  <c:v>0.30191588401794434</c:v>
                </c:pt>
                <c:pt idx="243">
                  <c:v>2.9865264892578125E-2</c:v>
                </c:pt>
                <c:pt idx="244">
                  <c:v>-4.0048360824584961E-2</c:v>
                </c:pt>
                <c:pt idx="245">
                  <c:v>0.16244864463806152</c:v>
                </c:pt>
                <c:pt idx="246">
                  <c:v>-3.8626909255981445E-2</c:v>
                </c:pt>
                <c:pt idx="247">
                  <c:v>-0.18038630485534668</c:v>
                </c:pt>
                <c:pt idx="248">
                  <c:v>-0.24221444129943848</c:v>
                </c:pt>
                <c:pt idx="249">
                  <c:v>-0.13069748878479004</c:v>
                </c:pt>
                <c:pt idx="250">
                  <c:v>-0.28989982604980469</c:v>
                </c:pt>
                <c:pt idx="251">
                  <c:v>-0.11433601379394531</c:v>
                </c:pt>
                <c:pt idx="252">
                  <c:v>-0.44171667098999023</c:v>
                </c:pt>
                <c:pt idx="253">
                  <c:v>0.1820979118347168</c:v>
                </c:pt>
                <c:pt idx="254">
                  <c:v>-0.36230587959289551</c:v>
                </c:pt>
                <c:pt idx="255">
                  <c:v>0.22481799125671387</c:v>
                </c:pt>
                <c:pt idx="256">
                  <c:v>2.6648759841918945E-2</c:v>
                </c:pt>
                <c:pt idx="257">
                  <c:v>-2.0801782608032227E-2</c:v>
                </c:pt>
                <c:pt idx="258">
                  <c:v>-0.11620473861694336</c:v>
                </c:pt>
                <c:pt idx="259">
                  <c:v>0.14714717864990234</c:v>
                </c:pt>
                <c:pt idx="260">
                  <c:v>1.0558953285217285</c:v>
                </c:pt>
                <c:pt idx="261">
                  <c:v>0.17665529251098633</c:v>
                </c:pt>
                <c:pt idx="262">
                  <c:v>-0.68653392791748047</c:v>
                </c:pt>
                <c:pt idx="263">
                  <c:v>-0.18569850921630859</c:v>
                </c:pt>
                <c:pt idx="264">
                  <c:v>2.4039745330810547E-2</c:v>
                </c:pt>
                <c:pt idx="265">
                  <c:v>0.17586755752563477</c:v>
                </c:pt>
                <c:pt idx="266">
                  <c:v>-6.3697338104248047E-2</c:v>
                </c:pt>
                <c:pt idx="267">
                  <c:v>0.4517979621887207</c:v>
                </c:pt>
                <c:pt idx="268">
                  <c:v>0.20336675643920898</c:v>
                </c:pt>
                <c:pt idx="269">
                  <c:v>-0.17730355262756348</c:v>
                </c:pt>
                <c:pt idx="270">
                  <c:v>-0.32044839859008789</c:v>
                </c:pt>
                <c:pt idx="271">
                  <c:v>-6.7737817764282227E-2</c:v>
                </c:pt>
                <c:pt idx="272">
                  <c:v>-0.14438104629516602</c:v>
                </c:pt>
                <c:pt idx="273">
                  <c:v>0.15460014343261719</c:v>
                </c:pt>
                <c:pt idx="274">
                  <c:v>-0.12507438659667969</c:v>
                </c:pt>
                <c:pt idx="275">
                  <c:v>-0.11102986335754395</c:v>
                </c:pt>
                <c:pt idx="276">
                  <c:v>-6.3884973526000977E-2</c:v>
                </c:pt>
                <c:pt idx="277">
                  <c:v>-6.9874763488769531E-2</c:v>
                </c:pt>
                <c:pt idx="278">
                  <c:v>-7.2594642639160156E-2</c:v>
                </c:pt>
                <c:pt idx="279">
                  <c:v>0.55797195434570313</c:v>
                </c:pt>
                <c:pt idx="280">
                  <c:v>-2.8628110885620117E-2</c:v>
                </c:pt>
                <c:pt idx="281">
                  <c:v>1.1920928955078125E-2</c:v>
                </c:pt>
                <c:pt idx="282">
                  <c:v>-0.34432339668273926</c:v>
                </c:pt>
                <c:pt idx="283">
                  <c:v>-2.6915550231933594E-2</c:v>
                </c:pt>
                <c:pt idx="284">
                  <c:v>-4.8983097076416016E-2</c:v>
                </c:pt>
                <c:pt idx="285">
                  <c:v>0.32878351211547852</c:v>
                </c:pt>
                <c:pt idx="286">
                  <c:v>-0.12162113189697266</c:v>
                </c:pt>
                <c:pt idx="287">
                  <c:v>-0.12185072898864746</c:v>
                </c:pt>
                <c:pt idx="288">
                  <c:v>0.32436251640319824</c:v>
                </c:pt>
                <c:pt idx="289">
                  <c:v>0.1979680061340332</c:v>
                </c:pt>
                <c:pt idx="290">
                  <c:v>0.15556240081787109</c:v>
                </c:pt>
                <c:pt idx="291">
                  <c:v>8.1267833709716797E-2</c:v>
                </c:pt>
                <c:pt idx="292">
                  <c:v>-1.5537261962890625E-2</c:v>
                </c:pt>
                <c:pt idx="293">
                  <c:v>7.02667236328125E-3</c:v>
                </c:pt>
                <c:pt idx="294">
                  <c:v>-1.9043207168579102E-2</c:v>
                </c:pt>
                <c:pt idx="295">
                  <c:v>4.7128200531005859E-3</c:v>
                </c:pt>
                <c:pt idx="296">
                  <c:v>-0.16042232513427734</c:v>
                </c:pt>
                <c:pt idx="297">
                  <c:v>-0.11644268035888672</c:v>
                </c:pt>
                <c:pt idx="298">
                  <c:v>-0.23016357421875</c:v>
                </c:pt>
                <c:pt idx="299">
                  <c:v>-0.22929000854492188</c:v>
                </c:pt>
                <c:pt idx="300">
                  <c:v>0.14484882354736328</c:v>
                </c:pt>
                <c:pt idx="301">
                  <c:v>0.41848349571228027</c:v>
                </c:pt>
                <c:pt idx="302">
                  <c:v>0.32531237602233887</c:v>
                </c:pt>
                <c:pt idx="303">
                  <c:v>0.28358864784240723</c:v>
                </c:pt>
                <c:pt idx="304">
                  <c:v>2.8515100479125977E-2</c:v>
                </c:pt>
                <c:pt idx="305">
                  <c:v>-0.25443172454833984</c:v>
                </c:pt>
                <c:pt idx="306">
                  <c:v>0.14031744003295898</c:v>
                </c:pt>
                <c:pt idx="307">
                  <c:v>-0.19609999656677246</c:v>
                </c:pt>
                <c:pt idx="308">
                  <c:v>0.12872862815856934</c:v>
                </c:pt>
                <c:pt idx="309">
                  <c:v>-0.36649894714355469</c:v>
                </c:pt>
                <c:pt idx="310">
                  <c:v>-0.40385127067565918</c:v>
                </c:pt>
                <c:pt idx="311">
                  <c:v>-0.24891161918640137</c:v>
                </c:pt>
                <c:pt idx="312">
                  <c:v>8.6813688278198242E-2</c:v>
                </c:pt>
                <c:pt idx="313">
                  <c:v>0.16158127784729004</c:v>
                </c:pt>
                <c:pt idx="314">
                  <c:v>0.26261115074157715</c:v>
                </c:pt>
                <c:pt idx="315">
                  <c:v>0.11517453193664551</c:v>
                </c:pt>
                <c:pt idx="316">
                  <c:v>-4.703521728515625E-3</c:v>
                </c:pt>
                <c:pt idx="317">
                  <c:v>0.7017822265625</c:v>
                </c:pt>
                <c:pt idx="318">
                  <c:v>-4.0342569351196289E-2</c:v>
                </c:pt>
                <c:pt idx="319">
                  <c:v>-8.3021640777587891E-2</c:v>
                </c:pt>
                <c:pt idx="320">
                  <c:v>-0.23752951622009277</c:v>
                </c:pt>
                <c:pt idx="321">
                  <c:v>-0.31343579292297363</c:v>
                </c:pt>
                <c:pt idx="322">
                  <c:v>-0.34032225608825684</c:v>
                </c:pt>
                <c:pt idx="323">
                  <c:v>-0.3086087703704834</c:v>
                </c:pt>
                <c:pt idx="324">
                  <c:v>-0.36259293556213379</c:v>
                </c:pt>
                <c:pt idx="325">
                  <c:v>-1.9771337509155273E-2</c:v>
                </c:pt>
                <c:pt idx="326">
                  <c:v>-0.3828434944152832</c:v>
                </c:pt>
                <c:pt idx="327">
                  <c:v>0.24492073059082031</c:v>
                </c:pt>
                <c:pt idx="328">
                  <c:v>0.20210385322570801</c:v>
                </c:pt>
                <c:pt idx="329">
                  <c:v>0.48260784149169922</c:v>
                </c:pt>
                <c:pt idx="330">
                  <c:v>0.41085696220397949</c:v>
                </c:pt>
                <c:pt idx="331">
                  <c:v>0.33893394470214844</c:v>
                </c:pt>
                <c:pt idx="332">
                  <c:v>-0.1819298267364502</c:v>
                </c:pt>
                <c:pt idx="333">
                  <c:v>-0.20734953880310059</c:v>
                </c:pt>
                <c:pt idx="334">
                  <c:v>-0.23604083061218262</c:v>
                </c:pt>
                <c:pt idx="335">
                  <c:v>-0.2888951301574707</c:v>
                </c:pt>
                <c:pt idx="336">
                  <c:v>6.4978122711181641E-2</c:v>
                </c:pt>
                <c:pt idx="337">
                  <c:v>0.13007307052612305</c:v>
                </c:pt>
                <c:pt idx="338">
                  <c:v>3.2576322555541992E-2</c:v>
                </c:pt>
                <c:pt idx="339">
                  <c:v>-2.6117563247680664E-2</c:v>
                </c:pt>
                <c:pt idx="340">
                  <c:v>5.1328897476196289E-2</c:v>
                </c:pt>
                <c:pt idx="341">
                  <c:v>-0.25022006034851074</c:v>
                </c:pt>
                <c:pt idx="342">
                  <c:v>4.485774040222168E-2</c:v>
                </c:pt>
                <c:pt idx="343">
                  <c:v>-3.6956548690795898E-2</c:v>
                </c:pt>
                <c:pt idx="344">
                  <c:v>-2.1898269653320313E-2</c:v>
                </c:pt>
                <c:pt idx="345">
                  <c:v>6.2994241714477539E-2</c:v>
                </c:pt>
                <c:pt idx="346">
                  <c:v>8.4848403930664063E-3</c:v>
                </c:pt>
                <c:pt idx="347">
                  <c:v>-6.0101747512817383E-2</c:v>
                </c:pt>
                <c:pt idx="348">
                  <c:v>0.21297574043273926</c:v>
                </c:pt>
                <c:pt idx="349">
                  <c:v>-3.9171934127807617E-2</c:v>
                </c:pt>
                <c:pt idx="350">
                  <c:v>0.29105114936828613</c:v>
                </c:pt>
                <c:pt idx="351">
                  <c:v>-0.62386870384216309</c:v>
                </c:pt>
                <c:pt idx="352">
                  <c:v>-0.77314925193786621</c:v>
                </c:pt>
                <c:pt idx="353">
                  <c:v>-0.77326440811157227</c:v>
                </c:pt>
                <c:pt idx="354">
                  <c:v>-7.7280998229980469E-3</c:v>
                </c:pt>
                <c:pt idx="355">
                  <c:v>0.11221194267272949</c:v>
                </c:pt>
                <c:pt idx="356">
                  <c:v>-0.41558122634887695</c:v>
                </c:pt>
                <c:pt idx="357">
                  <c:v>0.96757078170776367</c:v>
                </c:pt>
                <c:pt idx="358">
                  <c:v>0.46346616744995117</c:v>
                </c:pt>
                <c:pt idx="359">
                  <c:v>0.58548712730407715</c:v>
                </c:pt>
                <c:pt idx="360">
                  <c:v>9.2876911163330078E-2</c:v>
                </c:pt>
                <c:pt idx="361">
                  <c:v>0.19797515869140625</c:v>
                </c:pt>
                <c:pt idx="362">
                  <c:v>7.2047710418701172E-3</c:v>
                </c:pt>
                <c:pt idx="363">
                  <c:v>6.7759037017822266E-2</c:v>
                </c:pt>
                <c:pt idx="364">
                  <c:v>1.0082006454467773E-2</c:v>
                </c:pt>
                <c:pt idx="365">
                  <c:v>-6.6850185394287109E-2</c:v>
                </c:pt>
                <c:pt idx="366">
                  <c:v>-2.6405096054077148E-2</c:v>
                </c:pt>
                <c:pt idx="367">
                  <c:v>-5.8722496032714844E-4</c:v>
                </c:pt>
                <c:pt idx="368">
                  <c:v>-3.1369686126708984E-2</c:v>
                </c:pt>
                <c:pt idx="369">
                  <c:v>-5.1401138305664063E-2</c:v>
                </c:pt>
                <c:pt idx="370">
                  <c:v>-6.5534353256225586E-2</c:v>
                </c:pt>
                <c:pt idx="371">
                  <c:v>-0.13375091552734375</c:v>
                </c:pt>
                <c:pt idx="372">
                  <c:v>-5.1245689392089844E-2</c:v>
                </c:pt>
                <c:pt idx="373">
                  <c:v>0.1260831356048584</c:v>
                </c:pt>
                <c:pt idx="374">
                  <c:v>8.4452629089355469E-2</c:v>
                </c:pt>
                <c:pt idx="375">
                  <c:v>-0.11407589912414551</c:v>
                </c:pt>
                <c:pt idx="376">
                  <c:v>-0.21765947341918945</c:v>
                </c:pt>
                <c:pt idx="377">
                  <c:v>-0.1462090015411377</c:v>
                </c:pt>
                <c:pt idx="378">
                  <c:v>0.16901111602783203</c:v>
                </c:pt>
                <c:pt idx="379">
                  <c:v>-7.2051286697387695E-2</c:v>
                </c:pt>
                <c:pt idx="380">
                  <c:v>9.9401712417602539E-2</c:v>
                </c:pt>
                <c:pt idx="381">
                  <c:v>-5.5778980255126953E-2</c:v>
                </c:pt>
                <c:pt idx="382">
                  <c:v>5.4911136627197266E-2</c:v>
                </c:pt>
                <c:pt idx="383">
                  <c:v>0.12315917015075684</c:v>
                </c:pt>
                <c:pt idx="384">
                  <c:v>0.30577802658081055</c:v>
                </c:pt>
                <c:pt idx="385">
                  <c:v>1.2981510162353516</c:v>
                </c:pt>
                <c:pt idx="386">
                  <c:v>-0.12734889984130859</c:v>
                </c:pt>
                <c:pt idx="387">
                  <c:v>0.4117588996887207</c:v>
                </c:pt>
                <c:pt idx="388">
                  <c:v>5.4123401641845703E-3</c:v>
                </c:pt>
                <c:pt idx="389">
                  <c:v>-0.28510642051696777</c:v>
                </c:pt>
                <c:pt idx="390">
                  <c:v>-9.6075534820556641E-2</c:v>
                </c:pt>
                <c:pt idx="391">
                  <c:v>-9.3564748764038086E-2</c:v>
                </c:pt>
                <c:pt idx="392">
                  <c:v>-0.2522127628326416</c:v>
                </c:pt>
                <c:pt idx="393">
                  <c:v>-0.41981363296508789</c:v>
                </c:pt>
                <c:pt idx="394">
                  <c:v>-0.56224679946899414</c:v>
                </c:pt>
                <c:pt idx="395">
                  <c:v>-0.18473029136657715</c:v>
                </c:pt>
                <c:pt idx="396">
                  <c:v>-0.18603801727294922</c:v>
                </c:pt>
                <c:pt idx="397">
                  <c:v>-0.16766977310180664</c:v>
                </c:pt>
                <c:pt idx="398">
                  <c:v>-0.1464085578918457</c:v>
                </c:pt>
                <c:pt idx="399">
                  <c:v>0.22304773330688477</c:v>
                </c:pt>
                <c:pt idx="400">
                  <c:v>1.8498880863189697</c:v>
                </c:pt>
                <c:pt idx="401">
                  <c:v>-2.2045135498046875E-2</c:v>
                </c:pt>
                <c:pt idx="402">
                  <c:v>-0.35719728469848633</c:v>
                </c:pt>
                <c:pt idx="403">
                  <c:v>-0.86425352096557617</c:v>
                </c:pt>
                <c:pt idx="404">
                  <c:v>-0.40125060081481934</c:v>
                </c:pt>
                <c:pt idx="405">
                  <c:v>0.7488257884979248</c:v>
                </c:pt>
                <c:pt idx="406">
                  <c:v>-1.1543605327606201</c:v>
                </c:pt>
                <c:pt idx="407">
                  <c:v>0.4774630069732666</c:v>
                </c:pt>
                <c:pt idx="408">
                  <c:v>0.5520017147064209</c:v>
                </c:pt>
                <c:pt idx="409">
                  <c:v>0.25949764251708984</c:v>
                </c:pt>
                <c:pt idx="410">
                  <c:v>0.16208910942077637</c:v>
                </c:pt>
                <c:pt idx="411">
                  <c:v>-9.4952583312988281E-3</c:v>
                </c:pt>
                <c:pt idx="412">
                  <c:v>0.14145779609680176</c:v>
                </c:pt>
                <c:pt idx="413">
                  <c:v>9.0738296508789063E-2</c:v>
                </c:pt>
                <c:pt idx="414">
                  <c:v>-0.29470705986022949</c:v>
                </c:pt>
                <c:pt idx="415">
                  <c:v>-0.16593670845031738</c:v>
                </c:pt>
                <c:pt idx="416">
                  <c:v>-0.12401866912841797</c:v>
                </c:pt>
                <c:pt idx="417">
                  <c:v>-8.8606595993041992E-2</c:v>
                </c:pt>
                <c:pt idx="418">
                  <c:v>-0.27675843238830566</c:v>
                </c:pt>
                <c:pt idx="419">
                  <c:v>-0.24626255035400391</c:v>
                </c:pt>
                <c:pt idx="420">
                  <c:v>-2.8333415985107422</c:v>
                </c:pt>
                <c:pt idx="421">
                  <c:v>2.0811762809753418</c:v>
                </c:pt>
                <c:pt idx="422">
                  <c:v>0.29804372787475586</c:v>
                </c:pt>
                <c:pt idx="423">
                  <c:v>7.0317769050598145</c:v>
                </c:pt>
                <c:pt idx="424">
                  <c:v>3.0634703636169434</c:v>
                </c:pt>
                <c:pt idx="425">
                  <c:v>-1.5748810768127441</c:v>
                </c:pt>
                <c:pt idx="426">
                  <c:v>-2.1902360916137695</c:v>
                </c:pt>
                <c:pt idx="427">
                  <c:v>-3.809866189956665</c:v>
                </c:pt>
                <c:pt idx="428">
                  <c:v>1.1796984672546387</c:v>
                </c:pt>
                <c:pt idx="429">
                  <c:v>-2.586310863494873</c:v>
                </c:pt>
                <c:pt idx="430">
                  <c:v>-0.75210380554199219</c:v>
                </c:pt>
                <c:pt idx="431">
                  <c:v>9.2572689056396484E-2</c:v>
                </c:pt>
                <c:pt idx="432">
                  <c:v>0.38313031196594238</c:v>
                </c:pt>
                <c:pt idx="433">
                  <c:v>0.34701824188232422</c:v>
                </c:pt>
                <c:pt idx="434">
                  <c:v>6.0936450958251953E-2</c:v>
                </c:pt>
                <c:pt idx="435">
                  <c:v>3.7470579147338867E-2</c:v>
                </c:pt>
                <c:pt idx="436">
                  <c:v>8.6129188537597656E-2</c:v>
                </c:pt>
                <c:pt idx="437">
                  <c:v>-0.20974826812744141</c:v>
                </c:pt>
                <c:pt idx="438">
                  <c:v>-0.34678053855895996</c:v>
                </c:pt>
                <c:pt idx="439">
                  <c:v>-0.52271294593811035</c:v>
                </c:pt>
                <c:pt idx="440">
                  <c:v>9.9486827850341797E-2</c:v>
                </c:pt>
                <c:pt idx="441">
                  <c:v>1.4203071594238281E-2</c:v>
                </c:pt>
                <c:pt idx="442">
                  <c:v>0.46217584609985352</c:v>
                </c:pt>
                <c:pt idx="443">
                  <c:v>-0.41131019592285156</c:v>
                </c:pt>
                <c:pt idx="444">
                  <c:v>2.4373769760131836E-2</c:v>
                </c:pt>
                <c:pt idx="445">
                  <c:v>0.23261380195617676</c:v>
                </c:pt>
                <c:pt idx="446">
                  <c:v>0.59247565269470215</c:v>
                </c:pt>
                <c:pt idx="447">
                  <c:v>0.2050328254699707</c:v>
                </c:pt>
                <c:pt idx="448">
                  <c:v>0.51180553436279297</c:v>
                </c:pt>
                <c:pt idx="449">
                  <c:v>2.4671792984008789E-2</c:v>
                </c:pt>
                <c:pt idx="450">
                  <c:v>0.29541277885437012</c:v>
                </c:pt>
                <c:pt idx="451">
                  <c:v>-0.12801527976989746</c:v>
                </c:pt>
                <c:pt idx="452">
                  <c:v>6.9348335266113281E-2</c:v>
                </c:pt>
                <c:pt idx="453">
                  <c:v>-0.79662680625915527</c:v>
                </c:pt>
                <c:pt idx="454">
                  <c:v>-0.42495632171630859</c:v>
                </c:pt>
                <c:pt idx="455">
                  <c:v>-0.60613751411437988</c:v>
                </c:pt>
                <c:pt idx="456">
                  <c:v>9.4647407531738281E-2</c:v>
                </c:pt>
                <c:pt idx="457">
                  <c:v>4.1536808013916016E-2</c:v>
                </c:pt>
                <c:pt idx="458">
                  <c:v>-8.7871551513671875E-3</c:v>
                </c:pt>
                <c:pt idx="459">
                  <c:v>-0.20978164672851563</c:v>
                </c:pt>
                <c:pt idx="460">
                  <c:v>0.19608545303344727</c:v>
                </c:pt>
                <c:pt idx="461">
                  <c:v>-0.10701751708984375</c:v>
                </c:pt>
                <c:pt idx="462">
                  <c:v>0.47275495529174805</c:v>
                </c:pt>
                <c:pt idx="463">
                  <c:v>5.1841259002685547E-2</c:v>
                </c:pt>
                <c:pt idx="464">
                  <c:v>4.3382644653320313E-3</c:v>
                </c:pt>
                <c:pt idx="465">
                  <c:v>-0.25799202919006348</c:v>
                </c:pt>
                <c:pt idx="466">
                  <c:v>-0.19944620132446289</c:v>
                </c:pt>
                <c:pt idx="467">
                  <c:v>-7.8179359436035156E-2</c:v>
                </c:pt>
                <c:pt idx="468">
                  <c:v>0.12269830703735352</c:v>
                </c:pt>
                <c:pt idx="469">
                  <c:v>-2.9839515686035156E-2</c:v>
                </c:pt>
                <c:pt idx="470">
                  <c:v>0.14879798889160156</c:v>
                </c:pt>
                <c:pt idx="471">
                  <c:v>9.9434852600097656E-3</c:v>
                </c:pt>
                <c:pt idx="472">
                  <c:v>1.7269134521484375E-2</c:v>
                </c:pt>
                <c:pt idx="473">
                  <c:v>-2.3450613021850586E-2</c:v>
                </c:pt>
                <c:pt idx="474">
                  <c:v>0.10749602317810059</c:v>
                </c:pt>
                <c:pt idx="475">
                  <c:v>-6.5234661102294922E-2</c:v>
                </c:pt>
                <c:pt idx="476">
                  <c:v>-0.12164998054504395</c:v>
                </c:pt>
                <c:pt idx="477">
                  <c:v>2.2890567779541016E-3</c:v>
                </c:pt>
                <c:pt idx="478">
                  <c:v>-5.9584617614746094E-2</c:v>
                </c:pt>
                <c:pt idx="479">
                  <c:v>-0.10873556137084961</c:v>
                </c:pt>
                <c:pt idx="480">
                  <c:v>0.29801511764526367</c:v>
                </c:pt>
                <c:pt idx="481">
                  <c:v>-0.1183478832244873</c:v>
                </c:pt>
                <c:pt idx="482">
                  <c:v>0.1109309196472168</c:v>
                </c:pt>
                <c:pt idx="483">
                  <c:v>9.693145751953125E-2</c:v>
                </c:pt>
                <c:pt idx="484">
                  <c:v>-3.0907869338989258E-2</c:v>
                </c:pt>
                <c:pt idx="485">
                  <c:v>0.33046483993530273</c:v>
                </c:pt>
                <c:pt idx="486">
                  <c:v>0.22733759880065918</c:v>
                </c:pt>
                <c:pt idx="487">
                  <c:v>-0.46851551532745361</c:v>
                </c:pt>
                <c:pt idx="488">
                  <c:v>-0.57462596893310547</c:v>
                </c:pt>
                <c:pt idx="489">
                  <c:v>0.29428601264953613</c:v>
                </c:pt>
                <c:pt idx="490">
                  <c:v>-0.11301517486572266</c:v>
                </c:pt>
                <c:pt idx="491">
                  <c:v>-5.2553653717041016E-2</c:v>
                </c:pt>
                <c:pt idx="492">
                  <c:v>0.34074211120605469</c:v>
                </c:pt>
                <c:pt idx="493">
                  <c:v>-0.18487453460693359</c:v>
                </c:pt>
                <c:pt idx="494">
                  <c:v>-0.16901278495788574</c:v>
                </c:pt>
                <c:pt idx="495">
                  <c:v>0.28937053680419922</c:v>
                </c:pt>
                <c:pt idx="496">
                  <c:v>0.12631726264953613</c:v>
                </c:pt>
                <c:pt idx="497">
                  <c:v>-0.37154912948608398</c:v>
                </c:pt>
                <c:pt idx="498">
                  <c:v>-0.41477715969085693</c:v>
                </c:pt>
                <c:pt idx="499">
                  <c:v>-0.36806321144104004</c:v>
                </c:pt>
                <c:pt idx="500">
                  <c:v>-9.6348047256469727E-2</c:v>
                </c:pt>
                <c:pt idx="501">
                  <c:v>-0.13434743881225586</c:v>
                </c:pt>
                <c:pt idx="502">
                  <c:v>0.17345499992370605</c:v>
                </c:pt>
                <c:pt idx="503">
                  <c:v>0.80908632278442383</c:v>
                </c:pt>
                <c:pt idx="504">
                  <c:v>0.40938544273376465</c:v>
                </c:pt>
                <c:pt idx="505">
                  <c:v>0.30472517013549805</c:v>
                </c:pt>
                <c:pt idx="506">
                  <c:v>0.31627559661865234</c:v>
                </c:pt>
                <c:pt idx="507">
                  <c:v>0.15428924560546875</c:v>
                </c:pt>
                <c:pt idx="508">
                  <c:v>-7.1895360946655273E-2</c:v>
                </c:pt>
                <c:pt idx="509">
                  <c:v>-8.2393407821655273E-2</c:v>
                </c:pt>
                <c:pt idx="510">
                  <c:v>-0.50795507431030273</c:v>
                </c:pt>
                <c:pt idx="511">
                  <c:v>1.4120101928710938E-2</c:v>
                </c:pt>
                <c:pt idx="512">
                  <c:v>-0.39863228797912598</c:v>
                </c:pt>
                <c:pt idx="513">
                  <c:v>-0.11261892318725586</c:v>
                </c:pt>
                <c:pt idx="514">
                  <c:v>-8.7525129318237305E-2</c:v>
                </c:pt>
                <c:pt idx="515">
                  <c:v>6.2225818634033203E-2</c:v>
                </c:pt>
                <c:pt idx="516">
                  <c:v>0.1796419620513916</c:v>
                </c:pt>
                <c:pt idx="517">
                  <c:v>0.36235213279724121</c:v>
                </c:pt>
                <c:pt idx="518">
                  <c:v>0.18004250526428223</c:v>
                </c:pt>
                <c:pt idx="519">
                  <c:v>0.25171113014221191</c:v>
                </c:pt>
                <c:pt idx="520">
                  <c:v>-0.22359204292297363</c:v>
                </c:pt>
                <c:pt idx="521">
                  <c:v>-1.5072822570800781E-3</c:v>
                </c:pt>
                <c:pt idx="522">
                  <c:v>-8.8155269622802734E-2</c:v>
                </c:pt>
                <c:pt idx="523">
                  <c:v>-8.0800056457519531E-4</c:v>
                </c:pt>
                <c:pt idx="524">
                  <c:v>4.8159360885620117E-2</c:v>
                </c:pt>
                <c:pt idx="525">
                  <c:v>-0.26544642448425293</c:v>
                </c:pt>
                <c:pt idx="526">
                  <c:v>-0.20667576789855957</c:v>
                </c:pt>
                <c:pt idx="527">
                  <c:v>-0.23572325706481934</c:v>
                </c:pt>
                <c:pt idx="528">
                  <c:v>0.40777993202209473</c:v>
                </c:pt>
                <c:pt idx="529">
                  <c:v>-5.3094148635864258E-2</c:v>
                </c:pt>
                <c:pt idx="530">
                  <c:v>0.37572121620178223</c:v>
                </c:pt>
                <c:pt idx="531">
                  <c:v>-0.17865920066833496</c:v>
                </c:pt>
                <c:pt idx="532">
                  <c:v>-0.24649548530578613</c:v>
                </c:pt>
                <c:pt idx="533">
                  <c:v>-0.37290740013122559</c:v>
                </c:pt>
                <c:pt idx="534">
                  <c:v>0.20586156845092773</c:v>
                </c:pt>
                <c:pt idx="535">
                  <c:v>9.3342304229736328E-2</c:v>
                </c:pt>
                <c:pt idx="536">
                  <c:v>0.4515681266784668</c:v>
                </c:pt>
                <c:pt idx="537">
                  <c:v>-0.22105216979980469</c:v>
                </c:pt>
                <c:pt idx="538">
                  <c:v>-0.26522445678710938</c:v>
                </c:pt>
                <c:pt idx="539">
                  <c:v>-0.19683980941772461</c:v>
                </c:pt>
                <c:pt idx="540">
                  <c:v>0.21906042098999023</c:v>
                </c:pt>
                <c:pt idx="541">
                  <c:v>0.16936302185058594</c:v>
                </c:pt>
                <c:pt idx="542">
                  <c:v>0.28201961517333984</c:v>
                </c:pt>
                <c:pt idx="543">
                  <c:v>0.10605931282043457</c:v>
                </c:pt>
                <c:pt idx="544">
                  <c:v>7.0667266845703125E-2</c:v>
                </c:pt>
                <c:pt idx="545">
                  <c:v>-4.9066543579101563E-4</c:v>
                </c:pt>
                <c:pt idx="546">
                  <c:v>-9.1598749160766602E-2</c:v>
                </c:pt>
                <c:pt idx="547">
                  <c:v>-0.18657994270324707</c:v>
                </c:pt>
                <c:pt idx="548">
                  <c:v>-9.830474853515625E-3</c:v>
                </c:pt>
                <c:pt idx="549">
                  <c:v>-0.1708369255065918</c:v>
                </c:pt>
                <c:pt idx="550">
                  <c:v>-4.6839714050292969E-3</c:v>
                </c:pt>
                <c:pt idx="551">
                  <c:v>-0.38314914703369141</c:v>
                </c:pt>
                <c:pt idx="552">
                  <c:v>0.26297259330749512</c:v>
                </c:pt>
                <c:pt idx="553">
                  <c:v>0.24817967414855957</c:v>
                </c:pt>
                <c:pt idx="554">
                  <c:v>0.33438348770141602</c:v>
                </c:pt>
                <c:pt idx="555">
                  <c:v>-3.1391382217407227E-2</c:v>
                </c:pt>
                <c:pt idx="556">
                  <c:v>0.32961010932922363</c:v>
                </c:pt>
                <c:pt idx="557">
                  <c:v>0.13483953475952148</c:v>
                </c:pt>
                <c:pt idx="558">
                  <c:v>-0.20497727394104004</c:v>
                </c:pt>
                <c:pt idx="559">
                  <c:v>-0.17239499092102051</c:v>
                </c:pt>
                <c:pt idx="560">
                  <c:v>-0.3540947437286377</c:v>
                </c:pt>
                <c:pt idx="561">
                  <c:v>-0.36951160430908203</c:v>
                </c:pt>
                <c:pt idx="562">
                  <c:v>4.1019916534423828E-3</c:v>
                </c:pt>
                <c:pt idx="563">
                  <c:v>-0.1817166805267334</c:v>
                </c:pt>
                <c:pt idx="564">
                  <c:v>7.4362754821777344E-3</c:v>
                </c:pt>
                <c:pt idx="565">
                  <c:v>0.65209531784057617</c:v>
                </c:pt>
                <c:pt idx="566">
                  <c:v>0.43835711479187012</c:v>
                </c:pt>
                <c:pt idx="567">
                  <c:v>-0.19878554344177246</c:v>
                </c:pt>
                <c:pt idx="568">
                  <c:v>7.3552370071411133E-2</c:v>
                </c:pt>
                <c:pt idx="569">
                  <c:v>0.43968343734741211</c:v>
                </c:pt>
                <c:pt idx="570">
                  <c:v>6.1052322387695313E-2</c:v>
                </c:pt>
                <c:pt idx="571">
                  <c:v>0.29962444305419922</c:v>
                </c:pt>
                <c:pt idx="572">
                  <c:v>-0.47106742858886719</c:v>
                </c:pt>
                <c:pt idx="573">
                  <c:v>-0.44852352142333984</c:v>
                </c:pt>
                <c:pt idx="574">
                  <c:v>-0.53087449073791504</c:v>
                </c:pt>
                <c:pt idx="575">
                  <c:v>-0.32255148887634277</c:v>
                </c:pt>
                <c:pt idx="576">
                  <c:v>0.27919960021972656</c:v>
                </c:pt>
                <c:pt idx="577">
                  <c:v>0.23372006416320801</c:v>
                </c:pt>
                <c:pt idx="578">
                  <c:v>7.7353715896606445E-2</c:v>
                </c:pt>
                <c:pt idx="579">
                  <c:v>0.27771234512329102</c:v>
                </c:pt>
                <c:pt idx="580">
                  <c:v>-0.18343591690063477</c:v>
                </c:pt>
                <c:pt idx="581">
                  <c:v>-1.1837005615234375E-2</c:v>
                </c:pt>
                <c:pt idx="582">
                  <c:v>5.4850101470947266E-2</c:v>
                </c:pt>
                <c:pt idx="583">
                  <c:v>-2.7930974960327148E-2</c:v>
                </c:pt>
                <c:pt idx="584">
                  <c:v>-0.29774773120880127</c:v>
                </c:pt>
                <c:pt idx="585">
                  <c:v>-7.1619749069213867E-2</c:v>
                </c:pt>
                <c:pt idx="586">
                  <c:v>-7.3155879974365234E-2</c:v>
                </c:pt>
                <c:pt idx="587">
                  <c:v>-0.25710761547088623</c:v>
                </c:pt>
                <c:pt idx="588">
                  <c:v>0.17475581169128418</c:v>
                </c:pt>
                <c:pt idx="589">
                  <c:v>0.12470746040344238</c:v>
                </c:pt>
                <c:pt idx="590">
                  <c:v>0.18858623504638672</c:v>
                </c:pt>
                <c:pt idx="591">
                  <c:v>2.5351762771606445E-2</c:v>
                </c:pt>
                <c:pt idx="592">
                  <c:v>-4.4422149658203125E-3</c:v>
                </c:pt>
                <c:pt idx="593">
                  <c:v>0.19209027290344238</c:v>
                </c:pt>
                <c:pt idx="594">
                  <c:v>-4.9189567565917969E-2</c:v>
                </c:pt>
                <c:pt idx="595">
                  <c:v>-3.7755489349365234E-2</c:v>
                </c:pt>
                <c:pt idx="596">
                  <c:v>8.8775873184204102E-2</c:v>
                </c:pt>
                <c:pt idx="597">
                  <c:v>-0.16960787773132324</c:v>
                </c:pt>
                <c:pt idx="598">
                  <c:v>-0.28898429870605469</c:v>
                </c:pt>
                <c:pt idx="599">
                  <c:v>-0.24428796768188477</c:v>
                </c:pt>
                <c:pt idx="600">
                  <c:v>0.10948538780212402</c:v>
                </c:pt>
                <c:pt idx="601">
                  <c:v>0.16671013832092285</c:v>
                </c:pt>
                <c:pt idx="602">
                  <c:v>4.9920797348022461E-2</c:v>
                </c:pt>
                <c:pt idx="603">
                  <c:v>0.36047101020812988</c:v>
                </c:pt>
                <c:pt idx="604">
                  <c:v>0.15921497344970703</c:v>
                </c:pt>
                <c:pt idx="605">
                  <c:v>-6.7391633987426758E-2</c:v>
                </c:pt>
                <c:pt idx="606">
                  <c:v>-2.2793292999267578E-2</c:v>
                </c:pt>
                <c:pt idx="607">
                  <c:v>-6.1868429183959961E-2</c:v>
                </c:pt>
                <c:pt idx="608">
                  <c:v>-0.27061843872070313</c:v>
                </c:pt>
                <c:pt idx="609">
                  <c:v>6.7807197570800781E-2</c:v>
                </c:pt>
                <c:pt idx="610">
                  <c:v>-0.29224205017089844</c:v>
                </c:pt>
                <c:pt idx="611">
                  <c:v>-0.19869589805603027</c:v>
                </c:pt>
                <c:pt idx="612">
                  <c:v>0.36922359466552734</c:v>
                </c:pt>
                <c:pt idx="613">
                  <c:v>0.21970200538635254</c:v>
                </c:pt>
                <c:pt idx="614">
                  <c:v>0.1919708251953125</c:v>
                </c:pt>
                <c:pt idx="615">
                  <c:v>5.3751707077026367E-2</c:v>
                </c:pt>
                <c:pt idx="616">
                  <c:v>7.7970504760742188E-2</c:v>
                </c:pt>
                <c:pt idx="617">
                  <c:v>-5.3512811660766602E-2</c:v>
                </c:pt>
                <c:pt idx="618">
                  <c:v>-6.2684297561645508E-2</c:v>
                </c:pt>
                <c:pt idx="619">
                  <c:v>-5.7851552963256836E-2</c:v>
                </c:pt>
                <c:pt idx="620">
                  <c:v>-0.15468120574951172</c:v>
                </c:pt>
                <c:pt idx="621">
                  <c:v>-0.12764143943786621</c:v>
                </c:pt>
                <c:pt idx="622">
                  <c:v>-0.1631929874420166</c:v>
                </c:pt>
                <c:pt idx="623">
                  <c:v>-0.29305481910705566</c:v>
                </c:pt>
                <c:pt idx="624">
                  <c:v>-0.3562626838684082</c:v>
                </c:pt>
                <c:pt idx="625">
                  <c:v>-0.25873112678527832</c:v>
                </c:pt>
                <c:pt idx="626">
                  <c:v>0.11887884140014648</c:v>
                </c:pt>
                <c:pt idx="627">
                  <c:v>0.18219089508056641</c:v>
                </c:pt>
                <c:pt idx="628">
                  <c:v>7.9412698745727539E-2</c:v>
                </c:pt>
                <c:pt idx="629">
                  <c:v>-9.9040985107421875E-2</c:v>
                </c:pt>
                <c:pt idx="630">
                  <c:v>5.7500600814819336E-2</c:v>
                </c:pt>
                <c:pt idx="631">
                  <c:v>0.21053266525268555</c:v>
                </c:pt>
                <c:pt idx="632">
                  <c:v>0.39924168586730957</c:v>
                </c:pt>
                <c:pt idx="633">
                  <c:v>-0.13321352005004883</c:v>
                </c:pt>
                <c:pt idx="634">
                  <c:v>3.6917686462402344E-2</c:v>
                </c:pt>
                <c:pt idx="635">
                  <c:v>-0.2374272346496582</c:v>
                </c:pt>
                <c:pt idx="636">
                  <c:v>-0.19068098068237305</c:v>
                </c:pt>
                <c:pt idx="637">
                  <c:v>-9.7243785858154297E-3</c:v>
                </c:pt>
                <c:pt idx="638">
                  <c:v>-9.2252016067504883E-2</c:v>
                </c:pt>
                <c:pt idx="639">
                  <c:v>0.77568268775939941</c:v>
                </c:pt>
                <c:pt idx="640">
                  <c:v>0.16693425178527832</c:v>
                </c:pt>
                <c:pt idx="641">
                  <c:v>0.12144136428833008</c:v>
                </c:pt>
                <c:pt idx="642">
                  <c:v>3.6538600921630859E-2</c:v>
                </c:pt>
                <c:pt idx="643">
                  <c:v>-0.13561391830444336</c:v>
                </c:pt>
                <c:pt idx="644">
                  <c:v>-0.35383224487304688</c:v>
                </c:pt>
                <c:pt idx="645">
                  <c:v>-4.7588348388671875E-4</c:v>
                </c:pt>
                <c:pt idx="646">
                  <c:v>-0.1251671314239502</c:v>
                </c:pt>
                <c:pt idx="647">
                  <c:v>-0.19284915924072266</c:v>
                </c:pt>
                <c:pt idx="648">
                  <c:v>3.4765720367431641E-2</c:v>
                </c:pt>
                <c:pt idx="649">
                  <c:v>0.96038198471069336</c:v>
                </c:pt>
                <c:pt idx="650">
                  <c:v>0.27764344215393066</c:v>
                </c:pt>
                <c:pt idx="651">
                  <c:v>-0.32434511184692383</c:v>
                </c:pt>
                <c:pt idx="652">
                  <c:v>2.9000282287597656E-2</c:v>
                </c:pt>
                <c:pt idx="653">
                  <c:v>-0.14598226547241211</c:v>
                </c:pt>
                <c:pt idx="654">
                  <c:v>0.47440195083618164</c:v>
                </c:pt>
                <c:pt idx="655">
                  <c:v>-0.62819838523864746</c:v>
                </c:pt>
                <c:pt idx="656">
                  <c:v>1.021552562713623</c:v>
                </c:pt>
                <c:pt idx="657">
                  <c:v>-0.99274873733520508</c:v>
                </c:pt>
                <c:pt idx="658">
                  <c:v>0.1246945858001709</c:v>
                </c:pt>
                <c:pt idx="659">
                  <c:v>-0.83116555213928223</c:v>
                </c:pt>
                <c:pt idx="660">
                  <c:v>0.20094799995422363</c:v>
                </c:pt>
                <c:pt idx="661">
                  <c:v>-0.24413967132568359</c:v>
                </c:pt>
                <c:pt idx="662">
                  <c:v>0.67017412185668945</c:v>
                </c:pt>
                <c:pt idx="663">
                  <c:v>0.26651382446289063</c:v>
                </c:pt>
                <c:pt idx="664">
                  <c:v>-0.61865448951721191</c:v>
                </c:pt>
                <c:pt idx="665">
                  <c:v>-0.43171215057373047</c:v>
                </c:pt>
                <c:pt idx="666">
                  <c:v>0.36206173896789551</c:v>
                </c:pt>
                <c:pt idx="667">
                  <c:v>6.3944816589355469E-2</c:v>
                </c:pt>
                <c:pt idx="668">
                  <c:v>0.23359584808349609</c:v>
                </c:pt>
                <c:pt idx="669">
                  <c:v>-0.39092493057250977</c:v>
                </c:pt>
                <c:pt idx="670">
                  <c:v>-0.13104820251464844</c:v>
                </c:pt>
                <c:pt idx="671">
                  <c:v>1.9242048263549805E-2</c:v>
                </c:pt>
                <c:pt idx="672">
                  <c:v>-5.8421134948730469E-2</c:v>
                </c:pt>
                <c:pt idx="673">
                  <c:v>5.4354667663574219E-3</c:v>
                </c:pt>
                <c:pt idx="674">
                  <c:v>-0.21769988536834717</c:v>
                </c:pt>
                <c:pt idx="675">
                  <c:v>-8.2137584686279297E-2</c:v>
                </c:pt>
                <c:pt idx="676">
                  <c:v>0.49923563003540039</c:v>
                </c:pt>
                <c:pt idx="677">
                  <c:v>0.18607640266418457</c:v>
                </c:pt>
                <c:pt idx="678">
                  <c:v>7.2193384170532227E-2</c:v>
                </c:pt>
                <c:pt idx="679">
                  <c:v>2.7829647064208984E-2</c:v>
                </c:pt>
                <c:pt idx="680">
                  <c:v>0.17966675758361816</c:v>
                </c:pt>
                <c:pt idx="681">
                  <c:v>-5.4238080978393555E-2</c:v>
                </c:pt>
                <c:pt idx="682">
                  <c:v>-0.3467247486114502</c:v>
                </c:pt>
                <c:pt idx="683">
                  <c:v>-0.21121656894683838</c:v>
                </c:pt>
                <c:pt idx="684">
                  <c:v>6.8222999572753906E-2</c:v>
                </c:pt>
                <c:pt idx="685">
                  <c:v>-0.10797953605651855</c:v>
                </c:pt>
                <c:pt idx="686">
                  <c:v>-9.8159313201904297E-3</c:v>
                </c:pt>
                <c:pt idx="687">
                  <c:v>5.3213357925415039E-2</c:v>
                </c:pt>
                <c:pt idx="688">
                  <c:v>4.8400402069091797E-2</c:v>
                </c:pt>
                <c:pt idx="689">
                  <c:v>0.14251279830932617</c:v>
                </c:pt>
                <c:pt idx="690">
                  <c:v>0.23230218887329102</c:v>
                </c:pt>
                <c:pt idx="691">
                  <c:v>7.6859951019287109E-2</c:v>
                </c:pt>
                <c:pt idx="692">
                  <c:v>-5.2676200866699219E-2</c:v>
                </c:pt>
                <c:pt idx="693">
                  <c:v>-4.3478012084960938E-2</c:v>
                </c:pt>
                <c:pt idx="694">
                  <c:v>-0.19939708709716797</c:v>
                </c:pt>
                <c:pt idx="695">
                  <c:v>-0.20816445350646973</c:v>
                </c:pt>
                <c:pt idx="696">
                  <c:v>0.27131438255310059</c:v>
                </c:pt>
                <c:pt idx="697">
                  <c:v>-0.17501473426818848</c:v>
                </c:pt>
                <c:pt idx="698">
                  <c:v>9.3120336532592773E-2</c:v>
                </c:pt>
                <c:pt idx="699">
                  <c:v>7.0927619934082031E-2</c:v>
                </c:pt>
                <c:pt idx="700">
                  <c:v>-4.9611091613769531E-2</c:v>
                </c:pt>
                <c:pt idx="701">
                  <c:v>0.23632645606994629</c:v>
                </c:pt>
                <c:pt idx="702">
                  <c:v>-0.16682171821594238</c:v>
                </c:pt>
                <c:pt idx="703">
                  <c:v>-7.3432445526123047E-2</c:v>
                </c:pt>
                <c:pt idx="704">
                  <c:v>0.4080345630645752</c:v>
                </c:pt>
                <c:pt idx="705">
                  <c:v>-0.23828625679016113</c:v>
                </c:pt>
                <c:pt idx="706">
                  <c:v>-2.4832487106323242E-2</c:v>
                </c:pt>
                <c:pt idx="707">
                  <c:v>-0.35172557830810547</c:v>
                </c:pt>
                <c:pt idx="708">
                  <c:v>0.32778334617614746</c:v>
                </c:pt>
                <c:pt idx="709">
                  <c:v>0.20084476470947266</c:v>
                </c:pt>
                <c:pt idx="710">
                  <c:v>0.11938357353210449</c:v>
                </c:pt>
                <c:pt idx="711">
                  <c:v>7.91168212890625E-2</c:v>
                </c:pt>
                <c:pt idx="712">
                  <c:v>-3.5076379776000977E-2</c:v>
                </c:pt>
                <c:pt idx="713">
                  <c:v>7.1441888809204102E-2</c:v>
                </c:pt>
                <c:pt idx="714">
                  <c:v>1.6832590103149414E-2</c:v>
                </c:pt>
                <c:pt idx="715">
                  <c:v>-5.2312850952148438E-2</c:v>
                </c:pt>
                <c:pt idx="716">
                  <c:v>-0.16659402847290039</c:v>
                </c:pt>
                <c:pt idx="717">
                  <c:v>-0.18124032020568848</c:v>
                </c:pt>
                <c:pt idx="718">
                  <c:v>-0.24189114570617676</c:v>
                </c:pt>
                <c:pt idx="719">
                  <c:v>-0.13828778266906738</c:v>
                </c:pt>
                <c:pt idx="720">
                  <c:v>0.40892148017883301</c:v>
                </c:pt>
                <c:pt idx="721">
                  <c:v>0.25274515151977539</c:v>
                </c:pt>
                <c:pt idx="722">
                  <c:v>0.18833565711975098</c:v>
                </c:pt>
                <c:pt idx="723">
                  <c:v>4.6549320220947266E-2</c:v>
                </c:pt>
                <c:pt idx="724">
                  <c:v>0.10622811317443848</c:v>
                </c:pt>
                <c:pt idx="725">
                  <c:v>-6.3827037811279297E-3</c:v>
                </c:pt>
                <c:pt idx="726">
                  <c:v>8.4427833557128906E-2</c:v>
                </c:pt>
                <c:pt idx="727">
                  <c:v>-9.880518913269043E-2</c:v>
                </c:pt>
                <c:pt idx="728">
                  <c:v>-0.17687344551086426</c:v>
                </c:pt>
                <c:pt idx="729">
                  <c:v>-0.23875331878662109</c:v>
                </c:pt>
                <c:pt idx="730">
                  <c:v>-0.24411630630493164</c:v>
                </c:pt>
                <c:pt idx="731">
                  <c:v>-0.32227754592895508</c:v>
                </c:pt>
                <c:pt idx="732">
                  <c:v>-0.14090514183044434</c:v>
                </c:pt>
                <c:pt idx="733">
                  <c:v>-9.0176820755004883E-2</c:v>
                </c:pt>
                <c:pt idx="734">
                  <c:v>-0.14490580558776855</c:v>
                </c:pt>
                <c:pt idx="735">
                  <c:v>1.2933015823364258E-2</c:v>
                </c:pt>
                <c:pt idx="736">
                  <c:v>2.5914907455444336E-2</c:v>
                </c:pt>
                <c:pt idx="737">
                  <c:v>-3.9783477783203125E-2</c:v>
                </c:pt>
                <c:pt idx="738">
                  <c:v>-5.7307243347167969E-2</c:v>
                </c:pt>
                <c:pt idx="739">
                  <c:v>0.19626951217651367</c:v>
                </c:pt>
                <c:pt idx="740">
                  <c:v>0.14840340614318848</c:v>
                </c:pt>
                <c:pt idx="741">
                  <c:v>-3.4483671188354492E-2</c:v>
                </c:pt>
                <c:pt idx="742">
                  <c:v>0.13770079612731934</c:v>
                </c:pt>
                <c:pt idx="743">
                  <c:v>-1.3660192489624023E-2</c:v>
                </c:pt>
                <c:pt idx="744">
                  <c:v>1.4460563659667969E-2</c:v>
                </c:pt>
                <c:pt idx="745">
                  <c:v>0.1010890007019043</c:v>
                </c:pt>
                <c:pt idx="746">
                  <c:v>0.44145059585571289</c:v>
                </c:pt>
                <c:pt idx="747">
                  <c:v>-7.4686050415039063E-2</c:v>
                </c:pt>
                <c:pt idx="748">
                  <c:v>8.5515499114990234E-2</c:v>
                </c:pt>
                <c:pt idx="749">
                  <c:v>-0.15165090560913086</c:v>
                </c:pt>
                <c:pt idx="750">
                  <c:v>1.7312288284301758E-2</c:v>
                </c:pt>
                <c:pt idx="751">
                  <c:v>0.27169966697692871</c:v>
                </c:pt>
                <c:pt idx="752">
                  <c:v>-9.2142105102539063E-2</c:v>
                </c:pt>
                <c:pt idx="753">
                  <c:v>-0.51436793804168701</c:v>
                </c:pt>
                <c:pt idx="754">
                  <c:v>4.6126604080200195E-2</c:v>
                </c:pt>
                <c:pt idx="755">
                  <c:v>-0.14480686187744141</c:v>
                </c:pt>
                <c:pt idx="756">
                  <c:v>9.658360481262207E-2</c:v>
                </c:pt>
                <c:pt idx="757">
                  <c:v>5.3184270858764648E-2</c:v>
                </c:pt>
                <c:pt idx="758">
                  <c:v>0.12397933006286621</c:v>
                </c:pt>
                <c:pt idx="759">
                  <c:v>1.3922214508056641E-2</c:v>
                </c:pt>
                <c:pt idx="760">
                  <c:v>2.9494762420654297E-2</c:v>
                </c:pt>
                <c:pt idx="761">
                  <c:v>-7.8128814697265625E-2</c:v>
                </c:pt>
                <c:pt idx="762">
                  <c:v>0.11469769477844238</c:v>
                </c:pt>
                <c:pt idx="763">
                  <c:v>-1.9896268844604492E-2</c:v>
                </c:pt>
                <c:pt idx="764">
                  <c:v>-4.7008991241455078E-2</c:v>
                </c:pt>
                <c:pt idx="765">
                  <c:v>-0.10661888122558594</c:v>
                </c:pt>
                <c:pt idx="766">
                  <c:v>-6.4439535140991211E-2</c:v>
                </c:pt>
                <c:pt idx="767">
                  <c:v>-0.1157686710357666</c:v>
                </c:pt>
                <c:pt idx="768">
                  <c:v>-0.1796722412109375</c:v>
                </c:pt>
                <c:pt idx="769">
                  <c:v>-9.2073678970336914E-2</c:v>
                </c:pt>
                <c:pt idx="770">
                  <c:v>0.17048406600952148</c:v>
                </c:pt>
                <c:pt idx="771">
                  <c:v>0.2913970947265625</c:v>
                </c:pt>
                <c:pt idx="772">
                  <c:v>7.1041584014892578E-2</c:v>
                </c:pt>
                <c:pt idx="773">
                  <c:v>-0.2546234130859375</c:v>
                </c:pt>
                <c:pt idx="774">
                  <c:v>-0.13867497444152832</c:v>
                </c:pt>
                <c:pt idx="775">
                  <c:v>-0.10095810890197754</c:v>
                </c:pt>
                <c:pt idx="776">
                  <c:v>-0.15460944175720215</c:v>
                </c:pt>
                <c:pt idx="777">
                  <c:v>-4.1858911514282227E-2</c:v>
                </c:pt>
                <c:pt idx="778">
                  <c:v>0.28104710578918457</c:v>
                </c:pt>
                <c:pt idx="779">
                  <c:v>0.14850163459777832</c:v>
                </c:pt>
                <c:pt idx="780">
                  <c:v>-2.8541088104248047E-2</c:v>
                </c:pt>
                <c:pt idx="781">
                  <c:v>-0.17603921890258789</c:v>
                </c:pt>
                <c:pt idx="782">
                  <c:v>-0.11352062225341797</c:v>
                </c:pt>
                <c:pt idx="783">
                  <c:v>7.57904052734375E-2</c:v>
                </c:pt>
                <c:pt idx="784">
                  <c:v>-6.7807435989379883E-2</c:v>
                </c:pt>
                <c:pt idx="785">
                  <c:v>-6.3814640045166016E-2</c:v>
                </c:pt>
                <c:pt idx="786">
                  <c:v>0.10070705413818359</c:v>
                </c:pt>
                <c:pt idx="787">
                  <c:v>9.8921537399291992E-2</c:v>
                </c:pt>
                <c:pt idx="788">
                  <c:v>0.15726423263549805</c:v>
                </c:pt>
                <c:pt idx="789">
                  <c:v>-8.2011938095092773E-2</c:v>
                </c:pt>
                <c:pt idx="790">
                  <c:v>0.27017045021057129</c:v>
                </c:pt>
                <c:pt idx="791">
                  <c:v>-0.17111849784851074</c:v>
                </c:pt>
                <c:pt idx="792">
                  <c:v>8.0013036727905273E-2</c:v>
                </c:pt>
                <c:pt idx="793">
                  <c:v>4.7911882400512695E-2</c:v>
                </c:pt>
                <c:pt idx="794">
                  <c:v>1.5656471252441406E-2</c:v>
                </c:pt>
                <c:pt idx="795">
                  <c:v>4.337310791015625E-2</c:v>
                </c:pt>
                <c:pt idx="796">
                  <c:v>8.0737590789794922E-2</c:v>
                </c:pt>
                <c:pt idx="797">
                  <c:v>-0.10882329940795898</c:v>
                </c:pt>
                <c:pt idx="798">
                  <c:v>8.2569122314453125E-3</c:v>
                </c:pt>
                <c:pt idx="799">
                  <c:v>0.10221600532531738</c:v>
                </c:pt>
                <c:pt idx="800">
                  <c:v>-6.661224365234375E-2</c:v>
                </c:pt>
                <c:pt idx="801">
                  <c:v>5.1834583282470703E-3</c:v>
                </c:pt>
                <c:pt idx="802">
                  <c:v>-5.0674200057983398E-2</c:v>
                </c:pt>
                <c:pt idx="803">
                  <c:v>-0.15723776817321777</c:v>
                </c:pt>
                <c:pt idx="804">
                  <c:v>3.5461664199829102E-2</c:v>
                </c:pt>
                <c:pt idx="805">
                  <c:v>-0.16608214378356934</c:v>
                </c:pt>
                <c:pt idx="806">
                  <c:v>0.17259836196899414</c:v>
                </c:pt>
                <c:pt idx="807">
                  <c:v>-4.7986984252929688E-2</c:v>
                </c:pt>
                <c:pt idx="808">
                  <c:v>1.1324644088745117E-2</c:v>
                </c:pt>
                <c:pt idx="809">
                  <c:v>7.4632883071899414E-2</c:v>
                </c:pt>
                <c:pt idx="810">
                  <c:v>-2.2918224334716797E-2</c:v>
                </c:pt>
                <c:pt idx="811">
                  <c:v>3.7050962448120117E-2</c:v>
                </c:pt>
                <c:pt idx="812">
                  <c:v>4.8101186752319336E-2</c:v>
                </c:pt>
                <c:pt idx="813">
                  <c:v>-4.1849851608276367E-2</c:v>
                </c:pt>
                <c:pt idx="814">
                  <c:v>-2.2904872894287109E-3</c:v>
                </c:pt>
                <c:pt idx="815">
                  <c:v>-9.804081916809082E-2</c:v>
                </c:pt>
                <c:pt idx="816">
                  <c:v>0.68607807159423828</c:v>
                </c:pt>
                <c:pt idx="817">
                  <c:v>0.35578227043151855</c:v>
                </c:pt>
                <c:pt idx="818">
                  <c:v>0.1802670955657959</c:v>
                </c:pt>
                <c:pt idx="819">
                  <c:v>0.20207095146179199</c:v>
                </c:pt>
                <c:pt idx="820">
                  <c:v>-0.22907781600952148</c:v>
                </c:pt>
                <c:pt idx="821">
                  <c:v>7.9001188278198242E-2</c:v>
                </c:pt>
                <c:pt idx="822">
                  <c:v>-1.482701301574707E-2</c:v>
                </c:pt>
                <c:pt idx="823">
                  <c:v>-0.23786830902099609</c:v>
                </c:pt>
                <c:pt idx="824">
                  <c:v>-0.14143252372741699</c:v>
                </c:pt>
                <c:pt idx="825">
                  <c:v>-0.45535826683044434</c:v>
                </c:pt>
                <c:pt idx="826">
                  <c:v>-0.29302477836608887</c:v>
                </c:pt>
                <c:pt idx="827">
                  <c:v>-0.13161182403564453</c:v>
                </c:pt>
                <c:pt idx="828">
                  <c:v>0.28382468223571777</c:v>
                </c:pt>
                <c:pt idx="829">
                  <c:v>0.4316556453704834</c:v>
                </c:pt>
                <c:pt idx="830">
                  <c:v>9.827876091003418E-2</c:v>
                </c:pt>
                <c:pt idx="831">
                  <c:v>0.32843708992004395</c:v>
                </c:pt>
                <c:pt idx="832">
                  <c:v>-0.11707377433776855</c:v>
                </c:pt>
                <c:pt idx="833">
                  <c:v>3.6045551300048828E-2</c:v>
                </c:pt>
                <c:pt idx="834">
                  <c:v>3.1010627746582031E-2</c:v>
                </c:pt>
                <c:pt idx="835">
                  <c:v>-0.12969756126403809</c:v>
                </c:pt>
                <c:pt idx="836">
                  <c:v>-3.7912607192993164E-2</c:v>
                </c:pt>
                <c:pt idx="837">
                  <c:v>-0.2725675106048584</c:v>
                </c:pt>
                <c:pt idx="838">
                  <c:v>-0.40323448181152344</c:v>
                </c:pt>
                <c:pt idx="839">
                  <c:v>-0.24876689910888672</c:v>
                </c:pt>
                <c:pt idx="840">
                  <c:v>2.1126270294189453E-2</c:v>
                </c:pt>
                <c:pt idx="841">
                  <c:v>-0.10090470314025879</c:v>
                </c:pt>
                <c:pt idx="842">
                  <c:v>0.36212587356567383</c:v>
                </c:pt>
                <c:pt idx="843">
                  <c:v>2.3374080657958984E-2</c:v>
                </c:pt>
                <c:pt idx="844">
                  <c:v>0.28140997886657715</c:v>
                </c:pt>
                <c:pt idx="845">
                  <c:v>5.1180839538574219E-2</c:v>
                </c:pt>
                <c:pt idx="846">
                  <c:v>0.22940564155578613</c:v>
                </c:pt>
                <c:pt idx="847">
                  <c:v>-0.19341421127319336</c:v>
                </c:pt>
                <c:pt idx="848">
                  <c:v>-1.5161514282226563E-2</c:v>
                </c:pt>
                <c:pt idx="849">
                  <c:v>3.7894964218139648E-2</c:v>
                </c:pt>
                <c:pt idx="850">
                  <c:v>-0.35084891319274902</c:v>
                </c:pt>
                <c:pt idx="851">
                  <c:v>-0.34618902206420898</c:v>
                </c:pt>
                <c:pt idx="852">
                  <c:v>0.12073874473571777</c:v>
                </c:pt>
                <c:pt idx="853">
                  <c:v>7.7516317367553711E-2</c:v>
                </c:pt>
                <c:pt idx="854">
                  <c:v>6.7375659942626953E-2</c:v>
                </c:pt>
                <c:pt idx="855">
                  <c:v>3.1391382217407227E-2</c:v>
                </c:pt>
                <c:pt idx="856">
                  <c:v>-0.16311454772949219</c:v>
                </c:pt>
                <c:pt idx="857">
                  <c:v>-2.3064613342285156E-2</c:v>
                </c:pt>
                <c:pt idx="858">
                  <c:v>-0.16314482688903809</c:v>
                </c:pt>
                <c:pt idx="859">
                  <c:v>8.4698915481567383E-2</c:v>
                </c:pt>
                <c:pt idx="860">
                  <c:v>-4.2023420333862305E-2</c:v>
                </c:pt>
                <c:pt idx="861">
                  <c:v>-0.15900444984436035</c:v>
                </c:pt>
                <c:pt idx="862">
                  <c:v>0.14627766609191895</c:v>
                </c:pt>
                <c:pt idx="863">
                  <c:v>2.2353410720825195E-2</c:v>
                </c:pt>
                <c:pt idx="864">
                  <c:v>0.29699945449829102</c:v>
                </c:pt>
                <c:pt idx="865">
                  <c:v>0.28578305244445801</c:v>
                </c:pt>
                <c:pt idx="866">
                  <c:v>-0.16235852241516113</c:v>
                </c:pt>
                <c:pt idx="867">
                  <c:v>-0.12924003601074219</c:v>
                </c:pt>
                <c:pt idx="868">
                  <c:v>0.53031301498413086</c:v>
                </c:pt>
                <c:pt idx="869">
                  <c:v>0.31339097023010254</c:v>
                </c:pt>
                <c:pt idx="870">
                  <c:v>0.11316800117492676</c:v>
                </c:pt>
                <c:pt idx="871">
                  <c:v>-6.8526983261108398E-2</c:v>
                </c:pt>
                <c:pt idx="872">
                  <c:v>-8.6272954940795898E-2</c:v>
                </c:pt>
                <c:pt idx="873">
                  <c:v>-0.34559082984924316</c:v>
                </c:pt>
                <c:pt idx="874">
                  <c:v>-0.19588303565979004</c:v>
                </c:pt>
                <c:pt idx="875">
                  <c:v>-0.55178189277648926</c:v>
                </c:pt>
                <c:pt idx="876">
                  <c:v>1.1392819881439209</c:v>
                </c:pt>
                <c:pt idx="877">
                  <c:v>0.22164630889892578</c:v>
                </c:pt>
                <c:pt idx="878">
                  <c:v>8.166813850402832E-2</c:v>
                </c:pt>
                <c:pt idx="879">
                  <c:v>0.27652812004089355</c:v>
                </c:pt>
                <c:pt idx="880">
                  <c:v>4.6656608581542969E-2</c:v>
                </c:pt>
                <c:pt idx="881">
                  <c:v>-2.9015541076660156E-4</c:v>
                </c:pt>
                <c:pt idx="882">
                  <c:v>-0.17091107368469238</c:v>
                </c:pt>
                <c:pt idx="883">
                  <c:v>-0.11744356155395508</c:v>
                </c:pt>
                <c:pt idx="884">
                  <c:v>-0.32940483093261719</c:v>
                </c:pt>
                <c:pt idx="885">
                  <c:v>-0.31417250633239746</c:v>
                </c:pt>
                <c:pt idx="886">
                  <c:v>-0.42082715034484863</c:v>
                </c:pt>
                <c:pt idx="887">
                  <c:v>-0.41273212432861328</c:v>
                </c:pt>
                <c:pt idx="888">
                  <c:v>0.65288615226745605</c:v>
                </c:pt>
                <c:pt idx="889">
                  <c:v>0.2040715217590332</c:v>
                </c:pt>
                <c:pt idx="890">
                  <c:v>0.20502328872680664</c:v>
                </c:pt>
                <c:pt idx="891">
                  <c:v>0.33333754539489746</c:v>
                </c:pt>
                <c:pt idx="892">
                  <c:v>0.53867053985595703</c:v>
                </c:pt>
                <c:pt idx="893">
                  <c:v>0.27997517585754395</c:v>
                </c:pt>
                <c:pt idx="894">
                  <c:v>6.9476127624511719E-2</c:v>
                </c:pt>
                <c:pt idx="895">
                  <c:v>-0.2161247730255127</c:v>
                </c:pt>
                <c:pt idx="896">
                  <c:v>-0.64496159553527832</c:v>
                </c:pt>
                <c:pt idx="897">
                  <c:v>-0.54094815254211426</c:v>
                </c:pt>
                <c:pt idx="898">
                  <c:v>-0.5002295970916748</c:v>
                </c:pt>
                <c:pt idx="899">
                  <c:v>-0.38117647171020508</c:v>
                </c:pt>
                <c:pt idx="900">
                  <c:v>0.34921813011169434</c:v>
                </c:pt>
                <c:pt idx="901">
                  <c:v>1.7569477558135986</c:v>
                </c:pt>
                <c:pt idx="902">
                  <c:v>1.0043573379516602</c:v>
                </c:pt>
                <c:pt idx="903">
                  <c:v>-0.32939600944519043</c:v>
                </c:pt>
                <c:pt idx="904">
                  <c:v>-0.88929557800292969</c:v>
                </c:pt>
                <c:pt idx="905">
                  <c:v>-0.6326899528503418</c:v>
                </c:pt>
                <c:pt idx="906">
                  <c:v>-0.33846521377563477</c:v>
                </c:pt>
                <c:pt idx="907">
                  <c:v>-0.1668856143951416</c:v>
                </c:pt>
                <c:pt idx="908">
                  <c:v>0.62613344192504883</c:v>
                </c:pt>
                <c:pt idx="909">
                  <c:v>-0.17764043807983398</c:v>
                </c:pt>
                <c:pt idx="910">
                  <c:v>-0.73770689964294434</c:v>
                </c:pt>
                <c:pt idx="911">
                  <c:v>-0.46457672119140625</c:v>
                </c:pt>
                <c:pt idx="912">
                  <c:v>7.1549415588378906E-2</c:v>
                </c:pt>
                <c:pt idx="913">
                  <c:v>0.1034846305847168</c:v>
                </c:pt>
                <c:pt idx="914">
                  <c:v>6.0016393661499023E-2</c:v>
                </c:pt>
                <c:pt idx="915">
                  <c:v>9.638667106628418E-2</c:v>
                </c:pt>
                <c:pt idx="916">
                  <c:v>9.0508937835693359E-2</c:v>
                </c:pt>
                <c:pt idx="917">
                  <c:v>2.2360801696777344E-2</c:v>
                </c:pt>
                <c:pt idx="918">
                  <c:v>3.6314725875854492E-2</c:v>
                </c:pt>
                <c:pt idx="919">
                  <c:v>5.2493572235107422E-2</c:v>
                </c:pt>
                <c:pt idx="920">
                  <c:v>-0.13745260238647461</c:v>
                </c:pt>
                <c:pt idx="921">
                  <c:v>-0.1237797737121582</c:v>
                </c:pt>
                <c:pt idx="922">
                  <c:v>-0.1317451000213623</c:v>
                </c:pt>
                <c:pt idx="923">
                  <c:v>-0.14013838768005371</c:v>
                </c:pt>
                <c:pt idx="924">
                  <c:v>8.5604667663574219E-2</c:v>
                </c:pt>
                <c:pt idx="925">
                  <c:v>-0.17089509963989258</c:v>
                </c:pt>
                <c:pt idx="926">
                  <c:v>-6.328272819519043E-2</c:v>
                </c:pt>
                <c:pt idx="927">
                  <c:v>0.18208599090576172</c:v>
                </c:pt>
                <c:pt idx="928">
                  <c:v>-0.1028447151184082</c:v>
                </c:pt>
                <c:pt idx="929">
                  <c:v>-0.25841975212097168</c:v>
                </c:pt>
                <c:pt idx="930">
                  <c:v>3.6239385604858398E-2</c:v>
                </c:pt>
                <c:pt idx="931">
                  <c:v>0.3341372013092041</c:v>
                </c:pt>
                <c:pt idx="932">
                  <c:v>0.36555600166320801</c:v>
                </c:pt>
                <c:pt idx="933">
                  <c:v>-7.4547290802001953E-2</c:v>
                </c:pt>
                <c:pt idx="934">
                  <c:v>1.0314702987670898E-2</c:v>
                </c:pt>
                <c:pt idx="935">
                  <c:v>-0.34394931793212891</c:v>
                </c:pt>
                <c:pt idx="936">
                  <c:v>0.50370573997497559</c:v>
                </c:pt>
                <c:pt idx="937">
                  <c:v>0.31955242156982422</c:v>
                </c:pt>
                <c:pt idx="938">
                  <c:v>0.4545440673828125</c:v>
                </c:pt>
                <c:pt idx="939">
                  <c:v>0.83895230293273926</c:v>
                </c:pt>
                <c:pt idx="940">
                  <c:v>1.3590574264526367E-2</c:v>
                </c:pt>
                <c:pt idx="941">
                  <c:v>6.2324285507202148E-2</c:v>
                </c:pt>
                <c:pt idx="942">
                  <c:v>-0.26230764389038086</c:v>
                </c:pt>
                <c:pt idx="943">
                  <c:v>-5.6484699249267578E-2</c:v>
                </c:pt>
                <c:pt idx="944">
                  <c:v>-0.56293010711669922</c:v>
                </c:pt>
                <c:pt idx="945">
                  <c:v>-0.32265543937683105</c:v>
                </c:pt>
                <c:pt idx="946">
                  <c:v>-0.4802544116973877</c:v>
                </c:pt>
                <c:pt idx="947">
                  <c:v>-0.50803589820861816</c:v>
                </c:pt>
                <c:pt idx="948">
                  <c:v>0.14446282386779785</c:v>
                </c:pt>
                <c:pt idx="949">
                  <c:v>2.424931526184082E-2</c:v>
                </c:pt>
                <c:pt idx="950">
                  <c:v>0.77280282974243164</c:v>
                </c:pt>
                <c:pt idx="951">
                  <c:v>6.0689926147460938E-2</c:v>
                </c:pt>
                <c:pt idx="952">
                  <c:v>0.11710238456726074</c:v>
                </c:pt>
                <c:pt idx="953">
                  <c:v>-0.39859366416931152</c:v>
                </c:pt>
                <c:pt idx="954">
                  <c:v>-0.12269067764282227</c:v>
                </c:pt>
                <c:pt idx="955">
                  <c:v>0.25710558891296387</c:v>
                </c:pt>
                <c:pt idx="956">
                  <c:v>-0.26265239715576172</c:v>
                </c:pt>
                <c:pt idx="957">
                  <c:v>-0.12000632286071777</c:v>
                </c:pt>
                <c:pt idx="958">
                  <c:v>-0.21146535873413086</c:v>
                </c:pt>
                <c:pt idx="959">
                  <c:v>-0.26100468635559082</c:v>
                </c:pt>
                <c:pt idx="960">
                  <c:v>0.56546831130981445</c:v>
                </c:pt>
                <c:pt idx="961">
                  <c:v>0.25318264961242676</c:v>
                </c:pt>
                <c:pt idx="962">
                  <c:v>-0.16468143463134766</c:v>
                </c:pt>
                <c:pt idx="963">
                  <c:v>-0.31521129608154297</c:v>
                </c:pt>
                <c:pt idx="964">
                  <c:v>-0.22597217559814453</c:v>
                </c:pt>
                <c:pt idx="965">
                  <c:v>0.19262051582336426</c:v>
                </c:pt>
                <c:pt idx="966">
                  <c:v>2.9607534408569336E-2</c:v>
                </c:pt>
                <c:pt idx="967">
                  <c:v>0.37633585929870605</c:v>
                </c:pt>
                <c:pt idx="968">
                  <c:v>2.0315647125244141E-2</c:v>
                </c:pt>
                <c:pt idx="969">
                  <c:v>-0.23029947280883789</c:v>
                </c:pt>
                <c:pt idx="970">
                  <c:v>-0.10011696815490723</c:v>
                </c:pt>
                <c:pt idx="971">
                  <c:v>-0.40125036239624023</c:v>
                </c:pt>
                <c:pt idx="972">
                  <c:v>-0.26369237899780273</c:v>
                </c:pt>
                <c:pt idx="973">
                  <c:v>-0.25831103324890137</c:v>
                </c:pt>
                <c:pt idx="974">
                  <c:v>0.55825471878051758</c:v>
                </c:pt>
                <c:pt idx="975">
                  <c:v>6.6841363906860352E-2</c:v>
                </c:pt>
                <c:pt idx="976">
                  <c:v>0.25106406211853027</c:v>
                </c:pt>
                <c:pt idx="977">
                  <c:v>-0.26599955558776855</c:v>
                </c:pt>
                <c:pt idx="978">
                  <c:v>0.48522162437438965</c:v>
                </c:pt>
                <c:pt idx="979">
                  <c:v>-6.7435026168823242E-2</c:v>
                </c:pt>
                <c:pt idx="980">
                  <c:v>0.70043110847473145</c:v>
                </c:pt>
                <c:pt idx="981">
                  <c:v>-0.28685688972473145</c:v>
                </c:pt>
                <c:pt idx="982">
                  <c:v>-0.26709079742431641</c:v>
                </c:pt>
                <c:pt idx="983">
                  <c:v>-0.65242695808410645</c:v>
                </c:pt>
                <c:pt idx="984">
                  <c:v>0.22741985321044922</c:v>
                </c:pt>
                <c:pt idx="985">
                  <c:v>-7.2562217712402344E-2</c:v>
                </c:pt>
                <c:pt idx="986">
                  <c:v>2.2111177444458008E-2</c:v>
                </c:pt>
                <c:pt idx="987">
                  <c:v>-0.11827683448791504</c:v>
                </c:pt>
                <c:pt idx="988">
                  <c:v>0.13130593299865723</c:v>
                </c:pt>
                <c:pt idx="989">
                  <c:v>-0.18381214141845703</c:v>
                </c:pt>
                <c:pt idx="990">
                  <c:v>5.6267738342285156E-2</c:v>
                </c:pt>
                <c:pt idx="991">
                  <c:v>0.2188420295715332</c:v>
                </c:pt>
                <c:pt idx="992">
                  <c:v>7.1450710296630859E-2</c:v>
                </c:pt>
                <c:pt idx="993">
                  <c:v>-9.1619253158569336E-2</c:v>
                </c:pt>
                <c:pt idx="994">
                  <c:v>-2.854466438293457E-2</c:v>
                </c:pt>
                <c:pt idx="995">
                  <c:v>-0.23258352279663086</c:v>
                </c:pt>
                <c:pt idx="996">
                  <c:v>-7.6269388198852539E-2</c:v>
                </c:pt>
                <c:pt idx="997">
                  <c:v>-0.12745833396911621</c:v>
                </c:pt>
                <c:pt idx="998">
                  <c:v>-2.9304981231689453E-2</c:v>
                </c:pt>
                <c:pt idx="999">
                  <c:v>4.9153804779052734E-2</c:v>
                </c:pt>
                <c:pt idx="1000">
                  <c:v>0.33234786987304688</c:v>
                </c:pt>
                <c:pt idx="1001">
                  <c:v>1.0059356689453125E-2</c:v>
                </c:pt>
                <c:pt idx="1002">
                  <c:v>-3.9869308471679688E-2</c:v>
                </c:pt>
                <c:pt idx="1003">
                  <c:v>-0.14718365669250488</c:v>
                </c:pt>
                <c:pt idx="1004">
                  <c:v>-0.19979286193847656</c:v>
                </c:pt>
                <c:pt idx="1005">
                  <c:v>-3.7407159805297852E-2</c:v>
                </c:pt>
                <c:pt idx="1006">
                  <c:v>0.1298062801361084</c:v>
                </c:pt>
                <c:pt idx="1007">
                  <c:v>0.13591909408569336</c:v>
                </c:pt>
                <c:pt idx="1008">
                  <c:v>2.76847243309021</c:v>
                </c:pt>
                <c:pt idx="1009">
                  <c:v>0.76393294334411621</c:v>
                </c:pt>
                <c:pt idx="1010">
                  <c:v>-0.78461408615112305</c:v>
                </c:pt>
                <c:pt idx="1011">
                  <c:v>-0.54500484466552734</c:v>
                </c:pt>
                <c:pt idx="1012">
                  <c:v>0.25217771530151367</c:v>
                </c:pt>
                <c:pt idx="1013">
                  <c:v>-0.83321237564086914</c:v>
                </c:pt>
                <c:pt idx="1014">
                  <c:v>-0.52489185333251953</c:v>
                </c:pt>
                <c:pt idx="1015">
                  <c:v>0.15456414222717285</c:v>
                </c:pt>
                <c:pt idx="1016">
                  <c:v>0.61100172996520996</c:v>
                </c:pt>
                <c:pt idx="1017">
                  <c:v>-0.33922338485717773</c:v>
                </c:pt>
                <c:pt idx="1018">
                  <c:v>-0.45071196556091309</c:v>
                </c:pt>
                <c:pt idx="1019">
                  <c:v>-1.0724911689758301</c:v>
                </c:pt>
                <c:pt idx="1020">
                  <c:v>0.51552748680114746</c:v>
                </c:pt>
                <c:pt idx="1021">
                  <c:v>-3.3063173294067383E-2</c:v>
                </c:pt>
                <c:pt idx="1022">
                  <c:v>-4.8009157180786133E-2</c:v>
                </c:pt>
                <c:pt idx="1023">
                  <c:v>-0.4268348217010498</c:v>
                </c:pt>
                <c:pt idx="1024">
                  <c:v>0.50663852691650391</c:v>
                </c:pt>
                <c:pt idx="1025">
                  <c:v>0.43116497993469238</c:v>
                </c:pt>
                <c:pt idx="1026">
                  <c:v>0.50177121162414551</c:v>
                </c:pt>
                <c:pt idx="1027">
                  <c:v>-7.2932958602905273E-2</c:v>
                </c:pt>
                <c:pt idx="1028">
                  <c:v>-0.18051266670227051</c:v>
                </c:pt>
                <c:pt idx="1029">
                  <c:v>-0.35825443267822266</c:v>
                </c:pt>
                <c:pt idx="1030">
                  <c:v>-0.38165807723999023</c:v>
                </c:pt>
                <c:pt idx="1031">
                  <c:v>-0.45383787155151367</c:v>
                </c:pt>
                <c:pt idx="1032">
                  <c:v>-0.30385661125183105</c:v>
                </c:pt>
                <c:pt idx="1033">
                  <c:v>-7.3993682861328125E-2</c:v>
                </c:pt>
                <c:pt idx="1034">
                  <c:v>-0.12348079681396484</c:v>
                </c:pt>
                <c:pt idx="1035">
                  <c:v>0.11853170394897461</c:v>
                </c:pt>
                <c:pt idx="1036">
                  <c:v>0.20340371131896973</c:v>
                </c:pt>
                <c:pt idx="1037">
                  <c:v>4.3385505676269531E-2</c:v>
                </c:pt>
                <c:pt idx="1038">
                  <c:v>2.9077053070068359E-2</c:v>
                </c:pt>
                <c:pt idx="1039">
                  <c:v>2.7130126953125E-2</c:v>
                </c:pt>
                <c:pt idx="1040">
                  <c:v>-6.5698146820068359E-2</c:v>
                </c:pt>
                <c:pt idx="1041">
                  <c:v>5.6608438491821289E-2</c:v>
                </c:pt>
                <c:pt idx="1042">
                  <c:v>-1.8180131912231445E-2</c:v>
                </c:pt>
                <c:pt idx="1043">
                  <c:v>0.10707187652587891</c:v>
                </c:pt>
                <c:pt idx="1044">
                  <c:v>0.46620059013366699</c:v>
                </c:pt>
                <c:pt idx="1045">
                  <c:v>0.23711967468261719</c:v>
                </c:pt>
                <c:pt idx="1046">
                  <c:v>0.41688060760498047</c:v>
                </c:pt>
                <c:pt idx="1047">
                  <c:v>5.6763648986816406E-2</c:v>
                </c:pt>
                <c:pt idx="1048">
                  <c:v>0.39267063140869141</c:v>
                </c:pt>
                <c:pt idx="1049">
                  <c:v>-2.1431684494018555E-2</c:v>
                </c:pt>
                <c:pt idx="1050">
                  <c:v>-0.23311567306518555</c:v>
                </c:pt>
                <c:pt idx="1051">
                  <c:v>-0.31195187568664551</c:v>
                </c:pt>
                <c:pt idx="1052">
                  <c:v>-0.23803591728210449</c:v>
                </c:pt>
                <c:pt idx="1053">
                  <c:v>-8.4233283996582031E-4</c:v>
                </c:pt>
                <c:pt idx="1054">
                  <c:v>-0.28577256202697754</c:v>
                </c:pt>
                <c:pt idx="1055">
                  <c:v>-0.4784848690032959</c:v>
                </c:pt>
                <c:pt idx="1056">
                  <c:v>0.40160441398620605</c:v>
                </c:pt>
                <c:pt idx="1057">
                  <c:v>0.15122747421264648</c:v>
                </c:pt>
                <c:pt idx="1058">
                  <c:v>5.4275989532470703E-2</c:v>
                </c:pt>
                <c:pt idx="1059">
                  <c:v>-2.598261833190918E-2</c:v>
                </c:pt>
                <c:pt idx="1060">
                  <c:v>0.33973526954650879</c:v>
                </c:pt>
                <c:pt idx="1061">
                  <c:v>-0.17466640472412109</c:v>
                </c:pt>
                <c:pt idx="1062">
                  <c:v>3.7879467010498047E-2</c:v>
                </c:pt>
                <c:pt idx="1063">
                  <c:v>-0.1313636302947998</c:v>
                </c:pt>
                <c:pt idx="1064">
                  <c:v>-0.25144720077514648</c:v>
                </c:pt>
                <c:pt idx="1065">
                  <c:v>-0.22727870941162109</c:v>
                </c:pt>
                <c:pt idx="1066">
                  <c:v>-1.2750148773193359E-2</c:v>
                </c:pt>
                <c:pt idx="1067">
                  <c:v>-0.16123247146606445</c:v>
                </c:pt>
                <c:pt idx="1068">
                  <c:v>-2.9378414154052734E-2</c:v>
                </c:pt>
                <c:pt idx="1069">
                  <c:v>-1.1327743530273438E-2</c:v>
                </c:pt>
                <c:pt idx="1070">
                  <c:v>-1.7296314239501953E-2</c:v>
                </c:pt>
                <c:pt idx="1071">
                  <c:v>0.10921263694763184</c:v>
                </c:pt>
                <c:pt idx="1072">
                  <c:v>1.9759416580200195E-2</c:v>
                </c:pt>
                <c:pt idx="1073">
                  <c:v>1.0076761245727539E-2</c:v>
                </c:pt>
                <c:pt idx="1074">
                  <c:v>1.7186164855957031E-2</c:v>
                </c:pt>
                <c:pt idx="1075">
                  <c:v>4.4947624206542969E-2</c:v>
                </c:pt>
                <c:pt idx="1076">
                  <c:v>5.1087856292724609E-2</c:v>
                </c:pt>
                <c:pt idx="1077">
                  <c:v>7.8532695770263672E-2</c:v>
                </c:pt>
                <c:pt idx="1078">
                  <c:v>-4.9586296081542969E-3</c:v>
                </c:pt>
                <c:pt idx="1079">
                  <c:v>-0.26784205436706543</c:v>
                </c:pt>
                <c:pt idx="1080">
                  <c:v>-5.0034046173095703E-2</c:v>
                </c:pt>
                <c:pt idx="1081">
                  <c:v>-2.9619693756103516E-2</c:v>
                </c:pt>
                <c:pt idx="1082">
                  <c:v>8.1274509429931641E-2</c:v>
                </c:pt>
                <c:pt idx="1083">
                  <c:v>-1.8042802810668945E-2</c:v>
                </c:pt>
                <c:pt idx="1084">
                  <c:v>4.882049560546875E-2</c:v>
                </c:pt>
                <c:pt idx="1085">
                  <c:v>-2.5658130645751953E-2</c:v>
                </c:pt>
                <c:pt idx="1086">
                  <c:v>-0.11107611656188965</c:v>
                </c:pt>
                <c:pt idx="1087">
                  <c:v>-2.9881000518798828E-3</c:v>
                </c:pt>
                <c:pt idx="1088">
                  <c:v>-4.5942306518554688E-2</c:v>
                </c:pt>
                <c:pt idx="1089">
                  <c:v>-2.9700279235839844E-2</c:v>
                </c:pt>
                <c:pt idx="1090">
                  <c:v>6.1818838119506836E-2</c:v>
                </c:pt>
                <c:pt idx="1091">
                  <c:v>0.12114787101745605</c:v>
                </c:pt>
                <c:pt idx="1092">
                  <c:v>0.32478094100952148</c:v>
                </c:pt>
                <c:pt idx="1093">
                  <c:v>-0.12528800964355469</c:v>
                </c:pt>
                <c:pt idx="1094">
                  <c:v>0.22437620162963867</c:v>
                </c:pt>
                <c:pt idx="1095">
                  <c:v>7.438969612121582E-2</c:v>
                </c:pt>
                <c:pt idx="1096">
                  <c:v>-0.16357183456420898</c:v>
                </c:pt>
                <c:pt idx="1097">
                  <c:v>-9.8527908325195313E-2</c:v>
                </c:pt>
                <c:pt idx="1098">
                  <c:v>-0.20732021331787109</c:v>
                </c:pt>
                <c:pt idx="1099">
                  <c:v>0.23554468154907227</c:v>
                </c:pt>
                <c:pt idx="1100">
                  <c:v>-1.6171693801879883E-2</c:v>
                </c:pt>
                <c:pt idx="1101">
                  <c:v>5.5224418640136719E-2</c:v>
                </c:pt>
                <c:pt idx="1102">
                  <c:v>-0.21083736419677734</c:v>
                </c:pt>
                <c:pt idx="1103">
                  <c:v>-9.2598915100097656E-2</c:v>
                </c:pt>
                <c:pt idx="1104">
                  <c:v>0.21893715858459473</c:v>
                </c:pt>
                <c:pt idx="1105">
                  <c:v>1.2768030166625977E-2</c:v>
                </c:pt>
                <c:pt idx="1106">
                  <c:v>3.2733678817749023E-2</c:v>
                </c:pt>
                <c:pt idx="1107">
                  <c:v>0.2986907958984375</c:v>
                </c:pt>
                <c:pt idx="1108">
                  <c:v>0.13925838470458984</c:v>
                </c:pt>
                <c:pt idx="1109">
                  <c:v>-0.27245473861694336</c:v>
                </c:pt>
                <c:pt idx="1110">
                  <c:v>-8.5771083831787109E-3</c:v>
                </c:pt>
                <c:pt idx="1111">
                  <c:v>-0.20097875595092773</c:v>
                </c:pt>
                <c:pt idx="1112">
                  <c:v>-0.1637730598449707</c:v>
                </c:pt>
                <c:pt idx="1113">
                  <c:v>-3.8568258285522461E-2</c:v>
                </c:pt>
                <c:pt idx="1114">
                  <c:v>3.577733039855957E-2</c:v>
                </c:pt>
                <c:pt idx="1115">
                  <c:v>-5.3813695907592773E-2</c:v>
                </c:pt>
                <c:pt idx="1116">
                  <c:v>0.19965529441833496</c:v>
                </c:pt>
                <c:pt idx="1117">
                  <c:v>0.2289891242980957</c:v>
                </c:pt>
                <c:pt idx="1118">
                  <c:v>0.10553336143493652</c:v>
                </c:pt>
                <c:pt idx="1119">
                  <c:v>7.8845977783203125E-2</c:v>
                </c:pt>
                <c:pt idx="1120">
                  <c:v>-0.20882081985473633</c:v>
                </c:pt>
                <c:pt idx="1121">
                  <c:v>-0.23480415344238281</c:v>
                </c:pt>
                <c:pt idx="1122">
                  <c:v>0.12294960021972656</c:v>
                </c:pt>
                <c:pt idx="1123">
                  <c:v>0.15206217765808105</c:v>
                </c:pt>
                <c:pt idx="1124">
                  <c:v>5.4839372634887695E-2</c:v>
                </c:pt>
                <c:pt idx="1125">
                  <c:v>-0.19326305389404297</c:v>
                </c:pt>
                <c:pt idx="1126">
                  <c:v>-0.20668244361877441</c:v>
                </c:pt>
                <c:pt idx="1127">
                  <c:v>-9.9303245544433594E-2</c:v>
                </c:pt>
                <c:pt idx="1128">
                  <c:v>0.12732577323913574</c:v>
                </c:pt>
                <c:pt idx="1129">
                  <c:v>7.8765630722045898E-2</c:v>
                </c:pt>
                <c:pt idx="1130">
                  <c:v>9.4285249710083008E-2</c:v>
                </c:pt>
                <c:pt idx="1131">
                  <c:v>0.23948097229003906</c:v>
                </c:pt>
                <c:pt idx="1132">
                  <c:v>6.2301158905029297E-2</c:v>
                </c:pt>
                <c:pt idx="1133">
                  <c:v>7.808232307434082E-2</c:v>
                </c:pt>
                <c:pt idx="1134">
                  <c:v>0.13258910179138184</c:v>
                </c:pt>
                <c:pt idx="1135">
                  <c:v>-3.7063837051391602E-2</c:v>
                </c:pt>
                <c:pt idx="1136">
                  <c:v>-5.7542085647583008E-2</c:v>
                </c:pt>
                <c:pt idx="1137">
                  <c:v>-0.14144754409790039</c:v>
                </c:pt>
                <c:pt idx="1138">
                  <c:v>-0.21764445304870605</c:v>
                </c:pt>
                <c:pt idx="1139">
                  <c:v>-0.35913324356079102</c:v>
                </c:pt>
                <c:pt idx="1140">
                  <c:v>0.11818766593933105</c:v>
                </c:pt>
                <c:pt idx="1141">
                  <c:v>-6.2674760818481445E-2</c:v>
                </c:pt>
                <c:pt idx="1142">
                  <c:v>0.15557527542114258</c:v>
                </c:pt>
                <c:pt idx="1143">
                  <c:v>6.5364360809326172E-2</c:v>
                </c:pt>
                <c:pt idx="1144">
                  <c:v>6.3018798828125E-3</c:v>
                </c:pt>
                <c:pt idx="1145">
                  <c:v>-5.2559375762939453E-3</c:v>
                </c:pt>
                <c:pt idx="1146">
                  <c:v>0.11667799949645996</c:v>
                </c:pt>
                <c:pt idx="1147">
                  <c:v>2.7734994888305664E-2</c:v>
                </c:pt>
                <c:pt idx="1148">
                  <c:v>-9.6622228622436523E-2</c:v>
                </c:pt>
                <c:pt idx="1149">
                  <c:v>-0.13705992698669434</c:v>
                </c:pt>
                <c:pt idx="1150">
                  <c:v>-7.685399055480957E-2</c:v>
                </c:pt>
                <c:pt idx="1151">
                  <c:v>-0.11137652397155762</c:v>
                </c:pt>
                <c:pt idx="1152">
                  <c:v>0.4581761360168457</c:v>
                </c:pt>
                <c:pt idx="1153">
                  <c:v>0.16790628433227539</c:v>
                </c:pt>
                <c:pt idx="1154">
                  <c:v>-7.4697494506835938E-2</c:v>
                </c:pt>
                <c:pt idx="1155">
                  <c:v>0.20364999771118164</c:v>
                </c:pt>
                <c:pt idx="1156">
                  <c:v>-2.9354095458984375E-2</c:v>
                </c:pt>
                <c:pt idx="1157">
                  <c:v>0.33439397811889648</c:v>
                </c:pt>
                <c:pt idx="1158">
                  <c:v>-0.18174386024475098</c:v>
                </c:pt>
                <c:pt idx="1159">
                  <c:v>-0.12872886657714844</c:v>
                </c:pt>
                <c:pt idx="1160">
                  <c:v>0.24620795249938965</c:v>
                </c:pt>
                <c:pt idx="1161">
                  <c:v>-4.9134016036987305E-2</c:v>
                </c:pt>
                <c:pt idx="1162">
                  <c:v>-0.57717776298522949</c:v>
                </c:pt>
                <c:pt idx="1163">
                  <c:v>-0.36949825286865234</c:v>
                </c:pt>
                <c:pt idx="1164">
                  <c:v>9.0757608413696289E-2</c:v>
                </c:pt>
                <c:pt idx="1165">
                  <c:v>3.4447669982910156E-2</c:v>
                </c:pt>
                <c:pt idx="1166">
                  <c:v>0.1436913013458252</c:v>
                </c:pt>
                <c:pt idx="1167">
                  <c:v>-7.0047855377197266E-2</c:v>
                </c:pt>
                <c:pt idx="1168">
                  <c:v>-0.10970449447631836</c:v>
                </c:pt>
                <c:pt idx="1169">
                  <c:v>2.6600360870361328E-2</c:v>
                </c:pt>
                <c:pt idx="1170">
                  <c:v>4.5638084411621094E-2</c:v>
                </c:pt>
                <c:pt idx="1171">
                  <c:v>-0.18175864219665527</c:v>
                </c:pt>
                <c:pt idx="1172">
                  <c:v>1.0460853576660156E-2</c:v>
                </c:pt>
                <c:pt idx="1173">
                  <c:v>3.9362907409667969E-2</c:v>
                </c:pt>
                <c:pt idx="1174">
                  <c:v>4.1144609451293945E-2</c:v>
                </c:pt>
                <c:pt idx="1175">
                  <c:v>-7.0592641830444336E-2</c:v>
                </c:pt>
                <c:pt idx="1176">
                  <c:v>0.51929306983947754</c:v>
                </c:pt>
                <c:pt idx="1177">
                  <c:v>0.10320496559143066</c:v>
                </c:pt>
                <c:pt idx="1178">
                  <c:v>-1.678919792175293E-2</c:v>
                </c:pt>
                <c:pt idx="1179">
                  <c:v>-7.49969482421875E-3</c:v>
                </c:pt>
                <c:pt idx="1180">
                  <c:v>-4.6063899993896484E-2</c:v>
                </c:pt>
                <c:pt idx="1181">
                  <c:v>-7.6980113983154297E-2</c:v>
                </c:pt>
                <c:pt idx="1182">
                  <c:v>0.10144686698913574</c:v>
                </c:pt>
                <c:pt idx="1183">
                  <c:v>0.449737548828125</c:v>
                </c:pt>
                <c:pt idx="1184">
                  <c:v>4.2461633682250977E-2</c:v>
                </c:pt>
                <c:pt idx="1185">
                  <c:v>-0.16206121444702148</c:v>
                </c:pt>
                <c:pt idx="1186">
                  <c:v>-0.5607457160949707</c:v>
                </c:pt>
                <c:pt idx="1187">
                  <c:v>-0.34600353240966797</c:v>
                </c:pt>
                <c:pt idx="1188">
                  <c:v>0.12421894073486328</c:v>
                </c:pt>
                <c:pt idx="1189">
                  <c:v>-5.1204442977905273E-2</c:v>
                </c:pt>
                <c:pt idx="1190">
                  <c:v>7.4984550476074219E-2</c:v>
                </c:pt>
                <c:pt idx="1191">
                  <c:v>8.4061384201049805E-2</c:v>
                </c:pt>
                <c:pt idx="1192">
                  <c:v>0.19437265396118164</c:v>
                </c:pt>
                <c:pt idx="1193">
                  <c:v>0.10795259475708008</c:v>
                </c:pt>
                <c:pt idx="1194">
                  <c:v>0.148406982421875</c:v>
                </c:pt>
                <c:pt idx="1195">
                  <c:v>-9.492802619934082E-2</c:v>
                </c:pt>
                <c:pt idx="1196">
                  <c:v>-5.6193351745605469E-2</c:v>
                </c:pt>
                <c:pt idx="1197">
                  <c:v>-0.24749445915222168</c:v>
                </c:pt>
                <c:pt idx="1198">
                  <c:v>-0.18720245361328125</c:v>
                </c:pt>
                <c:pt idx="1199">
                  <c:v>-9.6975088119506836E-2</c:v>
                </c:pt>
                <c:pt idx="1200">
                  <c:v>1.0847153663635254</c:v>
                </c:pt>
                <c:pt idx="1201">
                  <c:v>0.79541921615600586</c:v>
                </c:pt>
                <c:pt idx="1202">
                  <c:v>0.40223598480224609</c:v>
                </c:pt>
                <c:pt idx="1203">
                  <c:v>0.17187023162841797</c:v>
                </c:pt>
                <c:pt idx="1204">
                  <c:v>0.25094270706176758</c:v>
                </c:pt>
                <c:pt idx="1205">
                  <c:v>0.16262054443359375</c:v>
                </c:pt>
                <c:pt idx="1206">
                  <c:v>-2.5387287139892578E-2</c:v>
                </c:pt>
                <c:pt idx="1207">
                  <c:v>-0.22516679763793945</c:v>
                </c:pt>
                <c:pt idx="1208">
                  <c:v>-0.27738428115844727</c:v>
                </c:pt>
                <c:pt idx="1209">
                  <c:v>-0.58670425415039063</c:v>
                </c:pt>
                <c:pt idx="1210">
                  <c:v>-0.75383400917053223</c:v>
                </c:pt>
                <c:pt idx="1211">
                  <c:v>-0.99932765960693359</c:v>
                </c:pt>
                <c:pt idx="1212">
                  <c:v>1.374730110168457</c:v>
                </c:pt>
                <c:pt idx="1213">
                  <c:v>3.8908891677856445</c:v>
                </c:pt>
                <c:pt idx="1214">
                  <c:v>4.7635221481323242</c:v>
                </c:pt>
                <c:pt idx="1215">
                  <c:v>-1.1657934188842773</c:v>
                </c:pt>
                <c:pt idx="1216">
                  <c:v>0.30499839782714844</c:v>
                </c:pt>
                <c:pt idx="1217">
                  <c:v>-0.54840517044067383</c:v>
                </c:pt>
                <c:pt idx="1218">
                  <c:v>3.0648040771484375</c:v>
                </c:pt>
                <c:pt idx="1219">
                  <c:v>-2.6077985763549805</c:v>
                </c:pt>
                <c:pt idx="1220">
                  <c:v>-1.5644302368164063</c:v>
                </c:pt>
                <c:pt idx="1221">
                  <c:v>-1.5830445289611816</c:v>
                </c:pt>
                <c:pt idx="1222">
                  <c:v>-2.9283623695373535</c:v>
                </c:pt>
                <c:pt idx="1223">
                  <c:v>-3.0011138916015625</c:v>
                </c:pt>
                <c:pt idx="1224">
                  <c:v>0.25473237037658691</c:v>
                </c:pt>
                <c:pt idx="1225">
                  <c:v>0.25979495048522949</c:v>
                </c:pt>
                <c:pt idx="1226">
                  <c:v>0.35515856742858887</c:v>
                </c:pt>
                <c:pt idx="1227">
                  <c:v>0.26245760917663574</c:v>
                </c:pt>
                <c:pt idx="1228">
                  <c:v>3.188776969909668E-2</c:v>
                </c:pt>
                <c:pt idx="1229">
                  <c:v>-1.6522884368896484E-2</c:v>
                </c:pt>
                <c:pt idx="1230">
                  <c:v>0.39504027366638184</c:v>
                </c:pt>
                <c:pt idx="1231">
                  <c:v>-0.13186049461364746</c:v>
                </c:pt>
                <c:pt idx="1232">
                  <c:v>-9.8288297653198242E-2</c:v>
                </c:pt>
                <c:pt idx="1233">
                  <c:v>-0.2400519847869873</c:v>
                </c:pt>
                <c:pt idx="1234">
                  <c:v>-0.47036600112915039</c:v>
                </c:pt>
                <c:pt idx="1235">
                  <c:v>-0.60198163986206055</c:v>
                </c:pt>
                <c:pt idx="1236">
                  <c:v>0.37857651710510254</c:v>
                </c:pt>
                <c:pt idx="1237">
                  <c:v>0.40678906440734863</c:v>
                </c:pt>
                <c:pt idx="1238">
                  <c:v>0.12870907783508301</c:v>
                </c:pt>
                <c:pt idx="1239">
                  <c:v>-0.13583922386169434</c:v>
                </c:pt>
                <c:pt idx="1240">
                  <c:v>-0.10713434219360352</c:v>
                </c:pt>
                <c:pt idx="1241">
                  <c:v>-8.2625865936279297E-2</c:v>
                </c:pt>
                <c:pt idx="1242">
                  <c:v>-7.4942350387573242E-2</c:v>
                </c:pt>
                <c:pt idx="1243">
                  <c:v>3.0922651290893555E-2</c:v>
                </c:pt>
                <c:pt idx="1244">
                  <c:v>-9.9589824676513672E-2</c:v>
                </c:pt>
                <c:pt idx="1245">
                  <c:v>5.8457851409912109E-3</c:v>
                </c:pt>
                <c:pt idx="1246">
                  <c:v>-0.17769980430603027</c:v>
                </c:pt>
                <c:pt idx="1247">
                  <c:v>-0.2730109691619873</c:v>
                </c:pt>
                <c:pt idx="1248">
                  <c:v>0.10350728034973145</c:v>
                </c:pt>
                <c:pt idx="1249">
                  <c:v>0.19067859649658203</c:v>
                </c:pt>
                <c:pt idx="1250">
                  <c:v>3.7415027618408203E-3</c:v>
                </c:pt>
                <c:pt idx="1251">
                  <c:v>2.5057554244995117E-2</c:v>
                </c:pt>
                <c:pt idx="1252">
                  <c:v>0.13898253440856934</c:v>
                </c:pt>
                <c:pt idx="1253">
                  <c:v>0.10529351234436035</c:v>
                </c:pt>
                <c:pt idx="1254">
                  <c:v>1.4687299728393555E-2</c:v>
                </c:pt>
                <c:pt idx="1255">
                  <c:v>-0.10991501808166504</c:v>
                </c:pt>
                <c:pt idx="1256">
                  <c:v>-0.15413618087768555</c:v>
                </c:pt>
                <c:pt idx="1257">
                  <c:v>-8.5549592971801758E-2</c:v>
                </c:pt>
                <c:pt idx="1258">
                  <c:v>-9.1186761856079102E-2</c:v>
                </c:pt>
                <c:pt idx="1259">
                  <c:v>-0.1411597728729248</c:v>
                </c:pt>
                <c:pt idx="1260">
                  <c:v>0.21540594100952148</c:v>
                </c:pt>
                <c:pt idx="1261">
                  <c:v>0.23007774353027344</c:v>
                </c:pt>
                <c:pt idx="1262">
                  <c:v>8.6114406585693359E-2</c:v>
                </c:pt>
                <c:pt idx="1263">
                  <c:v>1.4895439147949219E-2</c:v>
                </c:pt>
                <c:pt idx="1264">
                  <c:v>6.7564249038696289E-2</c:v>
                </c:pt>
                <c:pt idx="1265">
                  <c:v>4.3576717376708984E-2</c:v>
                </c:pt>
                <c:pt idx="1266">
                  <c:v>-5.5660009384155273E-2</c:v>
                </c:pt>
                <c:pt idx="1267">
                  <c:v>-5.1971435546875E-2</c:v>
                </c:pt>
                <c:pt idx="1268">
                  <c:v>-0.1107480525970459</c:v>
                </c:pt>
                <c:pt idx="1269">
                  <c:v>-9.3862295150756836E-2</c:v>
                </c:pt>
                <c:pt idx="1270">
                  <c:v>-0.12430262565612793</c:v>
                </c:pt>
                <c:pt idx="1271">
                  <c:v>-0.22108912467956543</c:v>
                </c:pt>
                <c:pt idx="1272">
                  <c:v>0.21395683288574219</c:v>
                </c:pt>
                <c:pt idx="1273">
                  <c:v>0.23241019248962402</c:v>
                </c:pt>
                <c:pt idx="1274">
                  <c:v>7.1148395538330078E-2</c:v>
                </c:pt>
                <c:pt idx="1275">
                  <c:v>6.6006183624267578E-3</c:v>
                </c:pt>
                <c:pt idx="1276">
                  <c:v>4.2649030685424805E-2</c:v>
                </c:pt>
                <c:pt idx="1277">
                  <c:v>-1.1301040649414063E-2</c:v>
                </c:pt>
                <c:pt idx="1278">
                  <c:v>-6.4019680023193359E-2</c:v>
                </c:pt>
                <c:pt idx="1279">
                  <c:v>-9.6972942352294922E-2</c:v>
                </c:pt>
                <c:pt idx="1280">
                  <c:v>-3.7528753280639648E-2</c:v>
                </c:pt>
                <c:pt idx="1281">
                  <c:v>-0.13488960266113281</c:v>
                </c:pt>
                <c:pt idx="1282">
                  <c:v>-3.1827211380004883E-2</c:v>
                </c:pt>
                <c:pt idx="1283">
                  <c:v>-0.19022631645202637</c:v>
                </c:pt>
                <c:pt idx="1284">
                  <c:v>-1.7242670059204102E-2</c:v>
                </c:pt>
                <c:pt idx="1285">
                  <c:v>9.7140312194824219E-2</c:v>
                </c:pt>
                <c:pt idx="1286">
                  <c:v>2.6505947113037109E-2</c:v>
                </c:pt>
                <c:pt idx="1287">
                  <c:v>3.2342433929443359E-2</c:v>
                </c:pt>
                <c:pt idx="1288">
                  <c:v>9.7641706466674805E-2</c:v>
                </c:pt>
                <c:pt idx="1289">
                  <c:v>-1.1856555938720703E-2</c:v>
                </c:pt>
                <c:pt idx="1290">
                  <c:v>4.6015262603759766E-2</c:v>
                </c:pt>
                <c:pt idx="1291">
                  <c:v>7.7031850814819336E-2</c:v>
                </c:pt>
                <c:pt idx="1292">
                  <c:v>-0.14243125915527344</c:v>
                </c:pt>
                <c:pt idx="1293">
                  <c:v>-5.0911903381347656E-3</c:v>
                </c:pt>
                <c:pt idx="1294">
                  <c:v>-4.6618223190307617E-2</c:v>
                </c:pt>
                <c:pt idx="1295">
                  <c:v>-0.15343761444091797</c:v>
                </c:pt>
                <c:pt idx="1296">
                  <c:v>4.8673629760742188E-2</c:v>
                </c:pt>
                <c:pt idx="1297">
                  <c:v>0.17356443405151367</c:v>
                </c:pt>
                <c:pt idx="1298">
                  <c:v>4.2576074600219727E-2</c:v>
                </c:pt>
                <c:pt idx="1299">
                  <c:v>6.1331748962402344E-2</c:v>
                </c:pt>
                <c:pt idx="1300">
                  <c:v>4.7801971435546875E-2</c:v>
                </c:pt>
                <c:pt idx="1301">
                  <c:v>-2.9289007186889648E-2</c:v>
                </c:pt>
                <c:pt idx="1302">
                  <c:v>-5.5884838104248047E-2</c:v>
                </c:pt>
                <c:pt idx="1303">
                  <c:v>-4.1950225830078125E-2</c:v>
                </c:pt>
                <c:pt idx="1304">
                  <c:v>3.9953470230102539E-2</c:v>
                </c:pt>
                <c:pt idx="1305">
                  <c:v>3.089141845703125E-2</c:v>
                </c:pt>
                <c:pt idx="1306">
                  <c:v>-6.0266017913818359E-2</c:v>
                </c:pt>
                <c:pt idx="1307">
                  <c:v>-0.25740265846252441</c:v>
                </c:pt>
                <c:pt idx="1308">
                  <c:v>-1.0152339935302734E-2</c:v>
                </c:pt>
                <c:pt idx="1309">
                  <c:v>-1.1486291885375977E-2</c:v>
                </c:pt>
                <c:pt idx="1310">
                  <c:v>-4.174041748046875E-2</c:v>
                </c:pt>
                <c:pt idx="1311">
                  <c:v>4.8896551132202148E-2</c:v>
                </c:pt>
                <c:pt idx="1312">
                  <c:v>-3.0948638916015625E-2</c:v>
                </c:pt>
                <c:pt idx="1313">
                  <c:v>0.105133056640625</c:v>
                </c:pt>
                <c:pt idx="1314">
                  <c:v>2.2506952285766602E-2</c:v>
                </c:pt>
                <c:pt idx="1315">
                  <c:v>-5.0557374954223633E-2</c:v>
                </c:pt>
                <c:pt idx="1316">
                  <c:v>-3.9015531539916992E-2</c:v>
                </c:pt>
                <c:pt idx="1317">
                  <c:v>9.4124555587768555E-2</c:v>
                </c:pt>
                <c:pt idx="1318">
                  <c:v>9.6155881881713867E-2</c:v>
                </c:pt>
                <c:pt idx="1319">
                  <c:v>-0.18291616439819336</c:v>
                </c:pt>
                <c:pt idx="1320">
                  <c:v>0.17243432998657227</c:v>
                </c:pt>
                <c:pt idx="1321">
                  <c:v>9.7725152969360352E-2</c:v>
                </c:pt>
                <c:pt idx="1322">
                  <c:v>0.18138504028320313</c:v>
                </c:pt>
                <c:pt idx="1323">
                  <c:v>8.0991744995117188E-2</c:v>
                </c:pt>
                <c:pt idx="1324">
                  <c:v>0.1186068058013916</c:v>
                </c:pt>
                <c:pt idx="1325">
                  <c:v>4.1160821914672852E-2</c:v>
                </c:pt>
                <c:pt idx="1326">
                  <c:v>-2.6464462280273438E-4</c:v>
                </c:pt>
                <c:pt idx="1327">
                  <c:v>-7.5092315673828125E-3</c:v>
                </c:pt>
                <c:pt idx="1328">
                  <c:v>-5.3191661834716797E-2</c:v>
                </c:pt>
                <c:pt idx="1329">
                  <c:v>-0.10760402679443359</c:v>
                </c:pt>
                <c:pt idx="1330">
                  <c:v>-0.2439272403717041</c:v>
                </c:pt>
                <c:pt idx="1331">
                  <c:v>-0.27980661392211914</c:v>
                </c:pt>
                <c:pt idx="1332">
                  <c:v>0.15429067611694336</c:v>
                </c:pt>
                <c:pt idx="1333">
                  <c:v>0.11294174194335938</c:v>
                </c:pt>
                <c:pt idx="1334">
                  <c:v>0.14499545097351074</c:v>
                </c:pt>
                <c:pt idx="1335">
                  <c:v>0.10581302642822266</c:v>
                </c:pt>
                <c:pt idx="1336">
                  <c:v>7.5701475143432617E-2</c:v>
                </c:pt>
                <c:pt idx="1337">
                  <c:v>2.7284383773803711E-2</c:v>
                </c:pt>
                <c:pt idx="1338">
                  <c:v>-3.2581567764282227E-2</c:v>
                </c:pt>
                <c:pt idx="1339">
                  <c:v>-8.3978414535522461E-2</c:v>
                </c:pt>
                <c:pt idx="1340">
                  <c:v>-4.9286127090454102E-2</c:v>
                </c:pt>
                <c:pt idx="1341">
                  <c:v>-0.10125350952148437</c:v>
                </c:pt>
                <c:pt idx="1342">
                  <c:v>-0.14403319358825684</c:v>
                </c:pt>
                <c:pt idx="1343">
                  <c:v>-0.20989251136779785</c:v>
                </c:pt>
                <c:pt idx="1344">
                  <c:v>0.22490572929382324</c:v>
                </c:pt>
                <c:pt idx="1345">
                  <c:v>0.15412473678588867</c:v>
                </c:pt>
                <c:pt idx="1346">
                  <c:v>0.19382548332214355</c:v>
                </c:pt>
                <c:pt idx="1347">
                  <c:v>2.5647640228271484E-2</c:v>
                </c:pt>
                <c:pt idx="1348">
                  <c:v>0.11216497421264648</c:v>
                </c:pt>
                <c:pt idx="1349">
                  <c:v>8.0435991287231445E-2</c:v>
                </c:pt>
                <c:pt idx="1350">
                  <c:v>3.8278818130493164E-2</c:v>
                </c:pt>
                <c:pt idx="1351">
                  <c:v>-2.2417306900024414E-2</c:v>
                </c:pt>
                <c:pt idx="1352">
                  <c:v>-0.14219927787780762</c:v>
                </c:pt>
                <c:pt idx="1353">
                  <c:v>-0.1910097599029541</c:v>
                </c:pt>
                <c:pt idx="1354">
                  <c:v>-0.18640875816345215</c:v>
                </c:pt>
                <c:pt idx="1355">
                  <c:v>-0.28734755516052246</c:v>
                </c:pt>
                <c:pt idx="1356">
                  <c:v>0.34402966499328613</c:v>
                </c:pt>
                <c:pt idx="1357">
                  <c:v>0.27219748497009277</c:v>
                </c:pt>
                <c:pt idx="1358">
                  <c:v>0.22191381454467773</c:v>
                </c:pt>
                <c:pt idx="1359">
                  <c:v>0.18287062644958496</c:v>
                </c:pt>
                <c:pt idx="1360">
                  <c:v>9.0653181076049805E-2</c:v>
                </c:pt>
                <c:pt idx="1361">
                  <c:v>-5.9147119522094727E-2</c:v>
                </c:pt>
                <c:pt idx="1362">
                  <c:v>-0.13045692443847656</c:v>
                </c:pt>
                <c:pt idx="1363">
                  <c:v>-0.14435482025146484</c:v>
                </c:pt>
                <c:pt idx="1364">
                  <c:v>-0.12820625305175781</c:v>
                </c:pt>
                <c:pt idx="1365">
                  <c:v>-7.5900554656982422E-2</c:v>
                </c:pt>
                <c:pt idx="1366">
                  <c:v>-0.2410123348236084</c:v>
                </c:pt>
                <c:pt idx="1367">
                  <c:v>-0.33258581161499023</c:v>
                </c:pt>
                <c:pt idx="1368">
                  <c:v>1.3751983642578125E-2</c:v>
                </c:pt>
                <c:pt idx="1369">
                  <c:v>4.6060800552368164E-2</c:v>
                </c:pt>
                <c:pt idx="1370">
                  <c:v>0.45602869987487793</c:v>
                </c:pt>
                <c:pt idx="1371">
                  <c:v>0.15743398666381836</c:v>
                </c:pt>
                <c:pt idx="1372">
                  <c:v>0.17113327980041504</c:v>
                </c:pt>
                <c:pt idx="1373">
                  <c:v>6.3834190368652344E-3</c:v>
                </c:pt>
                <c:pt idx="1374">
                  <c:v>-0.15104913711547852</c:v>
                </c:pt>
                <c:pt idx="1375">
                  <c:v>8.4640741348266602E-2</c:v>
                </c:pt>
                <c:pt idx="1376">
                  <c:v>-3.1998872756958008E-2</c:v>
                </c:pt>
                <c:pt idx="1377">
                  <c:v>-0.17290282249450684</c:v>
                </c:pt>
                <c:pt idx="1378">
                  <c:v>-0.30931973457336426</c:v>
                </c:pt>
                <c:pt idx="1379">
                  <c:v>-0.27016377449035645</c:v>
                </c:pt>
                <c:pt idx="1380">
                  <c:v>9.3353271484375E-2</c:v>
                </c:pt>
                <c:pt idx="1381">
                  <c:v>0.16823005676269531</c:v>
                </c:pt>
                <c:pt idx="1382">
                  <c:v>8.689117431640625E-2</c:v>
                </c:pt>
                <c:pt idx="1383">
                  <c:v>-1.1390924453735352E-2</c:v>
                </c:pt>
                <c:pt idx="1384">
                  <c:v>0.12856221199035645</c:v>
                </c:pt>
                <c:pt idx="1385">
                  <c:v>-4.8770427703857422E-2</c:v>
                </c:pt>
                <c:pt idx="1386">
                  <c:v>0.1116633415222168</c:v>
                </c:pt>
                <c:pt idx="1387">
                  <c:v>3.0619382858276367E-2</c:v>
                </c:pt>
                <c:pt idx="1388">
                  <c:v>-3.3411741256713867E-2</c:v>
                </c:pt>
                <c:pt idx="1389">
                  <c:v>-0.11995482444763184</c:v>
                </c:pt>
                <c:pt idx="1390">
                  <c:v>-9.1446161270141602E-2</c:v>
                </c:pt>
                <c:pt idx="1391">
                  <c:v>-0.31434440612792969</c:v>
                </c:pt>
                <c:pt idx="1392">
                  <c:v>0.18717575073242188</c:v>
                </c:pt>
                <c:pt idx="1393">
                  <c:v>0.14832711219787598</c:v>
                </c:pt>
                <c:pt idx="1394">
                  <c:v>0.18229532241821289</c:v>
                </c:pt>
                <c:pt idx="1395">
                  <c:v>2.5600194931030273E-2</c:v>
                </c:pt>
                <c:pt idx="1396">
                  <c:v>0.10553216934204102</c:v>
                </c:pt>
                <c:pt idx="1397">
                  <c:v>6.1497688293457031E-3</c:v>
                </c:pt>
                <c:pt idx="1398">
                  <c:v>-5.3945541381835938E-2</c:v>
                </c:pt>
                <c:pt idx="1399">
                  <c:v>2.0496845245361328E-3</c:v>
                </c:pt>
                <c:pt idx="1400">
                  <c:v>-5.5791854858398438E-2</c:v>
                </c:pt>
                <c:pt idx="1401">
                  <c:v>-0.13392472267150879</c:v>
                </c:pt>
                <c:pt idx="1402">
                  <c:v>-0.13920831680297852</c:v>
                </c:pt>
                <c:pt idx="1403">
                  <c:v>-0.2742607593536377</c:v>
                </c:pt>
                <c:pt idx="1404">
                  <c:v>0.1650083065032959</c:v>
                </c:pt>
                <c:pt idx="1405">
                  <c:v>1.0886430740356445E-2</c:v>
                </c:pt>
                <c:pt idx="1406">
                  <c:v>0.15415358543395996</c:v>
                </c:pt>
                <c:pt idx="1407">
                  <c:v>0.1293637752532959</c:v>
                </c:pt>
                <c:pt idx="1408">
                  <c:v>3.6497116088867188E-3</c:v>
                </c:pt>
                <c:pt idx="1409">
                  <c:v>-9.0122222900390625E-4</c:v>
                </c:pt>
                <c:pt idx="1410">
                  <c:v>6.0248851776123047E-2</c:v>
                </c:pt>
                <c:pt idx="1411">
                  <c:v>6.1226367950439453E-2</c:v>
                </c:pt>
                <c:pt idx="1412">
                  <c:v>-4.2258262634277344E-2</c:v>
                </c:pt>
                <c:pt idx="1413">
                  <c:v>-0.13214516639709473</c:v>
                </c:pt>
                <c:pt idx="1414">
                  <c:v>-0.12813663482666016</c:v>
                </c:pt>
                <c:pt idx="1415">
                  <c:v>-0.28109550476074219</c:v>
                </c:pt>
                <c:pt idx="1416">
                  <c:v>8.7009906768798828E-2</c:v>
                </c:pt>
                <c:pt idx="1417">
                  <c:v>0.13384532928466797</c:v>
                </c:pt>
                <c:pt idx="1418">
                  <c:v>4.9361467361450195E-2</c:v>
                </c:pt>
                <c:pt idx="1419">
                  <c:v>8.9459657669067383E-2</c:v>
                </c:pt>
                <c:pt idx="1420">
                  <c:v>-8.2840919494628906E-2</c:v>
                </c:pt>
                <c:pt idx="1421">
                  <c:v>2.2041559219360352E-2</c:v>
                </c:pt>
                <c:pt idx="1422">
                  <c:v>3.5826444625854492E-2</c:v>
                </c:pt>
                <c:pt idx="1423">
                  <c:v>1.7733335494995117E-2</c:v>
                </c:pt>
                <c:pt idx="1424">
                  <c:v>-2.0133256912231445E-2</c:v>
                </c:pt>
                <c:pt idx="1425">
                  <c:v>-3.4763813018798828E-3</c:v>
                </c:pt>
                <c:pt idx="1426">
                  <c:v>-9.1279506683349609E-2</c:v>
                </c:pt>
                <c:pt idx="1427">
                  <c:v>-0.23754739761352539</c:v>
                </c:pt>
                <c:pt idx="1428">
                  <c:v>1.9649744033813477E-2</c:v>
                </c:pt>
                <c:pt idx="1429">
                  <c:v>0.29079794883728027</c:v>
                </c:pt>
                <c:pt idx="1430">
                  <c:v>0.10601019859313965</c:v>
                </c:pt>
                <c:pt idx="1431">
                  <c:v>-0.12984251976013184</c:v>
                </c:pt>
                <c:pt idx="1432">
                  <c:v>0.10728240013122559</c:v>
                </c:pt>
                <c:pt idx="1433">
                  <c:v>1.1057376861572266E-2</c:v>
                </c:pt>
                <c:pt idx="1434">
                  <c:v>9.1939449310302734E-2</c:v>
                </c:pt>
                <c:pt idx="1435">
                  <c:v>-0.11193966865539551</c:v>
                </c:pt>
                <c:pt idx="1436">
                  <c:v>4.0855169296264648E-2</c:v>
                </c:pt>
                <c:pt idx="1437">
                  <c:v>-6.1590909957885742E-2</c:v>
                </c:pt>
                <c:pt idx="1438">
                  <c:v>-0.15186643600463867</c:v>
                </c:pt>
                <c:pt idx="1439">
                  <c:v>-0.21235322952270508</c:v>
                </c:pt>
                <c:pt idx="1440">
                  <c:v>0.34495663642883301</c:v>
                </c:pt>
                <c:pt idx="1441">
                  <c:v>0.2052915096282959</c:v>
                </c:pt>
                <c:pt idx="1442">
                  <c:v>0.20949721336364746</c:v>
                </c:pt>
                <c:pt idx="1443">
                  <c:v>0.17992758750915527</c:v>
                </c:pt>
                <c:pt idx="1444">
                  <c:v>8.8398933410644531E-2</c:v>
                </c:pt>
                <c:pt idx="1445">
                  <c:v>-2.9103279113769531E-2</c:v>
                </c:pt>
                <c:pt idx="1446">
                  <c:v>-9.601593017578125E-2</c:v>
                </c:pt>
                <c:pt idx="1447">
                  <c:v>-8.7587833404541016E-3</c:v>
                </c:pt>
                <c:pt idx="1448">
                  <c:v>-0.12610125541687012</c:v>
                </c:pt>
                <c:pt idx="1449">
                  <c:v>-0.18322968482971191</c:v>
                </c:pt>
                <c:pt idx="1450">
                  <c:v>-0.25749063491821289</c:v>
                </c:pt>
                <c:pt idx="1451">
                  <c:v>-0.32737350463867188</c:v>
                </c:pt>
                <c:pt idx="1452">
                  <c:v>0.52076077461242676</c:v>
                </c:pt>
                <c:pt idx="1453">
                  <c:v>0.14312005043029785</c:v>
                </c:pt>
                <c:pt idx="1454">
                  <c:v>9.5211029052734375E-2</c:v>
                </c:pt>
                <c:pt idx="1455">
                  <c:v>-1.0356426239013672E-2</c:v>
                </c:pt>
                <c:pt idx="1456">
                  <c:v>-9.0934991836547852E-2</c:v>
                </c:pt>
                <c:pt idx="1457">
                  <c:v>2.1055698394775391E-2</c:v>
                </c:pt>
                <c:pt idx="1458">
                  <c:v>-5.5989265441894531E-2</c:v>
                </c:pt>
                <c:pt idx="1459">
                  <c:v>-0.15960454940795898</c:v>
                </c:pt>
                <c:pt idx="1460">
                  <c:v>-9.8004817962646484E-2</c:v>
                </c:pt>
                <c:pt idx="1461">
                  <c:v>-7.1595191955566406E-2</c:v>
                </c:pt>
                <c:pt idx="1462">
                  <c:v>-9.830021858215332E-2</c:v>
                </c:pt>
                <c:pt idx="1463">
                  <c:v>-0.19536113739013672</c:v>
                </c:pt>
                <c:pt idx="1464">
                  <c:v>0.18657684326171875</c:v>
                </c:pt>
                <c:pt idx="1465">
                  <c:v>1.6800403594970703E-2</c:v>
                </c:pt>
                <c:pt idx="1466">
                  <c:v>4.0153264999389648E-2</c:v>
                </c:pt>
                <c:pt idx="1467">
                  <c:v>4.497218132019043E-2</c:v>
                </c:pt>
                <c:pt idx="1468">
                  <c:v>-2.9122829437255859E-2</c:v>
                </c:pt>
                <c:pt idx="1469">
                  <c:v>2.2911310195922852E-2</c:v>
                </c:pt>
                <c:pt idx="1470">
                  <c:v>4.6603918075561523E-2</c:v>
                </c:pt>
                <c:pt idx="1471">
                  <c:v>-3.1222105026245117E-2</c:v>
                </c:pt>
                <c:pt idx="1472">
                  <c:v>-1.5009641647338867E-2</c:v>
                </c:pt>
                <c:pt idx="1473">
                  <c:v>4.1563987731933594E-2</c:v>
                </c:pt>
                <c:pt idx="1474">
                  <c:v>-9.5660924911499023E-2</c:v>
                </c:pt>
                <c:pt idx="1475">
                  <c:v>-0.22856497764587402</c:v>
                </c:pt>
                <c:pt idx="1476">
                  <c:v>-1.0270471572875977</c:v>
                </c:pt>
                <c:pt idx="1477">
                  <c:v>2.2320823669433594</c:v>
                </c:pt>
                <c:pt idx="1478">
                  <c:v>-0.45074653625488281</c:v>
                </c:pt>
                <c:pt idx="1479">
                  <c:v>-4.6476716995239258</c:v>
                </c:pt>
                <c:pt idx="1480">
                  <c:v>-6.0319075584411621</c:v>
                </c:pt>
                <c:pt idx="1481">
                  <c:v>-4.496307373046875</c:v>
                </c:pt>
                <c:pt idx="1482">
                  <c:v>-5.2914614677429199</c:v>
                </c:pt>
                <c:pt idx="1483">
                  <c:v>-3.2351493835449219</c:v>
                </c:pt>
                <c:pt idx="1484">
                  <c:v>2.6839389801025391</c:v>
                </c:pt>
                <c:pt idx="1485">
                  <c:v>-5.9692749977111816</c:v>
                </c:pt>
                <c:pt idx="1486">
                  <c:v>-4.4283194541931152</c:v>
                </c:pt>
                <c:pt idx="1487">
                  <c:v>2.0899515151977539</c:v>
                </c:pt>
                <c:pt idx="1488">
                  <c:v>1.3870906829833984</c:v>
                </c:pt>
                <c:pt idx="1489">
                  <c:v>-2.2970237731933594</c:v>
                </c:pt>
                <c:pt idx="1490">
                  <c:v>-0.18132209777832031</c:v>
                </c:pt>
                <c:pt idx="1491">
                  <c:v>1.7501487731933594</c:v>
                </c:pt>
                <c:pt idx="1492">
                  <c:v>6.1549777984619141</c:v>
                </c:pt>
                <c:pt idx="1493">
                  <c:v>-2.560490608215332</c:v>
                </c:pt>
                <c:pt idx="1494">
                  <c:v>-3.2117242813110352</c:v>
                </c:pt>
                <c:pt idx="1495">
                  <c:v>3.9182367324829102</c:v>
                </c:pt>
                <c:pt idx="1496">
                  <c:v>-1.222898006439209</c:v>
                </c:pt>
                <c:pt idx="1497">
                  <c:v>-3.3890285491943359</c:v>
                </c:pt>
                <c:pt idx="1498">
                  <c:v>-2.4379124641418457</c:v>
                </c:pt>
                <c:pt idx="1499">
                  <c:v>0.50343871116638184</c:v>
                </c:pt>
                <c:pt idx="1500">
                  <c:v>0.11700987815856934</c:v>
                </c:pt>
                <c:pt idx="1501">
                  <c:v>0.47996878623962402</c:v>
                </c:pt>
                <c:pt idx="1502">
                  <c:v>0.28983712196350098</c:v>
                </c:pt>
                <c:pt idx="1503">
                  <c:v>5.686497688293457E-2</c:v>
                </c:pt>
                <c:pt idx="1504">
                  <c:v>0.2755887508392334</c:v>
                </c:pt>
                <c:pt idx="1505">
                  <c:v>-1.7871856689453125E-2</c:v>
                </c:pt>
                <c:pt idx="1506">
                  <c:v>4.4164896011352539E-2</c:v>
                </c:pt>
                <c:pt idx="1507">
                  <c:v>-1.3635873794555664E-2</c:v>
                </c:pt>
                <c:pt idx="1508">
                  <c:v>-0.60864639282226563</c:v>
                </c:pt>
                <c:pt idx="1509">
                  <c:v>-0.46929407119750977</c:v>
                </c:pt>
                <c:pt idx="1510">
                  <c:v>-0.65742397308349609</c:v>
                </c:pt>
                <c:pt idx="1511">
                  <c:v>-0.67858648300170898</c:v>
                </c:pt>
                <c:pt idx="1512">
                  <c:v>-0.95352840423583984</c:v>
                </c:pt>
                <c:pt idx="1513">
                  <c:v>-0.15349721908569336</c:v>
                </c:pt>
                <c:pt idx="1514">
                  <c:v>-3.1199932098388672E-2</c:v>
                </c:pt>
                <c:pt idx="1515">
                  <c:v>4.2840228080749512</c:v>
                </c:pt>
                <c:pt idx="1516">
                  <c:v>3.2221159934997559</c:v>
                </c:pt>
                <c:pt idx="1517">
                  <c:v>-0.85034799575805664</c:v>
                </c:pt>
                <c:pt idx="1518">
                  <c:v>-0.94076299667358398</c:v>
                </c:pt>
                <c:pt idx="1519">
                  <c:v>-1.5148987770080566</c:v>
                </c:pt>
                <c:pt idx="1520">
                  <c:v>-1.9968457221984863</c:v>
                </c:pt>
                <c:pt idx="1521">
                  <c:v>7.2002410888671875E-2</c:v>
                </c:pt>
                <c:pt idx="1522">
                  <c:v>-0.45847463607788086</c:v>
                </c:pt>
                <c:pt idx="1523">
                  <c:v>0.24413013458251953</c:v>
                </c:pt>
                <c:pt idx="1524">
                  <c:v>-0.27792119979858398</c:v>
                </c:pt>
                <c:pt idx="1525">
                  <c:v>-0.17613840103149414</c:v>
                </c:pt>
                <c:pt idx="1526">
                  <c:v>0.93521738052368164</c:v>
                </c:pt>
                <c:pt idx="1527">
                  <c:v>1.1212644577026367</c:v>
                </c:pt>
                <c:pt idx="1528">
                  <c:v>-0.27854633331298828</c:v>
                </c:pt>
                <c:pt idx="1529">
                  <c:v>0.13364744186401367</c:v>
                </c:pt>
                <c:pt idx="1530">
                  <c:v>6.6354751586914063E-2</c:v>
                </c:pt>
                <c:pt idx="1531">
                  <c:v>-0.45478987693786621</c:v>
                </c:pt>
                <c:pt idx="1532">
                  <c:v>-0.32146644592285156</c:v>
                </c:pt>
                <c:pt idx="1533">
                  <c:v>-0.61379218101501465</c:v>
                </c:pt>
                <c:pt idx="1534">
                  <c:v>-0.3779609203338623</c:v>
                </c:pt>
                <c:pt idx="1535">
                  <c:v>0.36656045913696289</c:v>
                </c:pt>
                <c:pt idx="1536">
                  <c:v>0.486602783203125</c:v>
                </c:pt>
                <c:pt idx="1537">
                  <c:v>0.44007301330566406</c:v>
                </c:pt>
                <c:pt idx="1538">
                  <c:v>-0.2454230785369873</c:v>
                </c:pt>
                <c:pt idx="1539">
                  <c:v>0.33193254470825195</c:v>
                </c:pt>
                <c:pt idx="1540">
                  <c:v>0.19738006591796875</c:v>
                </c:pt>
                <c:pt idx="1541">
                  <c:v>0.11919641494750977</c:v>
                </c:pt>
                <c:pt idx="1542">
                  <c:v>0.1598668098449707</c:v>
                </c:pt>
                <c:pt idx="1543">
                  <c:v>-0.42692422866821289</c:v>
                </c:pt>
                <c:pt idx="1544">
                  <c:v>-0.47960329055786133</c:v>
                </c:pt>
                <c:pt idx="1545">
                  <c:v>-0.22611069679260254</c:v>
                </c:pt>
                <c:pt idx="1546">
                  <c:v>-0.72354960441589355</c:v>
                </c:pt>
                <c:pt idx="1547">
                  <c:v>0.49964332580566406</c:v>
                </c:pt>
                <c:pt idx="1548">
                  <c:v>0.53771638870239258</c:v>
                </c:pt>
                <c:pt idx="1549">
                  <c:v>0.58649635314941406</c:v>
                </c:pt>
                <c:pt idx="1550">
                  <c:v>-0.20888686180114746</c:v>
                </c:pt>
                <c:pt idx="1551">
                  <c:v>0.35897684097290039</c:v>
                </c:pt>
                <c:pt idx="1552">
                  <c:v>-0.10865592956542969</c:v>
                </c:pt>
                <c:pt idx="1553">
                  <c:v>-0.38510990142822266</c:v>
                </c:pt>
                <c:pt idx="1554">
                  <c:v>-0.42640089988708496</c:v>
                </c:pt>
                <c:pt idx="1555">
                  <c:v>-0.25858497619628906</c:v>
                </c:pt>
                <c:pt idx="1556">
                  <c:v>-0.1705472469329834</c:v>
                </c:pt>
                <c:pt idx="1557">
                  <c:v>-0.43039703369140625</c:v>
                </c:pt>
                <c:pt idx="1558">
                  <c:v>5.7497024536132813E-3</c:v>
                </c:pt>
                <c:pt idx="1559">
                  <c:v>-0.78851699829101563</c:v>
                </c:pt>
                <c:pt idx="1560">
                  <c:v>-0.2270658016204834</c:v>
                </c:pt>
                <c:pt idx="1561">
                  <c:v>0.42984986305236816</c:v>
                </c:pt>
                <c:pt idx="1562">
                  <c:v>-0.51016759872436523</c:v>
                </c:pt>
                <c:pt idx="1563">
                  <c:v>0.3523261547088623</c:v>
                </c:pt>
                <c:pt idx="1564">
                  <c:v>0.66156888008117676</c:v>
                </c:pt>
                <c:pt idx="1565">
                  <c:v>0.37206053733825684</c:v>
                </c:pt>
                <c:pt idx="1566">
                  <c:v>-1.888728141784668E-2</c:v>
                </c:pt>
                <c:pt idx="1567">
                  <c:v>-2.1609306335449219E-2</c:v>
                </c:pt>
                <c:pt idx="1568">
                  <c:v>7.2229862213134766E-2</c:v>
                </c:pt>
                <c:pt idx="1569">
                  <c:v>3.1267642974853516E-2</c:v>
                </c:pt>
                <c:pt idx="1570">
                  <c:v>-0.35305523872375488</c:v>
                </c:pt>
                <c:pt idx="1571">
                  <c:v>6.0540914535522461E-2</c:v>
                </c:pt>
                <c:pt idx="1572">
                  <c:v>0.20890974998474121</c:v>
                </c:pt>
                <c:pt idx="1573">
                  <c:v>0.19371604919433594</c:v>
                </c:pt>
                <c:pt idx="1574">
                  <c:v>0.16396212577819824</c:v>
                </c:pt>
                <c:pt idx="1575">
                  <c:v>0.18183279037475586</c:v>
                </c:pt>
                <c:pt idx="1576">
                  <c:v>2.9060840606689453E-3</c:v>
                </c:pt>
                <c:pt idx="1577">
                  <c:v>0.19932842254638672</c:v>
                </c:pt>
                <c:pt idx="1578">
                  <c:v>5.5694341659545898E-2</c:v>
                </c:pt>
                <c:pt idx="1579">
                  <c:v>-0.12942886352539063</c:v>
                </c:pt>
                <c:pt idx="1580">
                  <c:v>-0.23900580406188965</c:v>
                </c:pt>
                <c:pt idx="1581">
                  <c:v>-0.26577043533325195</c:v>
                </c:pt>
                <c:pt idx="1582">
                  <c:v>-0.43268465995788574</c:v>
                </c:pt>
                <c:pt idx="1583">
                  <c:v>2.3804264068603516</c:v>
                </c:pt>
                <c:pt idx="1584">
                  <c:v>0.20010995864868164</c:v>
                </c:pt>
                <c:pt idx="1585">
                  <c:v>0.80709409713745117</c:v>
                </c:pt>
                <c:pt idx="1586">
                  <c:v>-0.35578703880310059</c:v>
                </c:pt>
                <c:pt idx="1587">
                  <c:v>0.18470287322998047</c:v>
                </c:pt>
                <c:pt idx="1588">
                  <c:v>-0.20083713531494141</c:v>
                </c:pt>
                <c:pt idx="1589">
                  <c:v>-0.15111589431762695</c:v>
                </c:pt>
                <c:pt idx="1590">
                  <c:v>-0.48969817161560059</c:v>
                </c:pt>
                <c:pt idx="1591">
                  <c:v>-0.74319100379943848</c:v>
                </c:pt>
                <c:pt idx="1592">
                  <c:v>-0.10995912551879883</c:v>
                </c:pt>
                <c:pt idx="1593">
                  <c:v>-0.7384488582611084</c:v>
                </c:pt>
                <c:pt idx="1594">
                  <c:v>-0.7832953929901123</c:v>
                </c:pt>
                <c:pt idx="1595">
                  <c:v>0.35320019721984863</c:v>
                </c:pt>
                <c:pt idx="1596">
                  <c:v>0.29713129997253418</c:v>
                </c:pt>
                <c:pt idx="1597">
                  <c:v>0.13655734062194824</c:v>
                </c:pt>
                <c:pt idx="1598">
                  <c:v>0.52509236335754395</c:v>
                </c:pt>
                <c:pt idx="1599">
                  <c:v>-2.6656866073608398E-2</c:v>
                </c:pt>
                <c:pt idx="1600">
                  <c:v>0.1928403377532959</c:v>
                </c:pt>
                <c:pt idx="1601">
                  <c:v>0.2279975414276123</c:v>
                </c:pt>
                <c:pt idx="1602">
                  <c:v>-0.29547405242919922</c:v>
                </c:pt>
                <c:pt idx="1603">
                  <c:v>-0.29031562805175781</c:v>
                </c:pt>
                <c:pt idx="1604">
                  <c:v>-9.5077037811279297E-2</c:v>
                </c:pt>
                <c:pt idx="1605">
                  <c:v>-0.5622560977935791</c:v>
                </c:pt>
                <c:pt idx="1606">
                  <c:v>-0.46303963661193848</c:v>
                </c:pt>
                <c:pt idx="1607">
                  <c:v>0.98605585098266602</c:v>
                </c:pt>
                <c:pt idx="1608">
                  <c:v>0.43976211547851563</c:v>
                </c:pt>
                <c:pt idx="1609">
                  <c:v>0.45831584930419922</c:v>
                </c:pt>
                <c:pt idx="1610">
                  <c:v>0.18724179267883301</c:v>
                </c:pt>
                <c:pt idx="1611">
                  <c:v>0.24540495872497559</c:v>
                </c:pt>
                <c:pt idx="1612">
                  <c:v>-0.16514277458190918</c:v>
                </c:pt>
                <c:pt idx="1613">
                  <c:v>-0.20077824592590332</c:v>
                </c:pt>
                <c:pt idx="1614">
                  <c:v>-0.19262790679931641</c:v>
                </c:pt>
                <c:pt idx="1615">
                  <c:v>-0.38433742523193359</c:v>
                </c:pt>
                <c:pt idx="1616">
                  <c:v>-0.1136937141418457</c:v>
                </c:pt>
                <c:pt idx="1617">
                  <c:v>-0.68155550956726074</c:v>
                </c:pt>
                <c:pt idx="1618">
                  <c:v>-0.5786435604095459</c:v>
                </c:pt>
                <c:pt idx="1619">
                  <c:v>0.83071780204772949</c:v>
                </c:pt>
                <c:pt idx="1620">
                  <c:v>0.55962586402893066</c:v>
                </c:pt>
                <c:pt idx="1621">
                  <c:v>0.39339709281921387</c:v>
                </c:pt>
                <c:pt idx="1622">
                  <c:v>0.22270417213439941</c:v>
                </c:pt>
                <c:pt idx="1623">
                  <c:v>8.9171171188354492E-2</c:v>
                </c:pt>
                <c:pt idx="1624">
                  <c:v>-0.38999843597412109</c:v>
                </c:pt>
                <c:pt idx="1625">
                  <c:v>-0.16412806510925293</c:v>
                </c:pt>
                <c:pt idx="1626">
                  <c:v>0.18108916282653809</c:v>
                </c:pt>
                <c:pt idx="1627">
                  <c:v>-0.41260576248168945</c:v>
                </c:pt>
                <c:pt idx="1628">
                  <c:v>-0.33569574356079102</c:v>
                </c:pt>
                <c:pt idx="1629">
                  <c:v>-0.48429775238037109</c:v>
                </c:pt>
                <c:pt idx="1630">
                  <c:v>-0.48997926712036133</c:v>
                </c:pt>
                <c:pt idx="1631">
                  <c:v>0.92866873741149902</c:v>
                </c:pt>
                <c:pt idx="1632">
                  <c:v>-5.5406093597412109E-2</c:v>
                </c:pt>
                <c:pt idx="1633">
                  <c:v>1.7720940113067627</c:v>
                </c:pt>
                <c:pt idx="1634">
                  <c:v>0.60348868370056152</c:v>
                </c:pt>
                <c:pt idx="1635">
                  <c:v>1.6380641460418701</c:v>
                </c:pt>
                <c:pt idx="1636">
                  <c:v>-0.33818221092224121</c:v>
                </c:pt>
                <c:pt idx="1637">
                  <c:v>-0.80821061134338379</c:v>
                </c:pt>
                <c:pt idx="1638">
                  <c:v>-0.42579340934753418</c:v>
                </c:pt>
                <c:pt idx="1639">
                  <c:v>-0.6762540340423584</c:v>
                </c:pt>
                <c:pt idx="1640">
                  <c:v>-1.0035474300384521</c:v>
                </c:pt>
                <c:pt idx="1641">
                  <c:v>-0.60679340362548828</c:v>
                </c:pt>
                <c:pt idx="1642">
                  <c:v>-1.0281283855438232</c:v>
                </c:pt>
                <c:pt idx="1643">
                  <c:v>0.50504779815673828</c:v>
                </c:pt>
                <c:pt idx="1644">
                  <c:v>0.31551218032836914</c:v>
                </c:pt>
                <c:pt idx="1645">
                  <c:v>0.40774059295654297</c:v>
                </c:pt>
                <c:pt idx="1646">
                  <c:v>0.44601011276245117</c:v>
                </c:pt>
                <c:pt idx="1647">
                  <c:v>0.16060042381286621</c:v>
                </c:pt>
                <c:pt idx="1648">
                  <c:v>-2.1127223968505859E-2</c:v>
                </c:pt>
                <c:pt idx="1649">
                  <c:v>-0.33203721046447754</c:v>
                </c:pt>
                <c:pt idx="1650">
                  <c:v>-0.32904386520385742</c:v>
                </c:pt>
                <c:pt idx="1651">
                  <c:v>-0.24556875228881836</c:v>
                </c:pt>
                <c:pt idx="1652">
                  <c:v>-0.2642824649810791</c:v>
                </c:pt>
                <c:pt idx="1653">
                  <c:v>-0.27559828758239746</c:v>
                </c:pt>
                <c:pt idx="1654">
                  <c:v>-0.36725234985351563</c:v>
                </c:pt>
                <c:pt idx="1655">
                  <c:v>0.2447197437286377</c:v>
                </c:pt>
                <c:pt idx="1656">
                  <c:v>0.3113405704498291</c:v>
                </c:pt>
                <c:pt idx="1657">
                  <c:v>0.21721982955932617</c:v>
                </c:pt>
                <c:pt idx="1658">
                  <c:v>0.27803945541381836</c:v>
                </c:pt>
                <c:pt idx="1659">
                  <c:v>0.41308259963989258</c:v>
                </c:pt>
                <c:pt idx="1660">
                  <c:v>-1.3111352920532227E-2</c:v>
                </c:pt>
                <c:pt idx="1661">
                  <c:v>-0.11813259124755859</c:v>
                </c:pt>
                <c:pt idx="1662">
                  <c:v>-0.12558579444885254</c:v>
                </c:pt>
                <c:pt idx="1663">
                  <c:v>-0.21599078178405762</c:v>
                </c:pt>
                <c:pt idx="1664">
                  <c:v>-0.32085227966308594</c:v>
                </c:pt>
                <c:pt idx="1665">
                  <c:v>-0.2589716911315918</c:v>
                </c:pt>
                <c:pt idx="1666">
                  <c:v>-0.4117588996887207</c:v>
                </c:pt>
                <c:pt idx="1667">
                  <c:v>4.6236572265625</c:v>
                </c:pt>
                <c:pt idx="1668">
                  <c:v>1.7500019073486328</c:v>
                </c:pt>
                <c:pt idx="1669">
                  <c:v>0.26094579696655273</c:v>
                </c:pt>
                <c:pt idx="1670">
                  <c:v>1.2618184089660645</c:v>
                </c:pt>
                <c:pt idx="1671">
                  <c:v>-0.12574386596679688</c:v>
                </c:pt>
                <c:pt idx="1672">
                  <c:v>-0.67637491226196289</c:v>
                </c:pt>
                <c:pt idx="1673">
                  <c:v>-1.7078166007995605</c:v>
                </c:pt>
                <c:pt idx="1674">
                  <c:v>1.5179009437561035</c:v>
                </c:pt>
                <c:pt idx="1675">
                  <c:v>-2.0878627300262451</c:v>
                </c:pt>
                <c:pt idx="1676">
                  <c:v>-0.84306240081787109</c:v>
                </c:pt>
                <c:pt idx="1677">
                  <c:v>-2.0770058631896973</c:v>
                </c:pt>
                <c:pt idx="1678">
                  <c:v>-1.8964581489562988</c:v>
                </c:pt>
                <c:pt idx="1679">
                  <c:v>1.5706074237823486</c:v>
                </c:pt>
                <c:pt idx="1680">
                  <c:v>-0.10106492042541504</c:v>
                </c:pt>
                <c:pt idx="1681">
                  <c:v>-1.7544031143188477E-2</c:v>
                </c:pt>
                <c:pt idx="1682">
                  <c:v>-0.10286474227905273</c:v>
                </c:pt>
                <c:pt idx="1683">
                  <c:v>-7.2127580642700195E-2</c:v>
                </c:pt>
                <c:pt idx="1684">
                  <c:v>-0.11957955360412598</c:v>
                </c:pt>
                <c:pt idx="1685">
                  <c:v>2.7947275638580322</c:v>
                </c:pt>
                <c:pt idx="1686">
                  <c:v>-0.96914339065551758</c:v>
                </c:pt>
                <c:pt idx="1687">
                  <c:v>-0.68263792991638184</c:v>
                </c:pt>
                <c:pt idx="1688">
                  <c:v>-1.0157592296600342</c:v>
                </c:pt>
                <c:pt idx="1689">
                  <c:v>-0.81914806365966797</c:v>
                </c:pt>
                <c:pt idx="1690">
                  <c:v>-0.46546578407287598</c:v>
                </c:pt>
                <c:pt idx="1691">
                  <c:v>0.40641975402832031</c:v>
                </c:pt>
                <c:pt idx="1692">
                  <c:v>0.18627476692199707</c:v>
                </c:pt>
                <c:pt idx="1693">
                  <c:v>0.38149833679199219</c:v>
                </c:pt>
                <c:pt idx="1694">
                  <c:v>2.0215511322021484E-3</c:v>
                </c:pt>
                <c:pt idx="1695">
                  <c:v>0.24897003173828125</c:v>
                </c:pt>
                <c:pt idx="1696">
                  <c:v>3.006434440612793E-2</c:v>
                </c:pt>
                <c:pt idx="1697">
                  <c:v>-0.33038568496704102</c:v>
                </c:pt>
                <c:pt idx="1698">
                  <c:v>3.9088249206542969E-2</c:v>
                </c:pt>
                <c:pt idx="1699">
                  <c:v>-0.1392366886138916</c:v>
                </c:pt>
                <c:pt idx="1700">
                  <c:v>-0.18547964096069336</c:v>
                </c:pt>
                <c:pt idx="1701">
                  <c:v>-0.33602547645568848</c:v>
                </c:pt>
                <c:pt idx="1702">
                  <c:v>-0.30320835113525391</c:v>
                </c:pt>
                <c:pt idx="1703">
                  <c:v>5.9022665023803711E-2</c:v>
                </c:pt>
                <c:pt idx="1704">
                  <c:v>0.10968756675720215</c:v>
                </c:pt>
                <c:pt idx="1705">
                  <c:v>0.29594039916992188</c:v>
                </c:pt>
                <c:pt idx="1706">
                  <c:v>-6.1208009719848633E-2</c:v>
                </c:pt>
                <c:pt idx="1707">
                  <c:v>0.39024782180786133</c:v>
                </c:pt>
                <c:pt idx="1708">
                  <c:v>0.45865726470947266</c:v>
                </c:pt>
                <c:pt idx="1709">
                  <c:v>0.24817919731140137</c:v>
                </c:pt>
                <c:pt idx="1710">
                  <c:v>-1.4996051788330078E-2</c:v>
                </c:pt>
                <c:pt idx="1711">
                  <c:v>-0.32049703598022461</c:v>
                </c:pt>
                <c:pt idx="1712">
                  <c:v>-0.14508366584777832</c:v>
                </c:pt>
                <c:pt idx="1713">
                  <c:v>-0.49312448501586914</c:v>
                </c:pt>
                <c:pt idx="1714">
                  <c:v>-0.52682590484619141</c:v>
                </c:pt>
                <c:pt idx="1715">
                  <c:v>-5.8072566986083984E-2</c:v>
                </c:pt>
                <c:pt idx="1716">
                  <c:v>0.13146066665649414</c:v>
                </c:pt>
                <c:pt idx="1717">
                  <c:v>-0.34284543991088867</c:v>
                </c:pt>
                <c:pt idx="1718">
                  <c:v>1.5366191864013672</c:v>
                </c:pt>
                <c:pt idx="1719">
                  <c:v>-0.8352196216583252</c:v>
                </c:pt>
                <c:pt idx="1720">
                  <c:v>-0.70528411865234375</c:v>
                </c:pt>
                <c:pt idx="1721">
                  <c:v>-0.86103463172912598</c:v>
                </c:pt>
                <c:pt idx="1722">
                  <c:v>-0.35662937164306641</c:v>
                </c:pt>
                <c:pt idx="1723">
                  <c:v>0.36969757080078125</c:v>
                </c:pt>
                <c:pt idx="1724">
                  <c:v>0.59305858612060547</c:v>
                </c:pt>
                <c:pt idx="1725">
                  <c:v>0.40481090545654297</c:v>
                </c:pt>
                <c:pt idx="1726">
                  <c:v>0.12343740463256836</c:v>
                </c:pt>
                <c:pt idx="1727">
                  <c:v>1.2328534126281738</c:v>
                </c:pt>
                <c:pt idx="1728">
                  <c:v>0.6681056022644043</c:v>
                </c:pt>
                <c:pt idx="1729">
                  <c:v>0.30258464813232422</c:v>
                </c:pt>
                <c:pt idx="1730">
                  <c:v>0.49750995635986328</c:v>
                </c:pt>
                <c:pt idx="1731">
                  <c:v>1.0387082099914551</c:v>
                </c:pt>
                <c:pt idx="1732">
                  <c:v>0.22837924957275391</c:v>
                </c:pt>
                <c:pt idx="1733">
                  <c:v>0.18386602401733398</c:v>
                </c:pt>
                <c:pt idx="1734">
                  <c:v>-0.4341578483581543</c:v>
                </c:pt>
                <c:pt idx="1735">
                  <c:v>-0.95945596694946289</c:v>
                </c:pt>
                <c:pt idx="1736">
                  <c:v>-0.61591577529907227</c:v>
                </c:pt>
                <c:pt idx="1737">
                  <c:v>-1.1436560153961182</c:v>
                </c:pt>
                <c:pt idx="1738">
                  <c:v>-0.99882340431213379</c:v>
                </c:pt>
                <c:pt idx="1739">
                  <c:v>1.8362541198730469</c:v>
                </c:pt>
                <c:pt idx="1740">
                  <c:v>-0.14886665344238281</c:v>
                </c:pt>
                <c:pt idx="1741">
                  <c:v>1.4706377983093262</c:v>
                </c:pt>
                <c:pt idx="1742">
                  <c:v>0.39602565765380859</c:v>
                </c:pt>
                <c:pt idx="1743">
                  <c:v>0.24435949325561523</c:v>
                </c:pt>
                <c:pt idx="1744">
                  <c:v>7.9251766204833984E-2</c:v>
                </c:pt>
                <c:pt idx="1745">
                  <c:v>-0.6429142951965332</c:v>
                </c:pt>
                <c:pt idx="1746">
                  <c:v>-0.41054534912109375</c:v>
                </c:pt>
                <c:pt idx="1747">
                  <c:v>-2.9201507568359375E-2</c:v>
                </c:pt>
                <c:pt idx="1748">
                  <c:v>-0.96144747734069824</c:v>
                </c:pt>
                <c:pt idx="1749">
                  <c:v>-0.66343975067138672</c:v>
                </c:pt>
                <c:pt idx="1750">
                  <c:v>-1.1701145172119141</c:v>
                </c:pt>
                <c:pt idx="1751">
                  <c:v>4.1663293838500977</c:v>
                </c:pt>
                <c:pt idx="1752">
                  <c:v>2.1145181655883789</c:v>
                </c:pt>
                <c:pt idx="1753">
                  <c:v>0.80106306076049805</c:v>
                </c:pt>
                <c:pt idx="1754">
                  <c:v>-0.42635679244995117</c:v>
                </c:pt>
                <c:pt idx="1755">
                  <c:v>2.292567253112793</c:v>
                </c:pt>
                <c:pt idx="1756">
                  <c:v>-7.5900077819824219E-2</c:v>
                </c:pt>
                <c:pt idx="1757">
                  <c:v>4.6763896942138672E-2</c:v>
                </c:pt>
                <c:pt idx="1758">
                  <c:v>-1.8529715538024902</c:v>
                </c:pt>
                <c:pt idx="1759">
                  <c:v>-1.1901731491088867</c:v>
                </c:pt>
                <c:pt idx="1760">
                  <c:v>-1.710087776184082</c:v>
                </c:pt>
                <c:pt idx="1761">
                  <c:v>-1.5884618759155273</c:v>
                </c:pt>
                <c:pt idx="1762">
                  <c:v>-2.5772895812988281</c:v>
                </c:pt>
                <c:pt idx="1763">
                  <c:v>0.89542818069458008</c:v>
                </c:pt>
                <c:pt idx="1764">
                  <c:v>0.85806894302368164</c:v>
                </c:pt>
                <c:pt idx="1765">
                  <c:v>1.3920049667358398</c:v>
                </c:pt>
                <c:pt idx="1766">
                  <c:v>0.40622138977050781</c:v>
                </c:pt>
                <c:pt idx="1767">
                  <c:v>8.4401130676269531E-2</c:v>
                </c:pt>
                <c:pt idx="1768">
                  <c:v>-0.20253229141235352</c:v>
                </c:pt>
                <c:pt idx="1769">
                  <c:v>-0.31593585014343262</c:v>
                </c:pt>
                <c:pt idx="1770">
                  <c:v>-0.6847686767578125</c:v>
                </c:pt>
                <c:pt idx="1771">
                  <c:v>-0.54318761825561523</c:v>
                </c:pt>
                <c:pt idx="1772">
                  <c:v>-0.64447331428527832</c:v>
                </c:pt>
                <c:pt idx="1773">
                  <c:v>-0.49021744728088379</c:v>
                </c:pt>
                <c:pt idx="1774">
                  <c:v>-0.75500965118408203</c:v>
                </c:pt>
                <c:pt idx="1775">
                  <c:v>-5.3096694946289062</c:v>
                </c:pt>
                <c:pt idx="1776">
                  <c:v>-8.813385009765625</c:v>
                </c:pt>
                <c:pt idx="1777">
                  <c:v>0.96563959121704102</c:v>
                </c:pt>
                <c:pt idx="1778">
                  <c:v>0.62813997268676758</c:v>
                </c:pt>
                <c:pt idx="1779">
                  <c:v>0.58052158355712891</c:v>
                </c:pt>
                <c:pt idx="1780">
                  <c:v>-1.8076419830322266E-2</c:v>
                </c:pt>
                <c:pt idx="1781">
                  <c:v>0.49816417694091797</c:v>
                </c:pt>
                <c:pt idx="1782">
                  <c:v>8.2794666290283203E-2</c:v>
                </c:pt>
                <c:pt idx="1783">
                  <c:v>-4.9919605255126953E-2</c:v>
                </c:pt>
                <c:pt idx="1784">
                  <c:v>-0.17718839645385742</c:v>
                </c:pt>
                <c:pt idx="1785">
                  <c:v>-0.71472072601318359</c:v>
                </c:pt>
                <c:pt idx="1786">
                  <c:v>-0.6435999870300293</c:v>
                </c:pt>
                <c:pt idx="1787">
                  <c:v>-0.53025674819946289</c:v>
                </c:pt>
                <c:pt idx="1788">
                  <c:v>-0.62149572372436523</c:v>
                </c:pt>
                <c:pt idx="1789">
                  <c:v>0.40179920196533203</c:v>
                </c:pt>
                <c:pt idx="1790">
                  <c:v>0.72581291198730469</c:v>
                </c:pt>
                <c:pt idx="1791">
                  <c:v>1.3168835639953613</c:v>
                </c:pt>
                <c:pt idx="1792">
                  <c:v>0.12978267669677734</c:v>
                </c:pt>
                <c:pt idx="1793">
                  <c:v>1.0583348274230957</c:v>
                </c:pt>
                <c:pt idx="1794">
                  <c:v>-0.15335988998413086</c:v>
                </c:pt>
                <c:pt idx="1795">
                  <c:v>-0.53908562660217285</c:v>
                </c:pt>
                <c:pt idx="1796">
                  <c:v>-0.33255815505981445</c:v>
                </c:pt>
                <c:pt idx="1797">
                  <c:v>-0.85552501678466797</c:v>
                </c:pt>
                <c:pt idx="1798">
                  <c:v>-0.3448336124420166</c:v>
                </c:pt>
                <c:pt idx="1799">
                  <c:v>-0.85069537162780762</c:v>
                </c:pt>
                <c:pt idx="1800">
                  <c:v>-0.55655717849731445</c:v>
                </c:pt>
                <c:pt idx="1801">
                  <c:v>0.50175952911376953</c:v>
                </c:pt>
                <c:pt idx="1802">
                  <c:v>0.69242572784423828</c:v>
                </c:pt>
                <c:pt idx="1803">
                  <c:v>0.58075189590454102</c:v>
                </c:pt>
                <c:pt idx="1804">
                  <c:v>0.40521001815795898</c:v>
                </c:pt>
                <c:pt idx="1805">
                  <c:v>-0.39009714126586914</c:v>
                </c:pt>
                <c:pt idx="1806">
                  <c:v>0.39452648162841797</c:v>
                </c:pt>
                <c:pt idx="1807">
                  <c:v>0.94317150115966797</c:v>
                </c:pt>
                <c:pt idx="1808">
                  <c:v>-0.1739659309387207</c:v>
                </c:pt>
                <c:pt idx="1809">
                  <c:v>-0.52648115158081055</c:v>
                </c:pt>
                <c:pt idx="1810">
                  <c:v>-0.89115142822265625</c:v>
                </c:pt>
                <c:pt idx="1811">
                  <c:v>-0.58266115188598633</c:v>
                </c:pt>
                <c:pt idx="1812">
                  <c:v>-0.95348978042602539</c:v>
                </c:pt>
                <c:pt idx="1813">
                  <c:v>1.250028133392334</c:v>
                </c:pt>
                <c:pt idx="1814">
                  <c:v>0.44357109069824219</c:v>
                </c:pt>
                <c:pt idx="1815">
                  <c:v>0.31514930725097656</c:v>
                </c:pt>
                <c:pt idx="1816">
                  <c:v>0.1110224723815918</c:v>
                </c:pt>
                <c:pt idx="1817">
                  <c:v>-6.0142993927001953E-2</c:v>
                </c:pt>
                <c:pt idx="1818">
                  <c:v>1.0699362754821777</c:v>
                </c:pt>
                <c:pt idx="1819">
                  <c:v>1.7084121704101563E-2</c:v>
                </c:pt>
                <c:pt idx="1820">
                  <c:v>-0.38309168815612793</c:v>
                </c:pt>
                <c:pt idx="1821">
                  <c:v>-0.7645115852355957</c:v>
                </c:pt>
                <c:pt idx="1822">
                  <c:v>-0.53515815734863281</c:v>
                </c:pt>
                <c:pt idx="1823">
                  <c:v>-0.40842962265014648</c:v>
                </c:pt>
                <c:pt idx="1824">
                  <c:v>-1.0554590225219727</c:v>
                </c:pt>
                <c:pt idx="1825">
                  <c:v>0.72217321395874023</c:v>
                </c:pt>
                <c:pt idx="1826">
                  <c:v>0.93039512634277344</c:v>
                </c:pt>
                <c:pt idx="1827">
                  <c:v>1.6275348663330078</c:v>
                </c:pt>
                <c:pt idx="1828">
                  <c:v>-0.45144939422607422</c:v>
                </c:pt>
                <c:pt idx="1829">
                  <c:v>7.7848434448242188E-2</c:v>
                </c:pt>
                <c:pt idx="1830">
                  <c:v>-0.47211503982543945</c:v>
                </c:pt>
                <c:pt idx="1831">
                  <c:v>-0.38932943344116211</c:v>
                </c:pt>
                <c:pt idx="1832">
                  <c:v>-0.48549032211303711</c:v>
                </c:pt>
                <c:pt idx="1833">
                  <c:v>-0.35305070877075195</c:v>
                </c:pt>
                <c:pt idx="1834">
                  <c:v>-0.396820068359375</c:v>
                </c:pt>
                <c:pt idx="1835">
                  <c:v>-7.9975128173828125E-2</c:v>
                </c:pt>
                <c:pt idx="1836">
                  <c:v>-0.72972393035888672</c:v>
                </c:pt>
                <c:pt idx="1837">
                  <c:v>2.3015403747558594</c:v>
                </c:pt>
                <c:pt idx="1838">
                  <c:v>0.7032465934753418</c:v>
                </c:pt>
                <c:pt idx="1839">
                  <c:v>1.085151195526123</c:v>
                </c:pt>
                <c:pt idx="1840">
                  <c:v>-0.20805072784423828</c:v>
                </c:pt>
                <c:pt idx="1841">
                  <c:v>0.44524097442626953</c:v>
                </c:pt>
                <c:pt idx="1842">
                  <c:v>0.55314159393310547</c:v>
                </c:pt>
                <c:pt idx="1843">
                  <c:v>-4.9380302429199219E-2</c:v>
                </c:pt>
                <c:pt idx="1844">
                  <c:v>-0.81354951858520508</c:v>
                </c:pt>
                <c:pt idx="1845">
                  <c:v>-1.0477309226989746</c:v>
                </c:pt>
                <c:pt idx="1846">
                  <c:v>-1.2173991203308105</c:v>
                </c:pt>
                <c:pt idx="1847">
                  <c:v>-0.42096948623657227</c:v>
                </c:pt>
                <c:pt idx="1848">
                  <c:v>-1.3312394618988037</c:v>
                </c:pt>
                <c:pt idx="1849">
                  <c:v>7.497100830078125</c:v>
                </c:pt>
                <c:pt idx="1850">
                  <c:v>3.8112564086914062</c:v>
                </c:pt>
                <c:pt idx="1851">
                  <c:v>0.90185546875</c:v>
                </c:pt>
                <c:pt idx="1852">
                  <c:v>-1.7144021987915039</c:v>
                </c:pt>
                <c:pt idx="1853">
                  <c:v>-4.0457072257995605</c:v>
                </c:pt>
                <c:pt idx="1854">
                  <c:v>-4.0670547485351562</c:v>
                </c:pt>
                <c:pt idx="1855">
                  <c:v>-4.814849853515625</c:v>
                </c:pt>
                <c:pt idx="1856">
                  <c:v>-4.9994192123413086</c:v>
                </c:pt>
                <c:pt idx="1857">
                  <c:v>-4.3958649635314941</c:v>
                </c:pt>
                <c:pt idx="1858">
                  <c:v>-5.393402099609375</c:v>
                </c:pt>
                <c:pt idx="1859">
                  <c:v>-5.1318950653076172</c:v>
                </c:pt>
                <c:pt idx="1860">
                  <c:v>1.199927806854248</c:v>
                </c:pt>
                <c:pt idx="1861">
                  <c:v>0.19757747650146484</c:v>
                </c:pt>
                <c:pt idx="1862">
                  <c:v>-9.8657131195068359E-2</c:v>
                </c:pt>
                <c:pt idx="1863">
                  <c:v>0.12003278732299805</c:v>
                </c:pt>
                <c:pt idx="1864">
                  <c:v>-7.2539329528808594E-2</c:v>
                </c:pt>
                <c:pt idx="1865">
                  <c:v>0.13789129257202148</c:v>
                </c:pt>
                <c:pt idx="1866">
                  <c:v>-0.18102645874023438</c:v>
                </c:pt>
                <c:pt idx="1867">
                  <c:v>-0.28291845321655273</c:v>
                </c:pt>
                <c:pt idx="1868">
                  <c:v>-0.22602319717407227</c:v>
                </c:pt>
                <c:pt idx="1869">
                  <c:v>-0.58837151527404785</c:v>
                </c:pt>
                <c:pt idx="1870">
                  <c:v>-0.25374031066894531</c:v>
                </c:pt>
                <c:pt idx="1871">
                  <c:v>4.7845840454101563E-2</c:v>
                </c:pt>
                <c:pt idx="1872">
                  <c:v>0.49566507339477539</c:v>
                </c:pt>
                <c:pt idx="1873">
                  <c:v>0.88785982131958008</c:v>
                </c:pt>
                <c:pt idx="1874">
                  <c:v>-7.6964139938354492E-2</c:v>
                </c:pt>
                <c:pt idx="1875">
                  <c:v>-0.20945525169372559</c:v>
                </c:pt>
                <c:pt idx="1876">
                  <c:v>0.3338172435760498</c:v>
                </c:pt>
                <c:pt idx="1877">
                  <c:v>6.390833854675293E-2</c:v>
                </c:pt>
                <c:pt idx="1878">
                  <c:v>-0.41481757164001465</c:v>
                </c:pt>
                <c:pt idx="1879">
                  <c:v>-0.22628593444824219</c:v>
                </c:pt>
                <c:pt idx="1880">
                  <c:v>-0.41126704216003418</c:v>
                </c:pt>
                <c:pt idx="1881">
                  <c:v>-0.11332988739013672</c:v>
                </c:pt>
                <c:pt idx="1882">
                  <c:v>8.1954240798950195E-2</c:v>
                </c:pt>
                <c:pt idx="1883">
                  <c:v>-0.41108584403991699</c:v>
                </c:pt>
                <c:pt idx="1884">
                  <c:v>9.5477819442749023E-2</c:v>
                </c:pt>
                <c:pt idx="1885">
                  <c:v>0.12888503074645996</c:v>
                </c:pt>
                <c:pt idx="1886">
                  <c:v>0.60522770881652832</c:v>
                </c:pt>
                <c:pt idx="1887">
                  <c:v>0.28469038009643555</c:v>
                </c:pt>
                <c:pt idx="1888">
                  <c:v>0.60234761238098145</c:v>
                </c:pt>
                <c:pt idx="1889">
                  <c:v>0.15180325508117676</c:v>
                </c:pt>
                <c:pt idx="1890">
                  <c:v>-0.34822487831115723</c:v>
                </c:pt>
                <c:pt idx="1891">
                  <c:v>-5.8396816253662109E-2</c:v>
                </c:pt>
                <c:pt idx="1892">
                  <c:v>-8.473658561706543E-2</c:v>
                </c:pt>
                <c:pt idx="1893">
                  <c:v>-0.51512289047241211</c:v>
                </c:pt>
                <c:pt idx="1894">
                  <c:v>-0.27121901512145996</c:v>
                </c:pt>
                <c:pt idx="1895">
                  <c:v>-0.59073042869567871</c:v>
                </c:pt>
                <c:pt idx="1896">
                  <c:v>0.58559370040893555</c:v>
                </c:pt>
                <c:pt idx="1897">
                  <c:v>0.66735506057739258</c:v>
                </c:pt>
                <c:pt idx="1898">
                  <c:v>0.72424745559692383</c:v>
                </c:pt>
                <c:pt idx="1899">
                  <c:v>1.257573127746582</c:v>
                </c:pt>
                <c:pt idx="1900">
                  <c:v>-0.16095256805419922</c:v>
                </c:pt>
                <c:pt idx="1901">
                  <c:v>0.15334606170654297</c:v>
                </c:pt>
                <c:pt idx="1902">
                  <c:v>-0.25328922271728516</c:v>
                </c:pt>
                <c:pt idx="1903">
                  <c:v>-0.28746604919433594</c:v>
                </c:pt>
                <c:pt idx="1904">
                  <c:v>-0.56761741638183594</c:v>
                </c:pt>
                <c:pt idx="1905">
                  <c:v>-0.76565718650817871</c:v>
                </c:pt>
                <c:pt idx="1906">
                  <c:v>-0.75944304466247559</c:v>
                </c:pt>
                <c:pt idx="1907">
                  <c:v>-0.59369277954101563</c:v>
                </c:pt>
                <c:pt idx="1908">
                  <c:v>-0.15279054641723633</c:v>
                </c:pt>
                <c:pt idx="1909">
                  <c:v>-0.1238858699798584</c:v>
                </c:pt>
                <c:pt idx="1910">
                  <c:v>5.4930448532104492E-2</c:v>
                </c:pt>
                <c:pt idx="1911">
                  <c:v>-0.23708653450012207</c:v>
                </c:pt>
                <c:pt idx="1912">
                  <c:v>5.7184934616088867E-2</c:v>
                </c:pt>
                <c:pt idx="1913">
                  <c:v>1.2655973434448242E-2</c:v>
                </c:pt>
                <c:pt idx="1914">
                  <c:v>-1.5499353408813477E-2</c:v>
                </c:pt>
                <c:pt idx="1915">
                  <c:v>0.11332440376281738</c:v>
                </c:pt>
                <c:pt idx="1916">
                  <c:v>0.11251306533813477</c:v>
                </c:pt>
                <c:pt idx="1917">
                  <c:v>0.13482904434204102</c:v>
                </c:pt>
                <c:pt idx="1918">
                  <c:v>-1.5557765960693359E-2</c:v>
                </c:pt>
                <c:pt idx="1919">
                  <c:v>5.9381246566772461E-2</c:v>
                </c:pt>
                <c:pt idx="1920">
                  <c:v>0.59498238563537598</c:v>
                </c:pt>
                <c:pt idx="1921">
                  <c:v>0.66740202903747559</c:v>
                </c:pt>
                <c:pt idx="1922">
                  <c:v>0.45735812187194824</c:v>
                </c:pt>
                <c:pt idx="1923">
                  <c:v>0.32098698616027832</c:v>
                </c:pt>
                <c:pt idx="1924">
                  <c:v>0.2324216365814209</c:v>
                </c:pt>
                <c:pt idx="1925">
                  <c:v>1.520061731338501</c:v>
                </c:pt>
                <c:pt idx="1926">
                  <c:v>0.23622727394104004</c:v>
                </c:pt>
                <c:pt idx="1927">
                  <c:v>-0.33604240417480469</c:v>
                </c:pt>
                <c:pt idx="1928">
                  <c:v>-0.7015681266784668</c:v>
                </c:pt>
                <c:pt idx="1929">
                  <c:v>-0.87760567665100098</c:v>
                </c:pt>
                <c:pt idx="1930">
                  <c:v>-0.9670107364654541</c:v>
                </c:pt>
                <c:pt idx="1931">
                  <c:v>-1.1472129821777344</c:v>
                </c:pt>
                <c:pt idx="1932">
                  <c:v>1.0128269195556641</c:v>
                </c:pt>
                <c:pt idx="1933">
                  <c:v>1.462031364440918</c:v>
                </c:pt>
                <c:pt idx="1934">
                  <c:v>0.68483495712280273</c:v>
                </c:pt>
                <c:pt idx="1935">
                  <c:v>0.27962255477905273</c:v>
                </c:pt>
                <c:pt idx="1936">
                  <c:v>0.51611328125</c:v>
                </c:pt>
                <c:pt idx="1937">
                  <c:v>8.3494186401367188E-3</c:v>
                </c:pt>
                <c:pt idx="1938">
                  <c:v>-0.51486968994140625</c:v>
                </c:pt>
                <c:pt idx="1939">
                  <c:v>-0.3179621696472168</c:v>
                </c:pt>
                <c:pt idx="1940">
                  <c:v>-0.4263002872467041</c:v>
                </c:pt>
                <c:pt idx="1941">
                  <c:v>-0.86851930618286133</c:v>
                </c:pt>
                <c:pt idx="1942">
                  <c:v>-0.87556695938110352</c:v>
                </c:pt>
                <c:pt idx="1943">
                  <c:v>-0.96056008338928223</c:v>
                </c:pt>
                <c:pt idx="1944">
                  <c:v>0.37096714973449707</c:v>
                </c:pt>
                <c:pt idx="1945">
                  <c:v>0.91260743141174316</c:v>
                </c:pt>
                <c:pt idx="1946">
                  <c:v>8.0276727676391602E-2</c:v>
                </c:pt>
                <c:pt idx="1947">
                  <c:v>0.38283181190490723</c:v>
                </c:pt>
                <c:pt idx="1948">
                  <c:v>-0.15724539756774902</c:v>
                </c:pt>
                <c:pt idx="1949">
                  <c:v>0.63946652412414551</c:v>
                </c:pt>
                <c:pt idx="1950">
                  <c:v>3.041529655456543E-2</c:v>
                </c:pt>
                <c:pt idx="1951">
                  <c:v>-0.16589808464050293</c:v>
                </c:pt>
                <c:pt idx="1952">
                  <c:v>-0.20577287673950195</c:v>
                </c:pt>
                <c:pt idx="1953">
                  <c:v>-0.87175512313842773</c:v>
                </c:pt>
                <c:pt idx="1954">
                  <c:v>-0.45692300796508789</c:v>
                </c:pt>
                <c:pt idx="1955">
                  <c:v>-0.55897116661071777</c:v>
                </c:pt>
                <c:pt idx="1956">
                  <c:v>0.54156374931335449</c:v>
                </c:pt>
                <c:pt idx="1957">
                  <c:v>0.29382181167602539</c:v>
                </c:pt>
                <c:pt idx="1958">
                  <c:v>3.4026145935058594E-2</c:v>
                </c:pt>
                <c:pt idx="1959">
                  <c:v>-4.8418998718261719E-2</c:v>
                </c:pt>
                <c:pt idx="1960">
                  <c:v>0.22889351844787598</c:v>
                </c:pt>
                <c:pt idx="1961">
                  <c:v>0.12672519683837891</c:v>
                </c:pt>
                <c:pt idx="1962">
                  <c:v>-5.5966377258300781E-3</c:v>
                </c:pt>
                <c:pt idx="1963">
                  <c:v>-0.16750478744506836</c:v>
                </c:pt>
                <c:pt idx="1964">
                  <c:v>-0.22836089134216309</c:v>
                </c:pt>
                <c:pt idx="1965">
                  <c:v>-0.10764527320861816</c:v>
                </c:pt>
                <c:pt idx="1966">
                  <c:v>-0.27803182601928711</c:v>
                </c:pt>
                <c:pt idx="1967">
                  <c:v>-0.38947296142578125</c:v>
                </c:pt>
                <c:pt idx="1968">
                  <c:v>0.56823277473449707</c:v>
                </c:pt>
                <c:pt idx="1969">
                  <c:v>0.29737997055053711</c:v>
                </c:pt>
                <c:pt idx="1970">
                  <c:v>0.27510881423950195</c:v>
                </c:pt>
                <c:pt idx="1971">
                  <c:v>0.14380455017089844</c:v>
                </c:pt>
                <c:pt idx="1972">
                  <c:v>5.9315919876098633E-2</c:v>
                </c:pt>
                <c:pt idx="1973">
                  <c:v>-0.12277388572692871</c:v>
                </c:pt>
                <c:pt idx="1974">
                  <c:v>-6.8542242050170898E-2</c:v>
                </c:pt>
                <c:pt idx="1975">
                  <c:v>-0.16974353790283203</c:v>
                </c:pt>
                <c:pt idx="1976">
                  <c:v>-0.17059969902038574</c:v>
                </c:pt>
                <c:pt idx="1977">
                  <c:v>-0.20626401901245117</c:v>
                </c:pt>
                <c:pt idx="1978">
                  <c:v>-0.31602573394775391</c:v>
                </c:pt>
                <c:pt idx="1979">
                  <c:v>-0.28989315032958984</c:v>
                </c:pt>
                <c:pt idx="1980">
                  <c:v>2.0577981472015381</c:v>
                </c:pt>
                <c:pt idx="1981">
                  <c:v>0.87387633323669434</c:v>
                </c:pt>
                <c:pt idx="1982">
                  <c:v>0.71274161338806152</c:v>
                </c:pt>
                <c:pt idx="1983">
                  <c:v>0.43298673629760742</c:v>
                </c:pt>
                <c:pt idx="1984">
                  <c:v>-0.10442900657653809</c:v>
                </c:pt>
                <c:pt idx="1985">
                  <c:v>-6.8783998489379883E-2</c:v>
                </c:pt>
                <c:pt idx="1986">
                  <c:v>-0.28179025650024414</c:v>
                </c:pt>
                <c:pt idx="1987">
                  <c:v>-0.62736392021179199</c:v>
                </c:pt>
                <c:pt idx="1988">
                  <c:v>-0.61911535263061523</c:v>
                </c:pt>
                <c:pt idx="1989">
                  <c:v>-0.67282795906066895</c:v>
                </c:pt>
                <c:pt idx="1990">
                  <c:v>-0.89136767387390137</c:v>
                </c:pt>
                <c:pt idx="1991">
                  <c:v>-0.81172490119934082</c:v>
                </c:pt>
                <c:pt idx="1992">
                  <c:v>1.1428258419036865</c:v>
                </c:pt>
                <c:pt idx="1993">
                  <c:v>0.73672127723693848</c:v>
                </c:pt>
                <c:pt idx="1994">
                  <c:v>0.5815894603729248</c:v>
                </c:pt>
                <c:pt idx="1995">
                  <c:v>0.31876969337463379</c:v>
                </c:pt>
                <c:pt idx="1996">
                  <c:v>0.26965951919555664</c:v>
                </c:pt>
                <c:pt idx="1997">
                  <c:v>0.14630818367004395</c:v>
                </c:pt>
                <c:pt idx="1998">
                  <c:v>-0.1604459285736084</c:v>
                </c:pt>
                <c:pt idx="1999">
                  <c:v>-0.42714047431945801</c:v>
                </c:pt>
                <c:pt idx="2000">
                  <c:v>-0.47224116325378418</c:v>
                </c:pt>
                <c:pt idx="2001">
                  <c:v>-0.4971625804901123</c:v>
                </c:pt>
                <c:pt idx="2002">
                  <c:v>-0.82015395164489746</c:v>
                </c:pt>
                <c:pt idx="2003">
                  <c:v>-0.81872987747192383</c:v>
                </c:pt>
                <c:pt idx="2004">
                  <c:v>0.50126385688781738</c:v>
                </c:pt>
                <c:pt idx="2005">
                  <c:v>0.58245944976806641</c:v>
                </c:pt>
                <c:pt idx="2006">
                  <c:v>0.40833616256713867</c:v>
                </c:pt>
                <c:pt idx="2007">
                  <c:v>0.40406346321105957</c:v>
                </c:pt>
                <c:pt idx="2008">
                  <c:v>1.3790130615234375E-3</c:v>
                </c:pt>
                <c:pt idx="2009">
                  <c:v>-2.2693395614624023E-2</c:v>
                </c:pt>
                <c:pt idx="2010">
                  <c:v>-2.9060602188110352E-2</c:v>
                </c:pt>
                <c:pt idx="2011">
                  <c:v>-0.18323349952697754</c:v>
                </c:pt>
                <c:pt idx="2012">
                  <c:v>-0.16381096839904785</c:v>
                </c:pt>
                <c:pt idx="2013">
                  <c:v>-0.40419912338256836</c:v>
                </c:pt>
                <c:pt idx="2014">
                  <c:v>-0.51892375946044922</c:v>
                </c:pt>
                <c:pt idx="2015">
                  <c:v>-0.57557988166809082</c:v>
                </c:pt>
                <c:pt idx="2016">
                  <c:v>0.83154702186584473</c:v>
                </c:pt>
                <c:pt idx="2017">
                  <c:v>0.72736573219299316</c:v>
                </c:pt>
                <c:pt idx="2018">
                  <c:v>0.17455554008483887</c:v>
                </c:pt>
                <c:pt idx="2019">
                  <c:v>0.33418869972229004</c:v>
                </c:pt>
                <c:pt idx="2020">
                  <c:v>0.52271342277526855</c:v>
                </c:pt>
                <c:pt idx="2021">
                  <c:v>0.15473484992980957</c:v>
                </c:pt>
                <c:pt idx="2022">
                  <c:v>-0.36221742630004883</c:v>
                </c:pt>
                <c:pt idx="2023">
                  <c:v>-8.6045503616333008E-2</c:v>
                </c:pt>
                <c:pt idx="2024">
                  <c:v>-0.24260640144348145</c:v>
                </c:pt>
                <c:pt idx="2025">
                  <c:v>-0.59039425849914551</c:v>
                </c:pt>
                <c:pt idx="2026">
                  <c:v>-0.65026664733886719</c:v>
                </c:pt>
                <c:pt idx="2027">
                  <c:v>-0.81357574462890625</c:v>
                </c:pt>
                <c:pt idx="2028">
                  <c:v>1.0844335556030273</c:v>
                </c:pt>
                <c:pt idx="2029">
                  <c:v>0.74820756912231445</c:v>
                </c:pt>
                <c:pt idx="2030">
                  <c:v>1.1341123580932617</c:v>
                </c:pt>
                <c:pt idx="2031">
                  <c:v>0.30742502212524414</c:v>
                </c:pt>
                <c:pt idx="2032">
                  <c:v>-1.7367362976074219E-2</c:v>
                </c:pt>
                <c:pt idx="2033">
                  <c:v>3.8747549057006836E-2</c:v>
                </c:pt>
                <c:pt idx="2034">
                  <c:v>-0.43489909172058105</c:v>
                </c:pt>
                <c:pt idx="2035">
                  <c:v>-0.34290909767150879</c:v>
                </c:pt>
                <c:pt idx="2036">
                  <c:v>-0.37573003768920898</c:v>
                </c:pt>
                <c:pt idx="2037">
                  <c:v>-0.61023426055908203</c:v>
                </c:pt>
                <c:pt idx="2038">
                  <c:v>-0.70027422904968262</c:v>
                </c:pt>
                <c:pt idx="2039">
                  <c:v>-0.83151340484619141</c:v>
                </c:pt>
                <c:pt idx="2040">
                  <c:v>0.48276805877685547</c:v>
                </c:pt>
                <c:pt idx="2041">
                  <c:v>0.53029251098632813</c:v>
                </c:pt>
                <c:pt idx="2042">
                  <c:v>0.5645146369934082</c:v>
                </c:pt>
                <c:pt idx="2043">
                  <c:v>0.27272558212280273</c:v>
                </c:pt>
                <c:pt idx="2044">
                  <c:v>0.15141558647155762</c:v>
                </c:pt>
                <c:pt idx="2045">
                  <c:v>1.8759012222290039E-2</c:v>
                </c:pt>
                <c:pt idx="2046">
                  <c:v>-2.5290489196777344E-2</c:v>
                </c:pt>
                <c:pt idx="2047">
                  <c:v>-0.21915292739868164</c:v>
                </c:pt>
                <c:pt idx="2048">
                  <c:v>-0.35867691040039063</c:v>
                </c:pt>
                <c:pt idx="2049">
                  <c:v>-0.39205145835876465</c:v>
                </c:pt>
                <c:pt idx="2050">
                  <c:v>-0.43845510482788086</c:v>
                </c:pt>
                <c:pt idx="2051">
                  <c:v>-0.58684706687927246</c:v>
                </c:pt>
                <c:pt idx="2052">
                  <c:v>0.33459806442260742</c:v>
                </c:pt>
                <c:pt idx="2053">
                  <c:v>0.44220638275146484</c:v>
                </c:pt>
                <c:pt idx="2054">
                  <c:v>0.55511021614074707</c:v>
                </c:pt>
                <c:pt idx="2055">
                  <c:v>0.2085106372833252</c:v>
                </c:pt>
                <c:pt idx="2056">
                  <c:v>0.22828888893127441</c:v>
                </c:pt>
                <c:pt idx="2057">
                  <c:v>4.800724983215332E-2</c:v>
                </c:pt>
                <c:pt idx="2058">
                  <c:v>-2.2897243499755859E-2</c:v>
                </c:pt>
                <c:pt idx="2059">
                  <c:v>-0.17112565040588379</c:v>
                </c:pt>
                <c:pt idx="2060">
                  <c:v>-0.28422927856445313</c:v>
                </c:pt>
                <c:pt idx="2061">
                  <c:v>-0.21133947372436523</c:v>
                </c:pt>
                <c:pt idx="2062">
                  <c:v>-0.5113828182220459</c:v>
                </c:pt>
                <c:pt idx="2063">
                  <c:v>-0.61574649810791016</c:v>
                </c:pt>
                <c:pt idx="2064">
                  <c:v>0.67622232437133789</c:v>
                </c:pt>
                <c:pt idx="2065">
                  <c:v>0.35102748870849609</c:v>
                </c:pt>
                <c:pt idx="2066">
                  <c:v>0.11371254920959473</c:v>
                </c:pt>
                <c:pt idx="2067">
                  <c:v>8.6509227752685547E-2</c:v>
                </c:pt>
                <c:pt idx="2068">
                  <c:v>0.17954134941101074</c:v>
                </c:pt>
                <c:pt idx="2069">
                  <c:v>-1.8620491027832031E-2</c:v>
                </c:pt>
                <c:pt idx="2070">
                  <c:v>4.0909290313720703E-2</c:v>
                </c:pt>
                <c:pt idx="2071">
                  <c:v>-6.3066720962524414E-2</c:v>
                </c:pt>
                <c:pt idx="2072">
                  <c:v>-0.1075432300567627</c:v>
                </c:pt>
                <c:pt idx="2073">
                  <c:v>-0.36314654350280762</c:v>
                </c:pt>
                <c:pt idx="2074">
                  <c:v>-0.46610236167907715</c:v>
                </c:pt>
                <c:pt idx="2075">
                  <c:v>-0.4294440746307373</c:v>
                </c:pt>
                <c:pt idx="2076">
                  <c:v>0.6467444896697998</c:v>
                </c:pt>
                <c:pt idx="2077">
                  <c:v>0.86663603782653809</c:v>
                </c:pt>
                <c:pt idx="2078">
                  <c:v>0.50879883766174316</c:v>
                </c:pt>
                <c:pt idx="2079">
                  <c:v>2.2630929946899414E-2</c:v>
                </c:pt>
                <c:pt idx="2080">
                  <c:v>-0.21946334838867188</c:v>
                </c:pt>
                <c:pt idx="2081">
                  <c:v>0.17142772674560547</c:v>
                </c:pt>
                <c:pt idx="2082">
                  <c:v>-0.46161365509033203</c:v>
                </c:pt>
                <c:pt idx="2083">
                  <c:v>-0.6034696102142334</c:v>
                </c:pt>
                <c:pt idx="2084">
                  <c:v>-4.9000978469848633E-2</c:v>
                </c:pt>
                <c:pt idx="2085">
                  <c:v>-0.51852560043334961</c:v>
                </c:pt>
                <c:pt idx="2086">
                  <c:v>-0.12556219100952148</c:v>
                </c:pt>
                <c:pt idx="2087">
                  <c:v>-0.2386019229888916</c:v>
                </c:pt>
                <c:pt idx="2088">
                  <c:v>0.38886499404907227</c:v>
                </c:pt>
                <c:pt idx="2089">
                  <c:v>0.4913332462310791</c:v>
                </c:pt>
                <c:pt idx="2090">
                  <c:v>0.28655552864074707</c:v>
                </c:pt>
                <c:pt idx="2091">
                  <c:v>0.23433542251586914</c:v>
                </c:pt>
                <c:pt idx="2092">
                  <c:v>0.12123680114746094</c:v>
                </c:pt>
                <c:pt idx="2093">
                  <c:v>-1.3894557952880859E-2</c:v>
                </c:pt>
                <c:pt idx="2094">
                  <c:v>-0.25632262229919434</c:v>
                </c:pt>
                <c:pt idx="2095">
                  <c:v>-6.9978237152099609E-2</c:v>
                </c:pt>
                <c:pt idx="2096">
                  <c:v>5.2609920501708984E-2</c:v>
                </c:pt>
                <c:pt idx="2097">
                  <c:v>-0.37568902969360352</c:v>
                </c:pt>
                <c:pt idx="2098">
                  <c:v>-0.44944548606872559</c:v>
                </c:pt>
                <c:pt idx="2099">
                  <c:v>-0.4096062183380127</c:v>
                </c:pt>
                <c:pt idx="2100">
                  <c:v>0.26085615158081055</c:v>
                </c:pt>
                <c:pt idx="2101">
                  <c:v>0.43099546432495117</c:v>
                </c:pt>
                <c:pt idx="2102">
                  <c:v>0.24787282943725586</c:v>
                </c:pt>
                <c:pt idx="2103">
                  <c:v>0.58071017265319824</c:v>
                </c:pt>
                <c:pt idx="2104">
                  <c:v>0.47764849662780762</c:v>
                </c:pt>
                <c:pt idx="2105">
                  <c:v>-7.6099157333374023E-2</c:v>
                </c:pt>
                <c:pt idx="2106">
                  <c:v>-0.18212056159973145</c:v>
                </c:pt>
                <c:pt idx="2107">
                  <c:v>-0.2297358512878418</c:v>
                </c:pt>
                <c:pt idx="2108">
                  <c:v>0.11542630195617676</c:v>
                </c:pt>
                <c:pt idx="2109">
                  <c:v>-0.42518877983093262</c:v>
                </c:pt>
                <c:pt idx="2110">
                  <c:v>-0.5992434024810791</c:v>
                </c:pt>
                <c:pt idx="2111">
                  <c:v>-0.60112261772155762</c:v>
                </c:pt>
                <c:pt idx="2112">
                  <c:v>1.3781287670135498</c:v>
                </c:pt>
                <c:pt idx="2113">
                  <c:v>0.98625731468200684</c:v>
                </c:pt>
                <c:pt idx="2114">
                  <c:v>0.39338803291320801</c:v>
                </c:pt>
                <c:pt idx="2115">
                  <c:v>0.28585505485534668</c:v>
                </c:pt>
                <c:pt idx="2116">
                  <c:v>-9.2784404754638672E-2</c:v>
                </c:pt>
                <c:pt idx="2117">
                  <c:v>-8.4679365158081055E-2</c:v>
                </c:pt>
                <c:pt idx="2118">
                  <c:v>-0.28928852081298828</c:v>
                </c:pt>
                <c:pt idx="2119">
                  <c:v>-0.45589160919189453</c:v>
                </c:pt>
                <c:pt idx="2120">
                  <c:v>-0.33747196197509766</c:v>
                </c:pt>
                <c:pt idx="2121">
                  <c:v>-0.4225010871887207</c:v>
                </c:pt>
                <c:pt idx="2122">
                  <c:v>-0.59577274322509766</c:v>
                </c:pt>
                <c:pt idx="2123">
                  <c:v>-0.76523828506469727</c:v>
                </c:pt>
                <c:pt idx="2124">
                  <c:v>-0.24032449722290039</c:v>
                </c:pt>
                <c:pt idx="2125">
                  <c:v>-0.4357445240020752</c:v>
                </c:pt>
                <c:pt idx="2126">
                  <c:v>-0.3446662425994873</c:v>
                </c:pt>
                <c:pt idx="2127">
                  <c:v>-0.32426166534423828</c:v>
                </c:pt>
                <c:pt idx="2128">
                  <c:v>0.94897055625915527</c:v>
                </c:pt>
                <c:pt idx="2129">
                  <c:v>0.40247845649719238</c:v>
                </c:pt>
                <c:pt idx="2130">
                  <c:v>-0.27631902694702148</c:v>
                </c:pt>
                <c:pt idx="2131">
                  <c:v>-6.7660093307495117E-2</c:v>
                </c:pt>
                <c:pt idx="2132">
                  <c:v>0.23284482955932617</c:v>
                </c:pt>
                <c:pt idx="2133">
                  <c:v>-0.1157989501953125</c:v>
                </c:pt>
                <c:pt idx="2134">
                  <c:v>-4.8253536224365234E-3</c:v>
                </c:pt>
                <c:pt idx="2135">
                  <c:v>0.22530531883239746</c:v>
                </c:pt>
                <c:pt idx="2136">
                  <c:v>0.36795973777770996</c:v>
                </c:pt>
                <c:pt idx="2137">
                  <c:v>0.2548987865447998</c:v>
                </c:pt>
                <c:pt idx="2138">
                  <c:v>0.34693312644958496</c:v>
                </c:pt>
                <c:pt idx="2139">
                  <c:v>7.6757669448852539E-2</c:v>
                </c:pt>
                <c:pt idx="2140">
                  <c:v>0.24066877365112305</c:v>
                </c:pt>
                <c:pt idx="2141">
                  <c:v>-6.8062782287597656E-2</c:v>
                </c:pt>
                <c:pt idx="2142">
                  <c:v>-0.12333369255065918</c:v>
                </c:pt>
                <c:pt idx="2143">
                  <c:v>-0.19228529930114746</c:v>
                </c:pt>
                <c:pt idx="2144">
                  <c:v>-0.19840741157531738</c:v>
                </c:pt>
                <c:pt idx="2145">
                  <c:v>-0.20575928688049316</c:v>
                </c:pt>
                <c:pt idx="2146">
                  <c:v>-0.15127992630004883</c:v>
                </c:pt>
                <c:pt idx="2147">
                  <c:v>-0.34809064865112305</c:v>
                </c:pt>
                <c:pt idx="2148">
                  <c:v>0.49520683288574219</c:v>
                </c:pt>
                <c:pt idx="2149">
                  <c:v>0.4483792781829834</c:v>
                </c:pt>
                <c:pt idx="2150">
                  <c:v>0.47281146049499512</c:v>
                </c:pt>
                <c:pt idx="2151">
                  <c:v>0.23423552513122559</c:v>
                </c:pt>
                <c:pt idx="2152">
                  <c:v>0.11700963973999023</c:v>
                </c:pt>
                <c:pt idx="2153">
                  <c:v>-0.1319878101348877</c:v>
                </c:pt>
                <c:pt idx="2154">
                  <c:v>-0.16607046127319336</c:v>
                </c:pt>
                <c:pt idx="2155">
                  <c:v>-0.2815558910369873</c:v>
                </c:pt>
                <c:pt idx="2156">
                  <c:v>-0.18249249458312988</c:v>
                </c:pt>
                <c:pt idx="2157">
                  <c:v>-0.27966976165771484</c:v>
                </c:pt>
                <c:pt idx="2158">
                  <c:v>-0.32264876365661621</c:v>
                </c:pt>
                <c:pt idx="2159">
                  <c:v>-0.40321803092956543</c:v>
                </c:pt>
                <c:pt idx="2160">
                  <c:v>0.77577304840087891</c:v>
                </c:pt>
                <c:pt idx="2161">
                  <c:v>0.32740283012390137</c:v>
                </c:pt>
                <c:pt idx="2162">
                  <c:v>0.7249903678894043</c:v>
                </c:pt>
                <c:pt idx="2163">
                  <c:v>0.12517428398132324</c:v>
                </c:pt>
                <c:pt idx="2164">
                  <c:v>0.21540021896362305</c:v>
                </c:pt>
                <c:pt idx="2165">
                  <c:v>0.27546381950378418</c:v>
                </c:pt>
                <c:pt idx="2166">
                  <c:v>-0.14989900588989258</c:v>
                </c:pt>
                <c:pt idx="2167">
                  <c:v>-0.10038661956787109</c:v>
                </c:pt>
                <c:pt idx="2168">
                  <c:v>-0.44078588485717773</c:v>
                </c:pt>
                <c:pt idx="2169">
                  <c:v>-0.37338376045227051</c:v>
                </c:pt>
                <c:pt idx="2170">
                  <c:v>-0.57953166961669922</c:v>
                </c:pt>
                <c:pt idx="2171">
                  <c:v>-0.8002166748046875</c:v>
                </c:pt>
                <c:pt idx="2172">
                  <c:v>1.1864993572235107</c:v>
                </c:pt>
                <c:pt idx="2173">
                  <c:v>0.45243191719055176</c:v>
                </c:pt>
                <c:pt idx="2174">
                  <c:v>0.59136080741882324</c:v>
                </c:pt>
                <c:pt idx="2175">
                  <c:v>1.0785341262817383E-2</c:v>
                </c:pt>
                <c:pt idx="2176">
                  <c:v>0.1341087818145752</c:v>
                </c:pt>
                <c:pt idx="2177">
                  <c:v>0.14641547203063965</c:v>
                </c:pt>
                <c:pt idx="2178">
                  <c:v>-0.15168428421020508</c:v>
                </c:pt>
                <c:pt idx="2179">
                  <c:v>-0.59113764762878418</c:v>
                </c:pt>
                <c:pt idx="2180">
                  <c:v>-0.17364621162414551</c:v>
                </c:pt>
                <c:pt idx="2181">
                  <c:v>-0.17073845863342285</c:v>
                </c:pt>
                <c:pt idx="2182">
                  <c:v>-0.52646756172180176</c:v>
                </c:pt>
                <c:pt idx="2183">
                  <c:v>-0.90792679786682129</c:v>
                </c:pt>
                <c:pt idx="2184">
                  <c:v>1.3616061210632324</c:v>
                </c:pt>
                <c:pt idx="2185">
                  <c:v>1.699836254119873</c:v>
                </c:pt>
                <c:pt idx="2186">
                  <c:v>0.62386178970336914</c:v>
                </c:pt>
                <c:pt idx="2187">
                  <c:v>1.5478410720825195</c:v>
                </c:pt>
                <c:pt idx="2188">
                  <c:v>-0.26128840446472168</c:v>
                </c:pt>
                <c:pt idx="2189">
                  <c:v>-0.68806028366088867</c:v>
                </c:pt>
                <c:pt idx="2190">
                  <c:v>-0.48837018013000488</c:v>
                </c:pt>
                <c:pt idx="2191">
                  <c:v>-0.21175050735473633</c:v>
                </c:pt>
                <c:pt idx="2192">
                  <c:v>-0.82530379295349121</c:v>
                </c:pt>
                <c:pt idx="2193">
                  <c:v>-0.67951726913452148</c:v>
                </c:pt>
                <c:pt idx="2194">
                  <c:v>-0.70167207717895508</c:v>
                </c:pt>
                <c:pt idx="2195">
                  <c:v>-1.3771848678588867</c:v>
                </c:pt>
                <c:pt idx="2196">
                  <c:v>1.2611045837402344</c:v>
                </c:pt>
                <c:pt idx="2197">
                  <c:v>0.81426382064819336</c:v>
                </c:pt>
                <c:pt idx="2198">
                  <c:v>0.84188222885131836</c:v>
                </c:pt>
                <c:pt idx="2199">
                  <c:v>0.42490673065185547</c:v>
                </c:pt>
                <c:pt idx="2200">
                  <c:v>6.14166259765625E-2</c:v>
                </c:pt>
                <c:pt idx="2201">
                  <c:v>6.4643383026123047E-2</c:v>
                </c:pt>
                <c:pt idx="2202">
                  <c:v>-0.29565095901489258</c:v>
                </c:pt>
                <c:pt idx="2203">
                  <c:v>-0.34756994247436523</c:v>
                </c:pt>
                <c:pt idx="2204">
                  <c:v>-0.514739990234375</c:v>
                </c:pt>
                <c:pt idx="2205">
                  <c:v>-0.82121896743774414</c:v>
                </c:pt>
                <c:pt idx="2206">
                  <c:v>-0.82209372520446777</c:v>
                </c:pt>
                <c:pt idx="2207">
                  <c:v>-0.66694521903991699</c:v>
                </c:pt>
                <c:pt idx="2208">
                  <c:v>3.1758852005004883</c:v>
                </c:pt>
                <c:pt idx="2209">
                  <c:v>-3.5379409790039063E-2</c:v>
                </c:pt>
                <c:pt idx="2210">
                  <c:v>2.7675590515136719</c:v>
                </c:pt>
                <c:pt idx="2211">
                  <c:v>1.0922884941101074</c:v>
                </c:pt>
                <c:pt idx="2212">
                  <c:v>0.58467483520507813</c:v>
                </c:pt>
                <c:pt idx="2213">
                  <c:v>3.3996105194091797E-2</c:v>
                </c:pt>
                <c:pt idx="2214">
                  <c:v>-0.14129066467285156</c:v>
                </c:pt>
                <c:pt idx="2215">
                  <c:v>-1.0156772136688232</c:v>
                </c:pt>
                <c:pt idx="2216">
                  <c:v>-1.5460860729217529</c:v>
                </c:pt>
                <c:pt idx="2217">
                  <c:v>-1.2561802864074707</c:v>
                </c:pt>
                <c:pt idx="2218">
                  <c:v>-1.8706197738647461</c:v>
                </c:pt>
                <c:pt idx="2219">
                  <c:v>-1.7891724109649658</c:v>
                </c:pt>
                <c:pt idx="2220">
                  <c:v>0.27358102798461914</c:v>
                </c:pt>
                <c:pt idx="2221">
                  <c:v>0.64083385467529297</c:v>
                </c:pt>
                <c:pt idx="2222">
                  <c:v>1.0551228523254395</c:v>
                </c:pt>
                <c:pt idx="2223">
                  <c:v>0.63917112350463867</c:v>
                </c:pt>
                <c:pt idx="2224">
                  <c:v>0.226715087890625</c:v>
                </c:pt>
                <c:pt idx="2225">
                  <c:v>0.26674127578735352</c:v>
                </c:pt>
                <c:pt idx="2226">
                  <c:v>-0.15906834602355957</c:v>
                </c:pt>
                <c:pt idx="2227">
                  <c:v>-0.22539329528808594</c:v>
                </c:pt>
                <c:pt idx="2228">
                  <c:v>-0.47005248069763184</c:v>
                </c:pt>
                <c:pt idx="2229">
                  <c:v>-0.6212773323059082</c:v>
                </c:pt>
                <c:pt idx="2230">
                  <c:v>-0.68817996978759766</c:v>
                </c:pt>
                <c:pt idx="2231">
                  <c:v>-0.93819189071655273</c:v>
                </c:pt>
                <c:pt idx="2232">
                  <c:v>0.51472282409667969</c:v>
                </c:pt>
                <c:pt idx="2233">
                  <c:v>0.96788644790649414</c:v>
                </c:pt>
                <c:pt idx="2234">
                  <c:v>0.11659383773803711</c:v>
                </c:pt>
                <c:pt idx="2235">
                  <c:v>0.40955138206481934</c:v>
                </c:pt>
                <c:pt idx="2236">
                  <c:v>-0.11754870414733887</c:v>
                </c:pt>
                <c:pt idx="2237">
                  <c:v>0.22569561004638672</c:v>
                </c:pt>
                <c:pt idx="2238">
                  <c:v>-0.16121602058410645</c:v>
                </c:pt>
                <c:pt idx="2239">
                  <c:v>-5.139923095703125E-2</c:v>
                </c:pt>
                <c:pt idx="2240">
                  <c:v>-0.19790506362915039</c:v>
                </c:pt>
                <c:pt idx="2241">
                  <c:v>-0.59970307350158691</c:v>
                </c:pt>
                <c:pt idx="2242">
                  <c:v>-0.45568466186523438</c:v>
                </c:pt>
                <c:pt idx="2243">
                  <c:v>-0.65099239349365234</c:v>
                </c:pt>
                <c:pt idx="2244">
                  <c:v>0.21826529502868652</c:v>
                </c:pt>
                <c:pt idx="2245">
                  <c:v>0.19521784782409668</c:v>
                </c:pt>
                <c:pt idx="2246">
                  <c:v>0.23183441162109375</c:v>
                </c:pt>
                <c:pt idx="2247">
                  <c:v>0.20778274536132813</c:v>
                </c:pt>
                <c:pt idx="2248">
                  <c:v>5.4745197296142578E-2</c:v>
                </c:pt>
                <c:pt idx="2249">
                  <c:v>5.3124189376831055E-2</c:v>
                </c:pt>
                <c:pt idx="2250">
                  <c:v>0.1133275032043457</c:v>
                </c:pt>
                <c:pt idx="2251">
                  <c:v>-5.2395105361938477E-2</c:v>
                </c:pt>
                <c:pt idx="2252">
                  <c:v>-0.19452834129333496</c:v>
                </c:pt>
                <c:pt idx="2253">
                  <c:v>-0.25675702095031738</c:v>
                </c:pt>
                <c:pt idx="2254">
                  <c:v>-0.19917821884155273</c:v>
                </c:pt>
                <c:pt idx="2255">
                  <c:v>-0.37143754959106445</c:v>
                </c:pt>
                <c:pt idx="2256">
                  <c:v>-0.41246533393859863</c:v>
                </c:pt>
                <c:pt idx="2257">
                  <c:v>0.19902920722961426</c:v>
                </c:pt>
                <c:pt idx="2258">
                  <c:v>-0.12797760963439941</c:v>
                </c:pt>
                <c:pt idx="2259">
                  <c:v>1.2582671642303467</c:v>
                </c:pt>
                <c:pt idx="2260">
                  <c:v>-0.40115690231323242</c:v>
                </c:pt>
                <c:pt idx="2261">
                  <c:v>-0.15616250038146973</c:v>
                </c:pt>
                <c:pt idx="2262">
                  <c:v>5.1670551300048828E-2</c:v>
                </c:pt>
                <c:pt idx="2263">
                  <c:v>5.8225393295288086E-2</c:v>
                </c:pt>
                <c:pt idx="2264">
                  <c:v>0.42387127876281738</c:v>
                </c:pt>
                <c:pt idx="2265">
                  <c:v>-0.1413428783416748</c:v>
                </c:pt>
                <c:pt idx="2266">
                  <c:v>-0.63887238502502441</c:v>
                </c:pt>
                <c:pt idx="2267">
                  <c:v>-0.11308550834655762</c:v>
                </c:pt>
                <c:pt idx="2268">
                  <c:v>0.63883495330810547</c:v>
                </c:pt>
                <c:pt idx="2269">
                  <c:v>0.7848515510559082</c:v>
                </c:pt>
                <c:pt idx="2270">
                  <c:v>0.35828304290771484</c:v>
                </c:pt>
                <c:pt idx="2271">
                  <c:v>0.30296182632446289</c:v>
                </c:pt>
                <c:pt idx="2272">
                  <c:v>0.39157533645629883</c:v>
                </c:pt>
                <c:pt idx="2273">
                  <c:v>7.8023672103881836E-2</c:v>
                </c:pt>
                <c:pt idx="2274">
                  <c:v>-0.56177639961242676</c:v>
                </c:pt>
                <c:pt idx="2275">
                  <c:v>0.85817861557006836</c:v>
                </c:pt>
                <c:pt idx="2276">
                  <c:v>-0.67529559135437012</c:v>
                </c:pt>
                <c:pt idx="2277">
                  <c:v>-0.67616176605224609</c:v>
                </c:pt>
                <c:pt idx="2278">
                  <c:v>-0.92186951637268066</c:v>
                </c:pt>
                <c:pt idx="2279">
                  <c:v>-0.57760477066040039</c:v>
                </c:pt>
                <c:pt idx="2280">
                  <c:v>0.67464852333068848</c:v>
                </c:pt>
                <c:pt idx="2281">
                  <c:v>0.45910120010375977</c:v>
                </c:pt>
                <c:pt idx="2282">
                  <c:v>0.2223355770111084</c:v>
                </c:pt>
                <c:pt idx="2283">
                  <c:v>0.15649867057800293</c:v>
                </c:pt>
                <c:pt idx="2284">
                  <c:v>0.1059727668762207</c:v>
                </c:pt>
                <c:pt idx="2285">
                  <c:v>1.9330501556396484E-2</c:v>
                </c:pt>
                <c:pt idx="2286">
                  <c:v>-0.17232465744018555</c:v>
                </c:pt>
                <c:pt idx="2287">
                  <c:v>-0.20818233489990234</c:v>
                </c:pt>
                <c:pt idx="2288">
                  <c:v>-0.25810074806213379</c:v>
                </c:pt>
                <c:pt idx="2289">
                  <c:v>-0.25534868240356445</c:v>
                </c:pt>
                <c:pt idx="2290">
                  <c:v>-0.34786844253540039</c:v>
                </c:pt>
                <c:pt idx="2291">
                  <c:v>-0.39606118202209473</c:v>
                </c:pt>
                <c:pt idx="2292">
                  <c:v>0.16691970825195313</c:v>
                </c:pt>
                <c:pt idx="2293">
                  <c:v>0.23731184005737305</c:v>
                </c:pt>
                <c:pt idx="2294">
                  <c:v>0.22595071792602539</c:v>
                </c:pt>
                <c:pt idx="2295">
                  <c:v>0.25138759613037109</c:v>
                </c:pt>
                <c:pt idx="2296">
                  <c:v>6.3920736312866211E-2</c:v>
                </c:pt>
                <c:pt idx="2297">
                  <c:v>-0.2064058780670166</c:v>
                </c:pt>
                <c:pt idx="2298">
                  <c:v>-0.10322856903076172</c:v>
                </c:pt>
                <c:pt idx="2299">
                  <c:v>1.0688066482543945E-2</c:v>
                </c:pt>
                <c:pt idx="2300">
                  <c:v>-0.13974094390869141</c:v>
                </c:pt>
                <c:pt idx="2301">
                  <c:v>-0.24475598335266113</c:v>
                </c:pt>
                <c:pt idx="2302">
                  <c:v>-0.22270011901855469</c:v>
                </c:pt>
                <c:pt idx="2303">
                  <c:v>-3.9346933364868164E-2</c:v>
                </c:pt>
                <c:pt idx="2304">
                  <c:v>0.5124964714050293</c:v>
                </c:pt>
                <c:pt idx="2305">
                  <c:v>0.47299003601074219</c:v>
                </c:pt>
                <c:pt idx="2306">
                  <c:v>0.74789571762084961</c:v>
                </c:pt>
                <c:pt idx="2307">
                  <c:v>0.98725461959838867</c:v>
                </c:pt>
                <c:pt idx="2308">
                  <c:v>2.6970624923706055E-2</c:v>
                </c:pt>
                <c:pt idx="2309">
                  <c:v>-0.18792629241943359</c:v>
                </c:pt>
                <c:pt idx="2310">
                  <c:v>-0.19830155372619629</c:v>
                </c:pt>
                <c:pt idx="2311">
                  <c:v>8.2808494567871094E-2</c:v>
                </c:pt>
                <c:pt idx="2312">
                  <c:v>-0.4601442813873291</c:v>
                </c:pt>
                <c:pt idx="2313">
                  <c:v>-0.59863376617431641</c:v>
                </c:pt>
                <c:pt idx="2314">
                  <c:v>-0.38511371612548828</c:v>
                </c:pt>
                <c:pt idx="2315">
                  <c:v>-1.0002975463867187</c:v>
                </c:pt>
                <c:pt idx="2316">
                  <c:v>0.71712303161621094</c:v>
                </c:pt>
                <c:pt idx="2317">
                  <c:v>0.85029435157775879</c:v>
                </c:pt>
                <c:pt idx="2318">
                  <c:v>0.3104557991027832</c:v>
                </c:pt>
                <c:pt idx="2319">
                  <c:v>0.48004245758056641</c:v>
                </c:pt>
                <c:pt idx="2320">
                  <c:v>4.4813394546508789E-2</c:v>
                </c:pt>
                <c:pt idx="2321">
                  <c:v>3.6699295043945313E-2</c:v>
                </c:pt>
                <c:pt idx="2322">
                  <c:v>-0.29664802551269531</c:v>
                </c:pt>
                <c:pt idx="2323">
                  <c:v>-8.0085515975952148E-2</c:v>
                </c:pt>
                <c:pt idx="2324">
                  <c:v>-0.51281929016113281</c:v>
                </c:pt>
                <c:pt idx="2325">
                  <c:v>-0.39324498176574707</c:v>
                </c:pt>
                <c:pt idx="2326">
                  <c:v>-0.56924867630004883</c:v>
                </c:pt>
                <c:pt idx="2327">
                  <c:v>-0.58738136291503906</c:v>
                </c:pt>
                <c:pt idx="2328">
                  <c:v>0.76962184906005859</c:v>
                </c:pt>
                <c:pt idx="2329">
                  <c:v>0.53873920440673828</c:v>
                </c:pt>
                <c:pt idx="2330">
                  <c:v>0.41814994812011719</c:v>
                </c:pt>
                <c:pt idx="2331">
                  <c:v>0.23172736167907715</c:v>
                </c:pt>
                <c:pt idx="2332">
                  <c:v>0.35377049446105957</c:v>
                </c:pt>
                <c:pt idx="2333">
                  <c:v>0.31654882431030273</c:v>
                </c:pt>
                <c:pt idx="2334">
                  <c:v>-0.23915672302246094</c:v>
                </c:pt>
                <c:pt idx="2335">
                  <c:v>-0.10947680473327637</c:v>
                </c:pt>
                <c:pt idx="2336">
                  <c:v>-0.38837838172912598</c:v>
                </c:pt>
                <c:pt idx="2337">
                  <c:v>-0.58326983451843262</c:v>
                </c:pt>
                <c:pt idx="2338">
                  <c:v>-0.62504816055297852</c:v>
                </c:pt>
                <c:pt idx="2339">
                  <c:v>-0.6832273006439209</c:v>
                </c:pt>
                <c:pt idx="2340">
                  <c:v>0.87061977386474609</c:v>
                </c:pt>
                <c:pt idx="2341">
                  <c:v>0.51252460479736328</c:v>
                </c:pt>
                <c:pt idx="2342">
                  <c:v>0.21516656875610352</c:v>
                </c:pt>
                <c:pt idx="2343">
                  <c:v>0.37601184844970703</c:v>
                </c:pt>
                <c:pt idx="2344">
                  <c:v>0.16632652282714844</c:v>
                </c:pt>
                <c:pt idx="2345">
                  <c:v>0.13546657562255859</c:v>
                </c:pt>
                <c:pt idx="2346">
                  <c:v>-0.48929667472839355</c:v>
                </c:pt>
                <c:pt idx="2347">
                  <c:v>-0.54359078407287598</c:v>
                </c:pt>
                <c:pt idx="2348">
                  <c:v>-0.36282801628112793</c:v>
                </c:pt>
                <c:pt idx="2349">
                  <c:v>-0.60529613494873047</c:v>
                </c:pt>
                <c:pt idx="2350">
                  <c:v>-0.33077883720397949</c:v>
                </c:pt>
                <c:pt idx="2351">
                  <c:v>5.5676937103271484E-2</c:v>
                </c:pt>
                <c:pt idx="2352">
                  <c:v>0.96680808067321777</c:v>
                </c:pt>
                <c:pt idx="2353">
                  <c:v>0.31170749664306641</c:v>
                </c:pt>
                <c:pt idx="2354">
                  <c:v>1.3282339572906494</c:v>
                </c:pt>
                <c:pt idx="2355">
                  <c:v>-5.9368371963500977E-2</c:v>
                </c:pt>
                <c:pt idx="2356">
                  <c:v>0.30171847343444824</c:v>
                </c:pt>
                <c:pt idx="2357">
                  <c:v>0.2682497501373291</c:v>
                </c:pt>
                <c:pt idx="2358">
                  <c:v>-0.5155489444732666</c:v>
                </c:pt>
                <c:pt idx="2359">
                  <c:v>-0.54065155982971191</c:v>
                </c:pt>
                <c:pt idx="2360">
                  <c:v>-0.31188035011291504</c:v>
                </c:pt>
                <c:pt idx="2361">
                  <c:v>-0.30169177055358887</c:v>
                </c:pt>
                <c:pt idx="2362">
                  <c:v>-0.67070412635803223</c:v>
                </c:pt>
                <c:pt idx="2363">
                  <c:v>-0.77687382698059082</c:v>
                </c:pt>
                <c:pt idx="2364">
                  <c:v>4.5206785202026367E-2</c:v>
                </c:pt>
                <c:pt idx="2365">
                  <c:v>-1.9462347030639648E-2</c:v>
                </c:pt>
                <c:pt idx="2366">
                  <c:v>5.5271387100219727E-2</c:v>
                </c:pt>
                <c:pt idx="2367">
                  <c:v>2.661895751953125E-2</c:v>
                </c:pt>
                <c:pt idx="2368">
                  <c:v>-1.6522407531738281E-2</c:v>
                </c:pt>
                <c:pt idx="2369">
                  <c:v>-9.0160369873046875E-3</c:v>
                </c:pt>
                <c:pt idx="2370">
                  <c:v>4.9421310424804688E-2</c:v>
                </c:pt>
                <c:pt idx="2371">
                  <c:v>7.8358173370361328E-2</c:v>
                </c:pt>
                <c:pt idx="2372">
                  <c:v>-1.6317605972290039E-2</c:v>
                </c:pt>
                <c:pt idx="2373">
                  <c:v>-8.9752674102783203E-3</c:v>
                </c:pt>
                <c:pt idx="2374">
                  <c:v>-7.2890520095825195E-2</c:v>
                </c:pt>
                <c:pt idx="2375">
                  <c:v>-0.11169147491455078</c:v>
                </c:pt>
                <c:pt idx="2376">
                  <c:v>0.14562463760375977</c:v>
                </c:pt>
                <c:pt idx="2377">
                  <c:v>4.418182373046875E-2</c:v>
                </c:pt>
                <c:pt idx="2378">
                  <c:v>3.237462043762207E-2</c:v>
                </c:pt>
                <c:pt idx="2379">
                  <c:v>-3.5898685455322266E-2</c:v>
                </c:pt>
                <c:pt idx="2380">
                  <c:v>4.6090602874755859E-2</c:v>
                </c:pt>
                <c:pt idx="2381">
                  <c:v>6.1314582824707031E-2</c:v>
                </c:pt>
                <c:pt idx="2382">
                  <c:v>7.0790290832519531E-2</c:v>
                </c:pt>
                <c:pt idx="2383">
                  <c:v>-1.3816356658935547E-2</c:v>
                </c:pt>
                <c:pt idx="2384">
                  <c:v>-0.10025310516357422</c:v>
                </c:pt>
                <c:pt idx="2385">
                  <c:v>-3.4652948379516602E-2</c:v>
                </c:pt>
                <c:pt idx="2386">
                  <c:v>-8.4755659103393555E-2</c:v>
                </c:pt>
                <c:pt idx="2387">
                  <c:v>-0.13100075721740723</c:v>
                </c:pt>
                <c:pt idx="2388">
                  <c:v>-1.2953281402587891E-2</c:v>
                </c:pt>
                <c:pt idx="2389">
                  <c:v>-7.3993206024169922E-3</c:v>
                </c:pt>
                <c:pt idx="2390">
                  <c:v>-3.8738012313842773E-2</c:v>
                </c:pt>
                <c:pt idx="2391">
                  <c:v>8.0552101135253906E-3</c:v>
                </c:pt>
                <c:pt idx="2392">
                  <c:v>6.6622495651245117E-2</c:v>
                </c:pt>
                <c:pt idx="2393">
                  <c:v>5.4591894149780273E-2</c:v>
                </c:pt>
                <c:pt idx="2394">
                  <c:v>6.3249826431274414E-2</c:v>
                </c:pt>
                <c:pt idx="2395">
                  <c:v>6.0319900512695313E-4</c:v>
                </c:pt>
                <c:pt idx="2396">
                  <c:v>-1.2786865234375E-2</c:v>
                </c:pt>
                <c:pt idx="2397">
                  <c:v>-9.6280574798583984E-3</c:v>
                </c:pt>
                <c:pt idx="2398">
                  <c:v>-3.5433769226074219E-2</c:v>
                </c:pt>
                <c:pt idx="2399">
                  <c:v>-7.618403434753418E-2</c:v>
                </c:pt>
                <c:pt idx="2400">
                  <c:v>0.13827800750732422</c:v>
                </c:pt>
                <c:pt idx="2401">
                  <c:v>0.1844780445098877</c:v>
                </c:pt>
                <c:pt idx="2402">
                  <c:v>9.1620206832885742E-2</c:v>
                </c:pt>
                <c:pt idx="2403">
                  <c:v>2.3345470428466797E-2</c:v>
                </c:pt>
                <c:pt idx="2404">
                  <c:v>8.5785388946533203E-2</c:v>
                </c:pt>
                <c:pt idx="2405">
                  <c:v>4.8933744430541992E-2</c:v>
                </c:pt>
                <c:pt idx="2406">
                  <c:v>-3.2024383544921875E-3</c:v>
                </c:pt>
                <c:pt idx="2407">
                  <c:v>-0.14905548095703125</c:v>
                </c:pt>
                <c:pt idx="2408">
                  <c:v>-7.892155647277832E-2</c:v>
                </c:pt>
                <c:pt idx="2409">
                  <c:v>-0.10862088203430176</c:v>
                </c:pt>
                <c:pt idx="2410">
                  <c:v>-0.10056114196777344</c:v>
                </c:pt>
                <c:pt idx="2411">
                  <c:v>-0.13207864761352539</c:v>
                </c:pt>
                <c:pt idx="2412">
                  <c:v>-0.13766717910766602</c:v>
                </c:pt>
                <c:pt idx="2413">
                  <c:v>-4.1100978851318359E-2</c:v>
                </c:pt>
                <c:pt idx="2414">
                  <c:v>0.16917204856872559</c:v>
                </c:pt>
                <c:pt idx="2415">
                  <c:v>2.5852441787719727E-2</c:v>
                </c:pt>
                <c:pt idx="2416">
                  <c:v>6.4373016357421875E-4</c:v>
                </c:pt>
                <c:pt idx="2417">
                  <c:v>4.5672178268432617E-2</c:v>
                </c:pt>
                <c:pt idx="2418">
                  <c:v>3.8274049758911133E-2</c:v>
                </c:pt>
                <c:pt idx="2419">
                  <c:v>7.0533514022827148E-2</c:v>
                </c:pt>
                <c:pt idx="2420">
                  <c:v>8.1867456436157227E-2</c:v>
                </c:pt>
                <c:pt idx="2421">
                  <c:v>-9.4144344329833984E-2</c:v>
                </c:pt>
                <c:pt idx="2422">
                  <c:v>-6.0956954956054688E-2</c:v>
                </c:pt>
                <c:pt idx="2423">
                  <c:v>-9.8146677017211914E-2</c:v>
                </c:pt>
                <c:pt idx="2424">
                  <c:v>0.33177423477172852</c:v>
                </c:pt>
                <c:pt idx="2425">
                  <c:v>0.21115016937255859</c:v>
                </c:pt>
                <c:pt idx="2426">
                  <c:v>0.19873452186584473</c:v>
                </c:pt>
                <c:pt idx="2427">
                  <c:v>0.16553997993469238</c:v>
                </c:pt>
                <c:pt idx="2428">
                  <c:v>0.19474959373474121</c:v>
                </c:pt>
                <c:pt idx="2429">
                  <c:v>7.0709466934204102E-2</c:v>
                </c:pt>
                <c:pt idx="2430">
                  <c:v>-4.1361331939697266E-2</c:v>
                </c:pt>
                <c:pt idx="2431">
                  <c:v>-0.12704253196716309</c:v>
                </c:pt>
                <c:pt idx="2432">
                  <c:v>-0.1188957691192627</c:v>
                </c:pt>
                <c:pt idx="2433">
                  <c:v>-0.22754359245300293</c:v>
                </c:pt>
                <c:pt idx="2434">
                  <c:v>-0.30191373825073242</c:v>
                </c:pt>
                <c:pt idx="2435">
                  <c:v>-0.35590219497680664</c:v>
                </c:pt>
                <c:pt idx="2436">
                  <c:v>4.4387578964233398E-2</c:v>
                </c:pt>
                <c:pt idx="2437">
                  <c:v>1.8979549407958984E-2</c:v>
                </c:pt>
                <c:pt idx="2438">
                  <c:v>4.9309730529785156E-2</c:v>
                </c:pt>
                <c:pt idx="2439">
                  <c:v>6.8677425384521484E-2</c:v>
                </c:pt>
                <c:pt idx="2440">
                  <c:v>8.6312294006347656E-2</c:v>
                </c:pt>
                <c:pt idx="2441">
                  <c:v>4.6709775924682617E-2</c:v>
                </c:pt>
                <c:pt idx="2442">
                  <c:v>5.2285194396972656E-4</c:v>
                </c:pt>
                <c:pt idx="2443">
                  <c:v>-2.31475830078125E-2</c:v>
                </c:pt>
                <c:pt idx="2444">
                  <c:v>-4.7845840454101563E-2</c:v>
                </c:pt>
                <c:pt idx="2445">
                  <c:v>-4.9569845199584961E-2</c:v>
                </c:pt>
                <c:pt idx="2446">
                  <c:v>-7.2786331176757813E-2</c:v>
                </c:pt>
                <c:pt idx="2447">
                  <c:v>-0.12154865264892578</c:v>
                </c:pt>
                <c:pt idx="2448">
                  <c:v>2.6885509490966797E-2</c:v>
                </c:pt>
                <c:pt idx="2449">
                  <c:v>0.30203843116760254</c:v>
                </c:pt>
                <c:pt idx="2450">
                  <c:v>0.2374570369720459</c:v>
                </c:pt>
                <c:pt idx="2451">
                  <c:v>6.8225622177124023E-2</c:v>
                </c:pt>
                <c:pt idx="2452">
                  <c:v>0.22736048698425293</c:v>
                </c:pt>
                <c:pt idx="2453">
                  <c:v>0.10614228248596191</c:v>
                </c:pt>
                <c:pt idx="2454">
                  <c:v>1.2723684310913086E-2</c:v>
                </c:pt>
                <c:pt idx="2455">
                  <c:v>3.0511140823364258E-2</c:v>
                </c:pt>
                <c:pt idx="2456">
                  <c:v>-0.10628509521484375</c:v>
                </c:pt>
                <c:pt idx="2457">
                  <c:v>-0.18849802017211914</c:v>
                </c:pt>
                <c:pt idx="2458">
                  <c:v>-0.30440258979797363</c:v>
                </c:pt>
                <c:pt idx="2459">
                  <c:v>-0.41215848922729492</c:v>
                </c:pt>
                <c:pt idx="2460">
                  <c:v>0.1864619255065918</c:v>
                </c:pt>
                <c:pt idx="2461">
                  <c:v>0.10331821441650391</c:v>
                </c:pt>
                <c:pt idx="2462">
                  <c:v>5.4445981979370117E-2</c:v>
                </c:pt>
                <c:pt idx="2463">
                  <c:v>2.2075176239013672E-3</c:v>
                </c:pt>
                <c:pt idx="2464">
                  <c:v>4.9476385116577148E-2</c:v>
                </c:pt>
                <c:pt idx="2465">
                  <c:v>-9.7249269485473633E-2</c:v>
                </c:pt>
                <c:pt idx="2466">
                  <c:v>-1.7876625061035156E-2</c:v>
                </c:pt>
                <c:pt idx="2467">
                  <c:v>2.2436141967773438E-2</c:v>
                </c:pt>
                <c:pt idx="2468">
                  <c:v>-0.28103208541870117</c:v>
                </c:pt>
                <c:pt idx="2469">
                  <c:v>-0.1228630542755127</c:v>
                </c:pt>
                <c:pt idx="2470">
                  <c:v>0.17411208152770996</c:v>
                </c:pt>
                <c:pt idx="2471">
                  <c:v>-7.3438167572021484E-2</c:v>
                </c:pt>
                <c:pt idx="2472">
                  <c:v>0.28776049613952637</c:v>
                </c:pt>
                <c:pt idx="2473">
                  <c:v>-0.20290136337280273</c:v>
                </c:pt>
                <c:pt idx="2474">
                  <c:v>-0.17741250991821289</c:v>
                </c:pt>
                <c:pt idx="2475">
                  <c:v>-0.11644101142883301</c:v>
                </c:pt>
                <c:pt idx="2476">
                  <c:v>0.5536344051361084</c:v>
                </c:pt>
                <c:pt idx="2477">
                  <c:v>-7.6245546340942383E-2</c:v>
                </c:pt>
                <c:pt idx="2478">
                  <c:v>-0.13077592849731445</c:v>
                </c:pt>
                <c:pt idx="2479">
                  <c:v>-0.35755300521850586</c:v>
                </c:pt>
                <c:pt idx="2480">
                  <c:v>0.12007260322570801</c:v>
                </c:pt>
                <c:pt idx="2481">
                  <c:v>-5.7771205902099609E-2</c:v>
                </c:pt>
                <c:pt idx="2482">
                  <c:v>-7.7931880950927734E-3</c:v>
                </c:pt>
                <c:pt idx="2483">
                  <c:v>0.16542482376098633</c:v>
                </c:pt>
                <c:pt idx="2484">
                  <c:v>4.8803329467773438E-2</c:v>
                </c:pt>
                <c:pt idx="2485">
                  <c:v>1.5618562698364258E-2</c:v>
                </c:pt>
                <c:pt idx="2486">
                  <c:v>2.7127265930175781E-2</c:v>
                </c:pt>
                <c:pt idx="2487">
                  <c:v>9.8075389862060547E-2</c:v>
                </c:pt>
                <c:pt idx="2488">
                  <c:v>0.16585111618041992</c:v>
                </c:pt>
                <c:pt idx="2489">
                  <c:v>4.9063920974731445E-2</c:v>
                </c:pt>
                <c:pt idx="2490">
                  <c:v>7.9117774963378906E-2</c:v>
                </c:pt>
                <c:pt idx="2491">
                  <c:v>5.3773641586303711E-2</c:v>
                </c:pt>
                <c:pt idx="2492">
                  <c:v>-6.5945148468017578E-2</c:v>
                </c:pt>
                <c:pt idx="2493">
                  <c:v>-9.9182844161987305E-2</c:v>
                </c:pt>
                <c:pt idx="2494">
                  <c:v>-0.15063929557800293</c:v>
                </c:pt>
                <c:pt idx="2495">
                  <c:v>-0.2216649055480957</c:v>
                </c:pt>
                <c:pt idx="2496">
                  <c:v>0.22065401077270508</c:v>
                </c:pt>
                <c:pt idx="2497">
                  <c:v>0.14712619781494141</c:v>
                </c:pt>
                <c:pt idx="2498">
                  <c:v>0.24320411682128906</c:v>
                </c:pt>
                <c:pt idx="2499">
                  <c:v>0.14450836181640625</c:v>
                </c:pt>
                <c:pt idx="2500">
                  <c:v>7.0385456085205078E-2</c:v>
                </c:pt>
                <c:pt idx="2501">
                  <c:v>3.2596588134765625E-3</c:v>
                </c:pt>
                <c:pt idx="2502">
                  <c:v>-4.3121814727783203E-2</c:v>
                </c:pt>
                <c:pt idx="2503">
                  <c:v>-7.9435825347900391E-2</c:v>
                </c:pt>
                <c:pt idx="2504">
                  <c:v>-9.1773509979248047E-2</c:v>
                </c:pt>
                <c:pt idx="2505">
                  <c:v>-9.4601869583129883E-2</c:v>
                </c:pt>
                <c:pt idx="2506">
                  <c:v>-0.23121237754821777</c:v>
                </c:pt>
                <c:pt idx="2507">
                  <c:v>-0.28899109363555908</c:v>
                </c:pt>
                <c:pt idx="2508">
                  <c:v>1.2073516845703125E-2</c:v>
                </c:pt>
                <c:pt idx="2509">
                  <c:v>0.11693310737609863</c:v>
                </c:pt>
                <c:pt idx="2510">
                  <c:v>0.14674830436706543</c:v>
                </c:pt>
                <c:pt idx="2511">
                  <c:v>9.9262475967407227E-2</c:v>
                </c:pt>
                <c:pt idx="2512">
                  <c:v>5.4183006286621094E-2</c:v>
                </c:pt>
                <c:pt idx="2513">
                  <c:v>-1.2638092041015625E-2</c:v>
                </c:pt>
                <c:pt idx="2514">
                  <c:v>-9.7257137298583984E-2</c:v>
                </c:pt>
                <c:pt idx="2515">
                  <c:v>0.13294744491577148</c:v>
                </c:pt>
                <c:pt idx="2516">
                  <c:v>-5.8841705322265625E-3</c:v>
                </c:pt>
                <c:pt idx="2517">
                  <c:v>-8.5994243621826172E-2</c:v>
                </c:pt>
                <c:pt idx="2518">
                  <c:v>-6.3063859939575195E-2</c:v>
                </c:pt>
                <c:pt idx="2519">
                  <c:v>-0.29730939865112305</c:v>
                </c:pt>
                <c:pt idx="2520">
                  <c:v>5.2517890930175781E-2</c:v>
                </c:pt>
                <c:pt idx="2521">
                  <c:v>0.43283843994140625</c:v>
                </c:pt>
                <c:pt idx="2522">
                  <c:v>0.3614037036895752</c:v>
                </c:pt>
                <c:pt idx="2523">
                  <c:v>0.20698094367980957</c:v>
                </c:pt>
                <c:pt idx="2524">
                  <c:v>-0.2103879451751709</c:v>
                </c:pt>
                <c:pt idx="2525">
                  <c:v>-0.1461939811706543</c:v>
                </c:pt>
                <c:pt idx="2526">
                  <c:v>-0.29567146301269531</c:v>
                </c:pt>
                <c:pt idx="2527">
                  <c:v>-0.14845991134643555</c:v>
                </c:pt>
                <c:pt idx="2528">
                  <c:v>-9.9014759063720703E-2</c:v>
                </c:pt>
                <c:pt idx="2529">
                  <c:v>0.13031816482543945</c:v>
                </c:pt>
                <c:pt idx="2530">
                  <c:v>-0.20986032485961914</c:v>
                </c:pt>
                <c:pt idx="2531">
                  <c:v>-7.4471473693847656E-2</c:v>
                </c:pt>
                <c:pt idx="2532">
                  <c:v>7.6448440551757813E-2</c:v>
                </c:pt>
                <c:pt idx="2533">
                  <c:v>5.1333904266357422E-2</c:v>
                </c:pt>
                <c:pt idx="2534">
                  <c:v>-2.8460025787353516E-3</c:v>
                </c:pt>
                <c:pt idx="2535">
                  <c:v>2.2546768188476563E-2</c:v>
                </c:pt>
                <c:pt idx="2536">
                  <c:v>2.7001142501831055E-2</c:v>
                </c:pt>
                <c:pt idx="2537">
                  <c:v>2.9790401458740234E-3</c:v>
                </c:pt>
                <c:pt idx="2538">
                  <c:v>1.6023159027099609E-2</c:v>
                </c:pt>
                <c:pt idx="2539">
                  <c:v>1.9724369049072266E-3</c:v>
                </c:pt>
                <c:pt idx="2540">
                  <c:v>-1.404118537902832E-2</c:v>
                </c:pt>
                <c:pt idx="2541">
                  <c:v>-4.9080848693847656E-2</c:v>
                </c:pt>
                <c:pt idx="2542">
                  <c:v>-4.4120311737060547E-2</c:v>
                </c:pt>
                <c:pt idx="2543">
                  <c:v>-8.8217735290527344E-2</c:v>
                </c:pt>
                <c:pt idx="2544">
                  <c:v>-0.16462039947509766</c:v>
                </c:pt>
                <c:pt idx="2545">
                  <c:v>-0.19610095024108887</c:v>
                </c:pt>
                <c:pt idx="2546">
                  <c:v>0.11026144027709961</c:v>
                </c:pt>
                <c:pt idx="2547">
                  <c:v>0.16294121742248535</c:v>
                </c:pt>
                <c:pt idx="2548">
                  <c:v>0.27772235870361328</c:v>
                </c:pt>
                <c:pt idx="2549">
                  <c:v>9.7462892532348633E-2</c:v>
                </c:pt>
                <c:pt idx="2550">
                  <c:v>6.9301605224609375E-2</c:v>
                </c:pt>
                <c:pt idx="2551">
                  <c:v>2.4077892303466797E-2</c:v>
                </c:pt>
                <c:pt idx="2552">
                  <c:v>-6.5147876739501953E-3</c:v>
                </c:pt>
                <c:pt idx="2553">
                  <c:v>-8.8036298751831055E-2</c:v>
                </c:pt>
                <c:pt idx="2554">
                  <c:v>-0.16544437408447266</c:v>
                </c:pt>
                <c:pt idx="2555">
                  <c:v>-0.12105154991149902</c:v>
                </c:pt>
                <c:pt idx="2556">
                  <c:v>-9.6142292022705078E-3</c:v>
                </c:pt>
                <c:pt idx="2557">
                  <c:v>-0.10514557361602783</c:v>
                </c:pt>
                <c:pt idx="2558">
                  <c:v>0.13258218765258789</c:v>
                </c:pt>
                <c:pt idx="2559">
                  <c:v>4.5872211456298828E-2</c:v>
                </c:pt>
                <c:pt idx="2560">
                  <c:v>5.5547475814819336E-2</c:v>
                </c:pt>
                <c:pt idx="2561">
                  <c:v>3.2605648040771484E-2</c:v>
                </c:pt>
                <c:pt idx="2562">
                  <c:v>3.1012296676635742E-2</c:v>
                </c:pt>
                <c:pt idx="2563">
                  <c:v>3.8259983062744141E-2</c:v>
                </c:pt>
                <c:pt idx="2564">
                  <c:v>7.1589946746826172E-3</c:v>
                </c:pt>
                <c:pt idx="2565">
                  <c:v>-4.24957275390625E-3</c:v>
                </c:pt>
                <c:pt idx="2566">
                  <c:v>-8.3111882209777832E-2</c:v>
                </c:pt>
                <c:pt idx="2567">
                  <c:v>-0.14091718196868896</c:v>
                </c:pt>
                <c:pt idx="2568">
                  <c:v>1.4968619346618652</c:v>
                </c:pt>
                <c:pt idx="2569">
                  <c:v>1.6975746154785156</c:v>
                </c:pt>
                <c:pt idx="2570">
                  <c:v>0.73856353759765625</c:v>
                </c:pt>
                <c:pt idx="2571">
                  <c:v>0.35810613632202148</c:v>
                </c:pt>
                <c:pt idx="2572">
                  <c:v>0.4007868766784668</c:v>
                </c:pt>
                <c:pt idx="2573">
                  <c:v>-0.43013858795166016</c:v>
                </c:pt>
                <c:pt idx="2574">
                  <c:v>4.76837158203125E-7</c:v>
                </c:pt>
                <c:pt idx="2575">
                  <c:v>-0.57308435440063477</c:v>
                </c:pt>
                <c:pt idx="2576">
                  <c:v>-0.80588030815124512</c:v>
                </c:pt>
                <c:pt idx="2577">
                  <c:v>-0.87636041641235352</c:v>
                </c:pt>
                <c:pt idx="2578">
                  <c:v>-0.82619071006774902</c:v>
                </c:pt>
                <c:pt idx="2579">
                  <c:v>-1.1802399158477783</c:v>
                </c:pt>
                <c:pt idx="2580">
                  <c:v>4.8410177230834961E-2</c:v>
                </c:pt>
                <c:pt idx="2581">
                  <c:v>3.0817985534667969E-3</c:v>
                </c:pt>
                <c:pt idx="2582">
                  <c:v>-2.3725032806396484E-2</c:v>
                </c:pt>
                <c:pt idx="2583">
                  <c:v>-1.2779474258422852E-2</c:v>
                </c:pt>
                <c:pt idx="2584">
                  <c:v>9.2674970626831055E-2</c:v>
                </c:pt>
                <c:pt idx="2585">
                  <c:v>8.9167356491088867E-2</c:v>
                </c:pt>
                <c:pt idx="2586">
                  <c:v>2.4357795715332031E-2</c:v>
                </c:pt>
                <c:pt idx="2587">
                  <c:v>3.9518833160400391E-2</c:v>
                </c:pt>
                <c:pt idx="2588">
                  <c:v>3.9594173431396484E-3</c:v>
                </c:pt>
                <c:pt idx="2589">
                  <c:v>-5.4160833358764648E-2</c:v>
                </c:pt>
                <c:pt idx="2590">
                  <c:v>-7.8543901443481445E-2</c:v>
                </c:pt>
                <c:pt idx="2591">
                  <c:v>-0.13196134567260742</c:v>
                </c:pt>
                <c:pt idx="2592">
                  <c:v>0.14495110511779785</c:v>
                </c:pt>
                <c:pt idx="2593">
                  <c:v>1.9537448883056641E-2</c:v>
                </c:pt>
                <c:pt idx="2594">
                  <c:v>0.24015974998474121</c:v>
                </c:pt>
                <c:pt idx="2595">
                  <c:v>-0.11128520965576172</c:v>
                </c:pt>
                <c:pt idx="2596">
                  <c:v>-0.16553068161010742</c:v>
                </c:pt>
                <c:pt idx="2597">
                  <c:v>-0.11579632759094238</c:v>
                </c:pt>
                <c:pt idx="2598">
                  <c:v>-8.4267377853393555E-2</c:v>
                </c:pt>
                <c:pt idx="2599">
                  <c:v>-0.12580609321594238</c:v>
                </c:pt>
                <c:pt idx="2600">
                  <c:v>0.22346329689025879</c:v>
                </c:pt>
                <c:pt idx="2601">
                  <c:v>-0.11951494216918945</c:v>
                </c:pt>
                <c:pt idx="2602">
                  <c:v>-1.9124984741210938E-2</c:v>
                </c:pt>
                <c:pt idx="2603">
                  <c:v>0.11321520805358887</c:v>
                </c:pt>
                <c:pt idx="2604">
                  <c:v>9.8267316818237305E-2</c:v>
                </c:pt>
                <c:pt idx="2605">
                  <c:v>0.14070749282836914</c:v>
                </c:pt>
                <c:pt idx="2606">
                  <c:v>0.17932033538818359</c:v>
                </c:pt>
                <c:pt idx="2607">
                  <c:v>0.16258859634399414</c:v>
                </c:pt>
                <c:pt idx="2608">
                  <c:v>0.26131582260131836</c:v>
                </c:pt>
                <c:pt idx="2609">
                  <c:v>0.12052273750305176</c:v>
                </c:pt>
                <c:pt idx="2610">
                  <c:v>0.14005851745605469</c:v>
                </c:pt>
                <c:pt idx="2611">
                  <c:v>0.15927481651306152</c:v>
                </c:pt>
                <c:pt idx="2612">
                  <c:v>-0.21269512176513672</c:v>
                </c:pt>
                <c:pt idx="2613">
                  <c:v>-0.39058184623718262</c:v>
                </c:pt>
                <c:pt idx="2614">
                  <c:v>-0.2548072338104248</c:v>
                </c:pt>
                <c:pt idx="2615">
                  <c:v>-0.40397047996520996</c:v>
                </c:pt>
                <c:pt idx="2616">
                  <c:v>0.1992642879486084</c:v>
                </c:pt>
                <c:pt idx="2617">
                  <c:v>0.38636207580566406</c:v>
                </c:pt>
                <c:pt idx="2618">
                  <c:v>8.7327241897583008E-2</c:v>
                </c:pt>
                <c:pt idx="2619">
                  <c:v>-0.20821595191955566</c:v>
                </c:pt>
                <c:pt idx="2620">
                  <c:v>-0.22538948059082031</c:v>
                </c:pt>
                <c:pt idx="2621">
                  <c:v>0.13765335083007813</c:v>
                </c:pt>
                <c:pt idx="2622">
                  <c:v>-0.11453461647033691</c:v>
                </c:pt>
                <c:pt idx="2623">
                  <c:v>-0.1177220344543457</c:v>
                </c:pt>
                <c:pt idx="2624">
                  <c:v>0.15369892120361328</c:v>
                </c:pt>
                <c:pt idx="2625">
                  <c:v>-0.22978377342224121</c:v>
                </c:pt>
                <c:pt idx="2626">
                  <c:v>-8.8853120803833008E-2</c:v>
                </c:pt>
                <c:pt idx="2627">
                  <c:v>2.0193099975585938E-2</c:v>
                </c:pt>
                <c:pt idx="2628">
                  <c:v>0.22504472732543945</c:v>
                </c:pt>
                <c:pt idx="2629">
                  <c:v>0.23830437660217285</c:v>
                </c:pt>
                <c:pt idx="2630">
                  <c:v>5.2895784378051758E-2</c:v>
                </c:pt>
                <c:pt idx="2631">
                  <c:v>0.18059945106506348</c:v>
                </c:pt>
                <c:pt idx="2632">
                  <c:v>7.1111202239990234E-2</c:v>
                </c:pt>
                <c:pt idx="2633">
                  <c:v>4.6019077301025391E-2</c:v>
                </c:pt>
                <c:pt idx="2634">
                  <c:v>-8.6727142333984375E-3</c:v>
                </c:pt>
                <c:pt idx="2635">
                  <c:v>-1.7344236373901367E-2</c:v>
                </c:pt>
                <c:pt idx="2636">
                  <c:v>-1.2980937957763672E-2</c:v>
                </c:pt>
                <c:pt idx="2637">
                  <c:v>-0.2321624755859375</c:v>
                </c:pt>
                <c:pt idx="2638">
                  <c:v>-0.23033571243286133</c:v>
                </c:pt>
                <c:pt idx="2639">
                  <c:v>-0.31247878074645996</c:v>
                </c:pt>
                <c:pt idx="2640">
                  <c:v>6.2105178833007813E-2</c:v>
                </c:pt>
                <c:pt idx="2641">
                  <c:v>0.12701320648193359</c:v>
                </c:pt>
                <c:pt idx="2642">
                  <c:v>0.29551362991333008</c:v>
                </c:pt>
                <c:pt idx="2643">
                  <c:v>0.17491817474365234</c:v>
                </c:pt>
                <c:pt idx="2644">
                  <c:v>0.27350568771362305</c:v>
                </c:pt>
                <c:pt idx="2645">
                  <c:v>6.1206579208374023E-2</c:v>
                </c:pt>
                <c:pt idx="2646">
                  <c:v>-6.6468715667724609E-2</c:v>
                </c:pt>
                <c:pt idx="2647">
                  <c:v>-8.1248283386230469E-2</c:v>
                </c:pt>
                <c:pt idx="2648">
                  <c:v>-0.11834144592285156</c:v>
                </c:pt>
                <c:pt idx="2649">
                  <c:v>-0.16403770446777344</c:v>
                </c:pt>
                <c:pt idx="2650">
                  <c:v>-0.2364344596862793</c:v>
                </c:pt>
                <c:pt idx="2651">
                  <c:v>-0.32773280143737793</c:v>
                </c:pt>
                <c:pt idx="2652">
                  <c:v>0.20769286155700684</c:v>
                </c:pt>
                <c:pt idx="2653">
                  <c:v>3.9273738861083984E-2</c:v>
                </c:pt>
                <c:pt idx="2654">
                  <c:v>0.20326662063598633</c:v>
                </c:pt>
                <c:pt idx="2655">
                  <c:v>0.13580727577209473</c:v>
                </c:pt>
                <c:pt idx="2656">
                  <c:v>1.8227815628051758E-2</c:v>
                </c:pt>
                <c:pt idx="2657">
                  <c:v>1.5370607376098633E-2</c:v>
                </c:pt>
                <c:pt idx="2658">
                  <c:v>-0.11251139640808105</c:v>
                </c:pt>
                <c:pt idx="2659">
                  <c:v>-6.2784194946289063E-2</c:v>
                </c:pt>
                <c:pt idx="2660">
                  <c:v>-3.864288330078125E-2</c:v>
                </c:pt>
                <c:pt idx="2661">
                  <c:v>-4.2791366577148438E-2</c:v>
                </c:pt>
                <c:pt idx="2662">
                  <c:v>-0.12395286560058594</c:v>
                </c:pt>
                <c:pt idx="2663">
                  <c:v>-0.23895525932312012</c:v>
                </c:pt>
                <c:pt idx="2664">
                  <c:v>0.1089777946472168</c:v>
                </c:pt>
                <c:pt idx="2665">
                  <c:v>6.8933725357055664E-2</c:v>
                </c:pt>
                <c:pt idx="2666">
                  <c:v>7.5039863586425781E-3</c:v>
                </c:pt>
                <c:pt idx="2667">
                  <c:v>0.13636589050292969</c:v>
                </c:pt>
                <c:pt idx="2668">
                  <c:v>9.6318721771240234E-2</c:v>
                </c:pt>
                <c:pt idx="2669">
                  <c:v>4.5246601104736328E-2</c:v>
                </c:pt>
                <c:pt idx="2670">
                  <c:v>3.2681703567504883E-2</c:v>
                </c:pt>
                <c:pt idx="2671">
                  <c:v>4.530024528503418E-2</c:v>
                </c:pt>
                <c:pt idx="2672">
                  <c:v>-8.1139087677001953E-2</c:v>
                </c:pt>
                <c:pt idx="2673">
                  <c:v>-8.2373619079589844E-2</c:v>
                </c:pt>
                <c:pt idx="2674">
                  <c:v>-0.19393658638000488</c:v>
                </c:pt>
                <c:pt idx="2675">
                  <c:v>-0.18387866020202637</c:v>
                </c:pt>
                <c:pt idx="2676">
                  <c:v>0.46315360069274902</c:v>
                </c:pt>
                <c:pt idx="2677">
                  <c:v>0.28725600242614746</c:v>
                </c:pt>
                <c:pt idx="2678">
                  <c:v>0.35970497131347656</c:v>
                </c:pt>
                <c:pt idx="2679">
                  <c:v>0.24975061416625977</c:v>
                </c:pt>
                <c:pt idx="2680">
                  <c:v>0.24916696548461914</c:v>
                </c:pt>
                <c:pt idx="2681">
                  <c:v>0.24980807304382324</c:v>
                </c:pt>
                <c:pt idx="2682">
                  <c:v>-0.22930622100830078</c:v>
                </c:pt>
                <c:pt idx="2683">
                  <c:v>-0.38295459747314453</c:v>
                </c:pt>
                <c:pt idx="2684">
                  <c:v>-0.26136207580566406</c:v>
                </c:pt>
                <c:pt idx="2685">
                  <c:v>-0.47894668579101563</c:v>
                </c:pt>
                <c:pt idx="2686">
                  <c:v>-0.29445481300354004</c:v>
                </c:pt>
                <c:pt idx="2687">
                  <c:v>-0.21181464195251465</c:v>
                </c:pt>
              </c:numCache>
            </c:numRef>
          </c:yVal>
          <c:smooth val="0"/>
        </c:ser>
        <c:dLbls>
          <c:showLegendKey val="0"/>
          <c:showVal val="0"/>
          <c:showCatName val="0"/>
          <c:showSerName val="0"/>
          <c:showPercent val="0"/>
          <c:showBubbleSize val="0"/>
        </c:dLbls>
        <c:axId val="62919808"/>
        <c:axId val="62500224"/>
      </c:scatterChart>
      <c:valAx>
        <c:axId val="62497152"/>
        <c:scaling>
          <c:orientation val="minMax"/>
          <c:max val="0.12000000000000001"/>
        </c:scaling>
        <c:delete val="0"/>
        <c:axPos val="b"/>
        <c:numFmt formatCode="#,##0.00" sourceLinked="0"/>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62498688"/>
        <c:crosses val="autoZero"/>
        <c:crossBetween val="midCat"/>
      </c:valAx>
      <c:valAx>
        <c:axId val="62498688"/>
        <c:scaling>
          <c:orientation val="minMax"/>
          <c:max val="9"/>
          <c:min val="-9"/>
        </c:scaling>
        <c:delete val="0"/>
        <c:axPos val="l"/>
        <c:numFmt formatCode="0.0" sourceLinked="0"/>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62497152"/>
        <c:crosses val="autoZero"/>
        <c:crossBetween val="midCat"/>
        <c:majorUnit val="3"/>
      </c:valAx>
      <c:valAx>
        <c:axId val="62500224"/>
        <c:scaling>
          <c:orientation val="minMax"/>
          <c:max val="9"/>
          <c:min val="-9"/>
        </c:scaling>
        <c:delete val="0"/>
        <c:axPos val="r"/>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62919808"/>
        <c:crosses val="max"/>
        <c:crossBetween val="midCat"/>
        <c:majorUnit val="3"/>
      </c:valAx>
      <c:valAx>
        <c:axId val="62919808"/>
        <c:scaling>
          <c:orientation val="minMax"/>
        </c:scaling>
        <c:delete val="1"/>
        <c:axPos val="b"/>
        <c:numFmt formatCode="0.00000" sourceLinked="1"/>
        <c:majorTickMark val="out"/>
        <c:minorTickMark val="none"/>
        <c:tickLblPos val="nextTo"/>
        <c:crossAx val="62500224"/>
        <c:crosses val="autoZero"/>
        <c:crossBetween val="midCat"/>
      </c:val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0.03646</cdr:x>
      <cdr:y>0</cdr:y>
    </cdr:from>
    <cdr:to>
      <cdr:x>0.32722</cdr:x>
      <cdr:y>0.05991</cdr:y>
    </cdr:to>
    <cdr:sp macro="" textlink="">
      <cdr:nvSpPr>
        <cdr:cNvPr id="2" name="TextBox 4"/>
        <cdr:cNvSpPr txBox="1"/>
      </cdr:nvSpPr>
      <cdr:spPr>
        <a:xfrm xmlns:a="http://schemas.openxmlformats.org/drawingml/2006/main">
          <a:off x="190328" y="0"/>
          <a:ext cx="1517680" cy="17252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Log</a:t>
          </a:r>
          <a:r>
            <a:rPr lang="en-AU" sz="800" baseline="0">
              <a:latin typeface="Arial" panose="020B0604020202020204" pitchFamily="34" charset="0"/>
              <a:cs typeface="Arial" panose="020B0604020202020204" pitchFamily="34" charset="0"/>
            </a:rPr>
            <a:t> LP</a:t>
          </a:r>
          <a:r>
            <a:rPr lang="en-AU" sz="800">
              <a:latin typeface="Arial" panose="020B0604020202020204" pitchFamily="34" charset="0"/>
              <a:cs typeface="Arial" panose="020B0604020202020204" pitchFamily="34" charset="0"/>
            </a:rPr>
            <a:t> (gap to the mean)</a:t>
          </a:r>
        </a:p>
      </cdr:txBody>
    </cdr:sp>
  </cdr:relSizeAnchor>
  <cdr:relSizeAnchor xmlns:cdr="http://schemas.openxmlformats.org/drawingml/2006/chartDrawing">
    <cdr:from>
      <cdr:x>0.6905</cdr:x>
      <cdr:y>0</cdr:y>
    </cdr:from>
    <cdr:to>
      <cdr:x>0.95003</cdr:x>
      <cdr:y>0.06691</cdr:y>
    </cdr:to>
    <cdr:sp macro="" textlink="">
      <cdr:nvSpPr>
        <cdr:cNvPr id="3" name="TextBox 4"/>
        <cdr:cNvSpPr txBox="1"/>
      </cdr:nvSpPr>
      <cdr:spPr>
        <a:xfrm xmlns:a="http://schemas.openxmlformats.org/drawingml/2006/main">
          <a:off x="3604186" y="0"/>
          <a:ext cx="1354669" cy="19268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Log</a:t>
          </a:r>
          <a:r>
            <a:rPr lang="en-AU" sz="800" baseline="0">
              <a:latin typeface="Arial" panose="020B0604020202020204" pitchFamily="34" charset="0"/>
              <a:cs typeface="Arial" panose="020B0604020202020204" pitchFamily="34" charset="0"/>
            </a:rPr>
            <a:t> LP</a:t>
          </a:r>
          <a:r>
            <a:rPr lang="en-AU" sz="800">
              <a:latin typeface="Arial" panose="020B0604020202020204" pitchFamily="34" charset="0"/>
              <a:cs typeface="Arial" panose="020B0604020202020204" pitchFamily="34" charset="0"/>
            </a:rPr>
            <a:t> (gap to the mean)</a:t>
          </a:r>
        </a:p>
      </cdr:txBody>
    </cdr:sp>
  </cdr:relSizeAnchor>
  <cdr:relSizeAnchor xmlns:cdr="http://schemas.openxmlformats.org/drawingml/2006/chartDrawing">
    <cdr:from>
      <cdr:x>0.38188</cdr:x>
      <cdr:y>0.93602</cdr:y>
    </cdr:from>
    <cdr:to>
      <cdr:x>0.64817</cdr:x>
      <cdr:y>0.99953</cdr:y>
    </cdr:to>
    <cdr:sp macro="" textlink="">
      <cdr:nvSpPr>
        <cdr:cNvPr id="4" name="TextBox 3"/>
        <cdr:cNvSpPr txBox="1"/>
      </cdr:nvSpPr>
      <cdr:spPr>
        <a:xfrm xmlns:a="http://schemas.openxmlformats.org/drawingml/2006/main">
          <a:off x="2130800" y="2695490"/>
          <a:ext cx="1485830" cy="1828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latin typeface="Arial" panose="020B0604020202020204" pitchFamily="34" charset="0"/>
              <a:cs typeface="Arial" panose="020B0604020202020204" pitchFamily="34" charset="0"/>
            </a:rPr>
            <a:t>rIQR (gap to the mean)</a:t>
          </a:r>
        </a:p>
      </cdr:txBody>
    </cdr:sp>
  </cdr:relSizeAnchor>
</c:userShapes>
</file>

<file path=word/drawings/drawing2.xml><?xml version="1.0" encoding="utf-8"?>
<c:userShapes xmlns:c="http://schemas.openxmlformats.org/drawingml/2006/chart">
  <cdr:relSizeAnchor xmlns:cdr="http://schemas.openxmlformats.org/drawingml/2006/chartDrawing">
    <cdr:from>
      <cdr:x>0.07386</cdr:x>
      <cdr:y>0</cdr:y>
    </cdr:from>
    <cdr:to>
      <cdr:x>0.27596</cdr:x>
      <cdr:y>0.06616</cdr:y>
    </cdr:to>
    <cdr:sp macro="" textlink="">
      <cdr:nvSpPr>
        <cdr:cNvPr id="2" name="TextBox 4"/>
        <cdr:cNvSpPr txBox="1"/>
      </cdr:nvSpPr>
      <cdr:spPr>
        <a:xfrm xmlns:a="http://schemas.openxmlformats.org/drawingml/2006/main">
          <a:off x="186103" y="0"/>
          <a:ext cx="509221" cy="14287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rIQR</a:t>
          </a:r>
        </a:p>
      </cdr:txBody>
    </cdr:sp>
  </cdr:relSizeAnchor>
  <cdr:relSizeAnchor xmlns:cdr="http://schemas.openxmlformats.org/drawingml/2006/chartDrawing">
    <cdr:from>
      <cdr:x>0.74849</cdr:x>
      <cdr:y>0</cdr:y>
    </cdr:from>
    <cdr:to>
      <cdr:x>0.93528</cdr:x>
      <cdr:y>0.0838</cdr:y>
    </cdr:to>
    <cdr:sp macro="" textlink="">
      <cdr:nvSpPr>
        <cdr:cNvPr id="3" name="TextBox 4"/>
        <cdr:cNvSpPr txBox="1"/>
      </cdr:nvSpPr>
      <cdr:spPr>
        <a:xfrm xmlns:a="http://schemas.openxmlformats.org/drawingml/2006/main">
          <a:off x="1885951" y="0"/>
          <a:ext cx="470656" cy="18097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rIQR</a:t>
          </a:r>
        </a:p>
      </cdr:txBody>
    </cdr:sp>
  </cdr:relSizeAnchor>
</c:userShapes>
</file>

<file path=word/drawings/drawing3.xml><?xml version="1.0" encoding="utf-8"?>
<c:userShapes xmlns:c="http://schemas.openxmlformats.org/drawingml/2006/chart">
  <cdr:relSizeAnchor xmlns:cdr="http://schemas.openxmlformats.org/drawingml/2006/chartDrawing">
    <cdr:from>
      <cdr:x>0.07386</cdr:x>
      <cdr:y>0</cdr:y>
    </cdr:from>
    <cdr:to>
      <cdr:x>0.27218</cdr:x>
      <cdr:y>0.08821</cdr:y>
    </cdr:to>
    <cdr:sp macro="" textlink="">
      <cdr:nvSpPr>
        <cdr:cNvPr id="2" name="TextBox 4"/>
        <cdr:cNvSpPr txBox="1"/>
      </cdr:nvSpPr>
      <cdr:spPr>
        <a:xfrm xmlns:a="http://schemas.openxmlformats.org/drawingml/2006/main">
          <a:off x="186104" y="0"/>
          <a:ext cx="499696" cy="1905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rIQR</a:t>
          </a:r>
        </a:p>
      </cdr:txBody>
    </cdr:sp>
  </cdr:relSizeAnchor>
  <cdr:relSizeAnchor xmlns:cdr="http://schemas.openxmlformats.org/drawingml/2006/chartDrawing">
    <cdr:from>
      <cdr:x>0.75605</cdr:x>
      <cdr:y>0</cdr:y>
    </cdr:from>
    <cdr:to>
      <cdr:x>0.93528</cdr:x>
      <cdr:y>0.09262</cdr:y>
    </cdr:to>
    <cdr:sp macro="" textlink="">
      <cdr:nvSpPr>
        <cdr:cNvPr id="3" name="TextBox 4"/>
        <cdr:cNvSpPr txBox="1"/>
      </cdr:nvSpPr>
      <cdr:spPr>
        <a:xfrm xmlns:a="http://schemas.openxmlformats.org/drawingml/2006/main">
          <a:off x="1905001" y="0"/>
          <a:ext cx="451606" cy="20002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rIQR</a:t>
          </a:r>
        </a:p>
      </cdr:txBody>
    </cdr:sp>
  </cdr:relSizeAnchor>
</c:userShapes>
</file>

<file path=word/drawings/drawing4.xml><?xml version="1.0" encoding="utf-8"?>
<c:userShapes xmlns:c="http://schemas.openxmlformats.org/drawingml/2006/chart">
  <cdr:relSizeAnchor xmlns:cdr="http://schemas.openxmlformats.org/drawingml/2006/chartDrawing">
    <cdr:from>
      <cdr:x>0.1095</cdr:x>
      <cdr:y>0.62238</cdr:y>
    </cdr:from>
    <cdr:to>
      <cdr:x>0.51235</cdr:x>
      <cdr:y>0.6974</cdr:y>
    </cdr:to>
    <cdr:sp macro="" textlink="">
      <cdr:nvSpPr>
        <cdr:cNvPr id="2" name="TextBox 1"/>
        <cdr:cNvSpPr txBox="1"/>
      </cdr:nvSpPr>
      <cdr:spPr>
        <a:xfrm xmlns:a="http://schemas.openxmlformats.org/drawingml/2006/main">
          <a:off x="532132" y="1792277"/>
          <a:ext cx="1957712" cy="2160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6"/>
              </a:solidFill>
              <a:latin typeface="Arial" panose="020B0604020202020204" pitchFamily="34" charset="0"/>
              <a:cs typeface="Arial" panose="020B0604020202020204" pitchFamily="34" charset="0"/>
            </a:rPr>
            <a:t>Admin. &amp; Support Services</a:t>
          </a:r>
        </a:p>
      </cdr:txBody>
    </cdr:sp>
  </cdr:relSizeAnchor>
  <cdr:relSizeAnchor xmlns:cdr="http://schemas.openxmlformats.org/drawingml/2006/chartDrawing">
    <cdr:from>
      <cdr:x>0.09793</cdr:x>
      <cdr:y>0.22167</cdr:y>
    </cdr:from>
    <cdr:to>
      <cdr:x>0.29252</cdr:x>
      <cdr:y>0.29854</cdr:y>
    </cdr:to>
    <cdr:sp macro="" textlink="">
      <cdr:nvSpPr>
        <cdr:cNvPr id="3" name="TextBox 2"/>
        <cdr:cNvSpPr txBox="1"/>
      </cdr:nvSpPr>
      <cdr:spPr>
        <a:xfrm xmlns:a="http://schemas.openxmlformats.org/drawingml/2006/main">
          <a:off x="511148" y="638355"/>
          <a:ext cx="1015727" cy="2213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3">
                  <a:lumMod val="50000"/>
                </a:schemeClr>
              </a:solidFill>
              <a:latin typeface="Arial" panose="020B0604020202020204" pitchFamily="34" charset="0"/>
              <a:cs typeface="Arial" panose="020B0604020202020204" pitchFamily="34" charset="0"/>
            </a:rPr>
            <a:t>Wholesale Trade</a:t>
          </a:r>
        </a:p>
      </cdr:txBody>
    </cdr:sp>
  </cdr:relSizeAnchor>
  <cdr:relSizeAnchor xmlns:cdr="http://schemas.openxmlformats.org/drawingml/2006/chartDrawing">
    <cdr:from>
      <cdr:x>0.06611</cdr:x>
      <cdr:y>0.78853</cdr:y>
    </cdr:from>
    <cdr:to>
      <cdr:x>0.3357</cdr:x>
      <cdr:y>0.85743</cdr:y>
    </cdr:to>
    <cdr:sp macro="" textlink="">
      <cdr:nvSpPr>
        <cdr:cNvPr id="4" name="TextBox 1"/>
        <cdr:cNvSpPr txBox="1"/>
      </cdr:nvSpPr>
      <cdr:spPr>
        <a:xfrm xmlns:a="http://schemas.openxmlformats.org/drawingml/2006/main">
          <a:off x="321273" y="2554657"/>
          <a:ext cx="1310114" cy="2232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5"/>
              </a:solidFill>
              <a:latin typeface="Arial" panose="020B0604020202020204" pitchFamily="34" charset="0"/>
              <a:cs typeface="Arial" panose="020B0604020202020204" pitchFamily="34" charset="0"/>
            </a:rPr>
            <a:t>PST Services</a:t>
          </a:r>
        </a:p>
      </cdr:txBody>
    </cdr:sp>
  </cdr:relSizeAnchor>
  <cdr:relSizeAnchor xmlns:cdr="http://schemas.openxmlformats.org/drawingml/2006/chartDrawing">
    <cdr:from>
      <cdr:x>0.04863</cdr:x>
      <cdr:y>0.70995</cdr:y>
    </cdr:from>
    <cdr:to>
      <cdr:x>0.23137</cdr:x>
      <cdr:y>0.77918</cdr:y>
    </cdr:to>
    <cdr:sp macro="" textlink="">
      <cdr:nvSpPr>
        <cdr:cNvPr id="5" name="TextBox 1"/>
        <cdr:cNvSpPr txBox="1"/>
      </cdr:nvSpPr>
      <cdr:spPr>
        <a:xfrm xmlns:a="http://schemas.openxmlformats.org/drawingml/2006/main">
          <a:off x="253810" y="2044461"/>
          <a:ext cx="953888" cy="1993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Manufacturing</a:t>
          </a:r>
        </a:p>
      </cdr:txBody>
    </cdr:sp>
  </cdr:relSizeAnchor>
  <cdr:relSizeAnchor xmlns:cdr="http://schemas.openxmlformats.org/drawingml/2006/chartDrawing">
    <cdr:from>
      <cdr:x>0.09255</cdr:x>
      <cdr:y>0.55097</cdr:y>
    </cdr:from>
    <cdr:to>
      <cdr:x>0.27832</cdr:x>
      <cdr:y>0.6174</cdr:y>
    </cdr:to>
    <cdr:sp macro="" textlink="">
      <cdr:nvSpPr>
        <cdr:cNvPr id="6" name="TextBox 1"/>
        <cdr:cNvSpPr txBox="1"/>
      </cdr:nvSpPr>
      <cdr:spPr>
        <a:xfrm xmlns:a="http://schemas.openxmlformats.org/drawingml/2006/main">
          <a:off x="449761" y="1785016"/>
          <a:ext cx="902789" cy="2152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tx2">
                  <a:lumMod val="40000"/>
                  <a:lumOff val="60000"/>
                </a:schemeClr>
              </a:solidFill>
              <a:latin typeface="Arial" panose="020B0604020202020204" pitchFamily="34" charset="0"/>
              <a:cs typeface="Arial" panose="020B0604020202020204" pitchFamily="34" charset="0"/>
            </a:rPr>
            <a:t>Construction</a:t>
          </a:r>
        </a:p>
      </cdr:txBody>
    </cdr:sp>
  </cdr:relSizeAnchor>
  <cdr:relSizeAnchor xmlns:cdr="http://schemas.openxmlformats.org/drawingml/2006/chartDrawing">
    <cdr:from>
      <cdr:x>0.16986</cdr:x>
      <cdr:y>0.44111</cdr:y>
    </cdr:from>
    <cdr:to>
      <cdr:x>0.3319</cdr:x>
      <cdr:y>0.51001</cdr:y>
    </cdr:to>
    <cdr:sp macro="" textlink="">
      <cdr:nvSpPr>
        <cdr:cNvPr id="7" name="TextBox 1"/>
        <cdr:cNvSpPr txBox="1"/>
      </cdr:nvSpPr>
      <cdr:spPr>
        <a:xfrm xmlns:a="http://schemas.openxmlformats.org/drawingml/2006/main">
          <a:off x="825461" y="1270276"/>
          <a:ext cx="787458" cy="19841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4"/>
              </a:solidFill>
              <a:latin typeface="Arial" panose="020B0604020202020204" pitchFamily="34" charset="0"/>
              <a:cs typeface="Arial" panose="020B0604020202020204" pitchFamily="34" charset="0"/>
            </a:rPr>
            <a:t>Retail Trade</a:t>
          </a:r>
        </a:p>
      </cdr:txBody>
    </cdr:sp>
  </cdr:relSizeAnchor>
</c:userShapes>
</file>

<file path=word/drawings/drawing5.xml><?xml version="1.0" encoding="utf-8"?>
<c:userShapes xmlns:c="http://schemas.openxmlformats.org/drawingml/2006/chart">
  <cdr:relSizeAnchor xmlns:cdr="http://schemas.openxmlformats.org/drawingml/2006/chartDrawing">
    <cdr:from>
      <cdr:x>0.38426</cdr:x>
      <cdr:y>0.53225</cdr:y>
    </cdr:from>
    <cdr:to>
      <cdr:x>0.69845</cdr:x>
      <cdr:y>0.61902</cdr:y>
    </cdr:to>
    <cdr:sp macro="" textlink="">
      <cdr:nvSpPr>
        <cdr:cNvPr id="2" name="TextBox 1"/>
        <cdr:cNvSpPr txBox="1"/>
      </cdr:nvSpPr>
      <cdr:spPr>
        <a:xfrm xmlns:a="http://schemas.openxmlformats.org/drawingml/2006/main">
          <a:off x="1867371" y="1130207"/>
          <a:ext cx="1526855" cy="1842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1"/>
              </a:solidFill>
              <a:latin typeface="Arial" panose="020B0604020202020204" pitchFamily="34" charset="0"/>
              <a:cs typeface="Arial" panose="020B0604020202020204" pitchFamily="34" charset="0"/>
            </a:rPr>
            <a:t>75</a:t>
          </a:r>
          <a:r>
            <a:rPr lang="en-AU" sz="800" b="1" baseline="30000">
              <a:solidFill>
                <a:schemeClr val="accent1"/>
              </a:solidFill>
              <a:latin typeface="Arial" panose="020B0604020202020204" pitchFamily="34" charset="0"/>
              <a:cs typeface="Arial" panose="020B0604020202020204" pitchFamily="34" charset="0"/>
            </a:rPr>
            <a:t>th</a:t>
          </a:r>
          <a:r>
            <a:rPr lang="en-AU" sz="800" b="1">
              <a:solidFill>
                <a:schemeClr val="accent1"/>
              </a:solidFill>
              <a:latin typeface="Arial" panose="020B0604020202020204" pitchFamily="34" charset="0"/>
              <a:cs typeface="Arial" panose="020B0604020202020204" pitchFamily="34" charset="0"/>
            </a:rPr>
            <a:t> percentile</a:t>
          </a:r>
        </a:p>
      </cdr:txBody>
    </cdr:sp>
  </cdr:relSizeAnchor>
  <cdr:relSizeAnchor xmlns:cdr="http://schemas.openxmlformats.org/drawingml/2006/chartDrawing">
    <cdr:from>
      <cdr:x>0.42089</cdr:x>
      <cdr:y>0.72761</cdr:y>
    </cdr:from>
    <cdr:to>
      <cdr:x>0.51067</cdr:x>
      <cdr:y>0.8321</cdr:y>
    </cdr:to>
    <cdr:sp macro="" textlink="">
      <cdr:nvSpPr>
        <cdr:cNvPr id="3" name="TextBox 1"/>
        <cdr:cNvSpPr txBox="1"/>
      </cdr:nvSpPr>
      <cdr:spPr>
        <a:xfrm xmlns:a="http://schemas.openxmlformats.org/drawingml/2006/main">
          <a:off x="2196945" y="1440611"/>
          <a:ext cx="468617" cy="20688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tx2">
                  <a:lumMod val="40000"/>
                  <a:lumOff val="60000"/>
                </a:schemeClr>
              </a:solidFill>
              <a:latin typeface="Arial" panose="020B0604020202020204" pitchFamily="34" charset="0"/>
              <a:cs typeface="Arial" panose="020B0604020202020204" pitchFamily="34" charset="0"/>
            </a:rPr>
            <a:t>rIQR</a:t>
          </a:r>
        </a:p>
      </cdr:txBody>
    </cdr:sp>
  </cdr:relSizeAnchor>
  <cdr:relSizeAnchor xmlns:cdr="http://schemas.openxmlformats.org/drawingml/2006/chartDrawing">
    <cdr:from>
      <cdr:x>0.68542</cdr:x>
      <cdr:y>0.12525</cdr:y>
    </cdr:from>
    <cdr:to>
      <cdr:x>0.99961</cdr:x>
      <cdr:y>0.18478</cdr:y>
    </cdr:to>
    <cdr:sp macro="" textlink="">
      <cdr:nvSpPr>
        <cdr:cNvPr id="4" name="TextBox 1"/>
        <cdr:cNvSpPr txBox="1"/>
      </cdr:nvSpPr>
      <cdr:spPr>
        <a:xfrm xmlns:a="http://schemas.openxmlformats.org/drawingml/2006/main">
          <a:off x="3330895" y="293079"/>
          <a:ext cx="1526855" cy="1392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4"/>
              </a:solidFill>
              <a:latin typeface="Arial" panose="020B0604020202020204" pitchFamily="34" charset="0"/>
              <a:cs typeface="Arial" panose="020B0604020202020204" pitchFamily="34" charset="0"/>
            </a:rPr>
            <a:t>25</a:t>
          </a:r>
          <a:r>
            <a:rPr lang="en-AU" sz="800" b="1" baseline="30000">
              <a:solidFill>
                <a:schemeClr val="accent4"/>
              </a:solidFill>
              <a:latin typeface="Arial" panose="020B0604020202020204" pitchFamily="34" charset="0"/>
              <a:cs typeface="Arial" panose="020B0604020202020204" pitchFamily="34" charset="0"/>
            </a:rPr>
            <a:t>th</a:t>
          </a:r>
          <a:r>
            <a:rPr lang="en-AU" sz="800" b="1">
              <a:solidFill>
                <a:schemeClr val="accent4"/>
              </a:solidFill>
              <a:latin typeface="Arial" panose="020B0604020202020204" pitchFamily="34" charset="0"/>
              <a:cs typeface="Arial" panose="020B0604020202020204" pitchFamily="34" charset="0"/>
            </a:rPr>
            <a:t> percentile</a:t>
          </a:r>
        </a:p>
      </cdr:txBody>
    </cdr:sp>
  </cdr:relSizeAnchor>
</c:userShapes>
</file>

<file path=word/drawings/drawing6.xml><?xml version="1.0" encoding="utf-8"?>
<c:userShapes xmlns:c="http://schemas.openxmlformats.org/drawingml/2006/chart">
  <cdr:relSizeAnchor xmlns:cdr="http://schemas.openxmlformats.org/drawingml/2006/chartDrawing">
    <cdr:from>
      <cdr:x>0.02626</cdr:x>
      <cdr:y>0</cdr:y>
    </cdr:from>
    <cdr:to>
      <cdr:x>0.28562</cdr:x>
      <cdr:y>0.05954</cdr:y>
    </cdr:to>
    <cdr:sp macro="" textlink="">
      <cdr:nvSpPr>
        <cdr:cNvPr id="2" name="TextBox 4"/>
        <cdr:cNvSpPr txBox="1"/>
      </cdr:nvSpPr>
      <cdr:spPr>
        <a:xfrm xmlns:a="http://schemas.openxmlformats.org/drawingml/2006/main">
          <a:off x="137068" y="0"/>
          <a:ext cx="1353782" cy="13932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rIQR (gap to the mean)</a:t>
          </a:r>
        </a:p>
      </cdr:txBody>
    </cdr:sp>
  </cdr:relSizeAnchor>
  <cdr:relSizeAnchor xmlns:cdr="http://schemas.openxmlformats.org/drawingml/2006/chartDrawing">
    <cdr:from>
      <cdr:x>0.70278</cdr:x>
      <cdr:y>0</cdr:y>
    </cdr:from>
    <cdr:to>
      <cdr:x>0.95958</cdr:x>
      <cdr:y>0.08028</cdr:y>
    </cdr:to>
    <cdr:sp macro="" textlink="">
      <cdr:nvSpPr>
        <cdr:cNvPr id="3" name="TextBox 4"/>
        <cdr:cNvSpPr txBox="1"/>
      </cdr:nvSpPr>
      <cdr:spPr>
        <a:xfrm xmlns:a="http://schemas.openxmlformats.org/drawingml/2006/main">
          <a:off x="3668319" y="0"/>
          <a:ext cx="1340419" cy="18785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rIQR (gap to the mean)</a:t>
          </a:r>
        </a:p>
      </cdr:txBody>
    </cdr:sp>
  </cdr:relSizeAnchor>
  <cdr:relSizeAnchor xmlns:cdr="http://schemas.openxmlformats.org/drawingml/2006/chartDrawing">
    <cdr:from>
      <cdr:x>0.31053</cdr:x>
      <cdr:y>0.93364</cdr:y>
    </cdr:from>
    <cdr:to>
      <cdr:x>0.60746</cdr:x>
      <cdr:y>1</cdr:y>
    </cdr:to>
    <cdr:sp macro="" textlink="">
      <cdr:nvSpPr>
        <cdr:cNvPr id="4" name="TextBox 3"/>
        <cdr:cNvSpPr txBox="1"/>
      </cdr:nvSpPr>
      <cdr:spPr>
        <a:xfrm xmlns:a="http://schemas.openxmlformats.org/drawingml/2006/main">
          <a:off x="1620855" y="2191109"/>
          <a:ext cx="1549885" cy="15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latin typeface="Arial" panose="020B0604020202020204" pitchFamily="34" charset="0"/>
              <a:cs typeface="Arial" panose="020B0604020202020204" pitchFamily="34" charset="0"/>
            </a:rPr>
            <a:t>Entry rate (gap to the mean)</a:t>
          </a:r>
        </a:p>
      </cdr:txBody>
    </cdr:sp>
  </cdr:relSizeAnchor>
</c:userShapes>
</file>

<file path=word/theme/theme1.xml><?xml version="1.0" encoding="utf-8"?>
<a:theme xmlns:a="http://schemas.openxmlformats.org/drawingml/2006/main" name="Corporate">
  <a:themeElements>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Budget Blue">
    <a:dk1>
      <a:sysClr val="windowText" lastClr="000000"/>
    </a:dk1>
    <a:lt1>
      <a:sysClr val="window" lastClr="FFFFFF"/>
    </a:lt1>
    <a:dk2>
      <a:srgbClr val="1F497D"/>
    </a:dk2>
    <a:lt2>
      <a:srgbClr val="EEECE1"/>
    </a:lt2>
    <a:accent1>
      <a:srgbClr val="002B54"/>
    </a:accent1>
    <a:accent2>
      <a:srgbClr val="CCD5DD"/>
    </a:accent2>
    <a:accent3>
      <a:srgbClr val="668098"/>
    </a:accent3>
    <a:accent4>
      <a:srgbClr val="99AABB"/>
    </a:accent4>
    <a:accent5>
      <a:srgbClr val="335576"/>
    </a:accent5>
    <a:accent6>
      <a:srgbClr val="7F7F7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Budget Blue">
    <a:dk1>
      <a:sysClr val="windowText" lastClr="000000"/>
    </a:dk1>
    <a:lt1>
      <a:sysClr val="window" lastClr="FFFFFF"/>
    </a:lt1>
    <a:dk2>
      <a:srgbClr val="1F497D"/>
    </a:dk2>
    <a:lt2>
      <a:srgbClr val="EEECE1"/>
    </a:lt2>
    <a:accent1>
      <a:srgbClr val="002B54"/>
    </a:accent1>
    <a:accent2>
      <a:srgbClr val="CCD5DD"/>
    </a:accent2>
    <a:accent3>
      <a:srgbClr val="668098"/>
    </a:accent3>
    <a:accent4>
      <a:srgbClr val="99AABB"/>
    </a:accent4>
    <a:accent5>
      <a:srgbClr val="335576"/>
    </a:accent5>
    <a:accent6>
      <a:srgbClr val="7F7F7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f563589-9cf9-4143-b1eb-fb0534803d38">
      <Value>743</Value>
    </TaxCatchAll>
    <_dlc_DocId xmlns="0f563589-9cf9-4143-b1eb-fb0534803d38">2019CSSG-835809292-155</_dlc_DocId>
    <_dlc_DocIdUrl xmlns="0f563589-9cf9-4143-b1eb-fb0534803d38">
      <Url>http://tweb/sites/cssg/ped/pu/pt/_layouts/15/DocIdRedir.aspx?ID=2019CSSG-835809292-155</Url>
      <Description>2019CSSG-835809292-155</Description>
    </_dlc_DocIdUrl>
    <lb508a4dc5e84436a0fe496b536466aa xmlns="eb47d8b7-fefc-4923-b53c-9685ba6b7210">
      <Terms xmlns="http://schemas.microsoft.com/office/infopath/2007/PartnerControls">
        <TermInfo xmlns="http://schemas.microsoft.com/office/infopath/2007/PartnerControls">
          <TermName xmlns="http://schemas.microsoft.com/office/infopath/2007/PartnerControls">AE-20336-Destroy 3 years after production</TermName>
          <TermId xmlns="http://schemas.microsoft.com/office/infopath/2007/PartnerControls">772c9fff-ac92-4d4b-86d1-33888c4b043f</TermId>
        </TermInfo>
      </Terms>
    </lb508a4dc5e84436a0fe496b536466aa>
  </documentManagement>
</p:properties>
</file>

<file path=customXml/item4.xml><?xml version="1.0" encoding="utf-8"?>
<ct:contentTypeSchema xmlns:ct="http://schemas.microsoft.com/office/2006/metadata/contentType" xmlns:ma="http://schemas.microsoft.com/office/2006/metadata/properties/metaAttributes" ct:_="" ma:_="" ma:contentTypeName="Treasury Document" ma:contentTypeID="0x010100605AAC981168BE40A9BD548B81A50DF6006FAAEFECF4B76B4B9E1AE4C08850A518" ma:contentTypeVersion="17371" ma:contentTypeDescription="" ma:contentTypeScope="" ma:versionID="4c9f837b222dfe00d88bb09e782df0fa">
  <xsd:schema xmlns:xsd="http://www.w3.org/2001/XMLSchema" xmlns:xs="http://www.w3.org/2001/XMLSchema" xmlns:p="http://schemas.microsoft.com/office/2006/metadata/properties" xmlns:ns1="http://schemas.microsoft.com/sharepoint/v3" xmlns:ns2="0f563589-9cf9-4143-b1eb-fb0534803d38" xmlns:ns3="eb47d8b7-fefc-4923-b53c-9685ba6b7210" targetNamespace="http://schemas.microsoft.com/office/2006/metadata/properties" ma:root="true" ma:fieldsID="8164553c18adbe106330016efb7dab14" ns1:_="" ns2:_="" ns3:_="">
    <xsd:import namespace="http://schemas.microsoft.com/sharepoint/v3"/>
    <xsd:import namespace="0f563589-9cf9-4143-b1eb-fb0534803d38"/>
    <xsd:import namespace="eb47d8b7-fefc-4923-b53c-9685ba6b7210"/>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b587f53-e282-4719-ab13-46559658bd12}" ma:internalName="TaxCatchAll" ma:showField="CatchAllData" ma:web="eb47d8b7-fefc-4923-b53c-9685ba6b721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587f53-e282-4719-ab13-46559658bd12}" ma:internalName="TaxCatchAllLabel" ma:readOnly="true" ma:showField="CatchAllDataLabel" ma:web="eb47d8b7-fefc-4923-b53c-9685ba6b721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b47d8b7-fefc-4923-b53c-9685ba6b7210"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75;#AE-20337-Destroy 7 years after action completed|668ae28e-5138-4c7c-82db-1c8c6afc81a6"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p:Policy xmlns:p="office.server.policy" id="" local="true">
  <p:Name>Treasury Document</p:Name>
  <p:Description/>
  <p:Statement/>
  <p:PolicyItems>
    <p:PolicyItem featureId="Microsoft.Office.RecordsManagement.PolicyFeatures.PolicyAudit" staticId="0x010100605AAC981168BE40A9BD548B81A50DF6|1757814118" UniqueId="5cc967dd-c912-4b3c-bade-a8b03f189c59">
      <p:Name>Auditing</p:Name>
      <p:Description>Audits user actions on documents and list items to the Audit Log.</p:Description>
      <p:CustomData>
        <Audit>
          <Update/>
          <DeleteRestore/>
        </Audit>
      </p:CustomData>
    </p:PolicyItem>
  </p:PolicyItems>
</p:Policy>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1D2B1-4D43-448D-96FB-9024BFCE4FDB}">
  <ds:schemaRefs>
    <ds:schemaRef ds:uri="http://schemas.microsoft.com/sharepoint/events"/>
  </ds:schemaRefs>
</ds:datastoreItem>
</file>

<file path=customXml/itemProps2.xml><?xml version="1.0" encoding="utf-8"?>
<ds:datastoreItem xmlns:ds="http://schemas.openxmlformats.org/officeDocument/2006/customXml" ds:itemID="{C39568A2-B335-40C8-8A96-73E29D2F6691}">
  <ds:schemaRefs>
    <ds:schemaRef ds:uri="http://schemas.microsoft.com/sharepoint/v3/contenttype/forms"/>
  </ds:schemaRefs>
</ds:datastoreItem>
</file>

<file path=customXml/itemProps3.xml><?xml version="1.0" encoding="utf-8"?>
<ds:datastoreItem xmlns:ds="http://schemas.openxmlformats.org/officeDocument/2006/customXml" ds:itemID="{715BCD05-8BFB-42CD-8430-216C058E5177}">
  <ds:schemaRefs>
    <ds:schemaRef ds:uri="http://schemas.microsoft.com/office/2006/documentManagement/types"/>
    <ds:schemaRef ds:uri="http://purl.org/dc/elements/1.1/"/>
    <ds:schemaRef ds:uri="http://www.w3.org/XML/1998/namespace"/>
    <ds:schemaRef ds:uri="http://schemas.microsoft.com/office/2006/metadata/properties"/>
    <ds:schemaRef ds:uri="http://schemas.microsoft.com/sharepoint/v3"/>
    <ds:schemaRef ds:uri="http://schemas.microsoft.com/office/infopath/2007/PartnerControls"/>
    <ds:schemaRef ds:uri="http://purl.org/dc/terms/"/>
    <ds:schemaRef ds:uri="http://purl.org/dc/dcmitype/"/>
    <ds:schemaRef ds:uri="eb47d8b7-fefc-4923-b53c-9685ba6b7210"/>
    <ds:schemaRef ds:uri="http://schemas.openxmlformats.org/package/2006/metadata/core-properties"/>
    <ds:schemaRef ds:uri="0f563589-9cf9-4143-b1eb-fb0534803d38"/>
  </ds:schemaRefs>
</ds:datastoreItem>
</file>

<file path=customXml/itemProps4.xml><?xml version="1.0" encoding="utf-8"?>
<ds:datastoreItem xmlns:ds="http://schemas.openxmlformats.org/officeDocument/2006/customXml" ds:itemID="{FBB0525C-D9F6-4886-861F-998BC7946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eb47d8b7-fefc-4923-b53c-9685ba6b7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AC9C14E-EC1F-4A7C-A66F-99CF00EAEA54}">
  <ds:schemaRefs>
    <ds:schemaRef ds:uri="office.server.policy"/>
  </ds:schemaRefs>
</ds:datastoreItem>
</file>

<file path=customXml/itemProps6.xml><?xml version="1.0" encoding="utf-8"?>
<ds:datastoreItem xmlns:ds="http://schemas.openxmlformats.org/officeDocument/2006/customXml" ds:itemID="{3C0F8BCD-7A51-4B56-8A00-B5FC602C8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Treasury Paper - Treasurys Two Cents.dotx</Template>
  <TotalTime>2</TotalTime>
  <Pages>7</Pages>
  <Words>2326</Words>
  <Characters>13381</Characters>
  <Application>Microsoft Office Word</Application>
  <DocSecurity>0</DocSecurity>
  <Lines>311</Lines>
  <Paragraphs>90</Paragraphs>
  <ScaleCrop>false</ScaleCrop>
  <HeadingPairs>
    <vt:vector size="2" baseType="variant">
      <vt:variant>
        <vt:lpstr>Title</vt:lpstr>
      </vt:variant>
      <vt:variant>
        <vt:i4>1</vt:i4>
      </vt:variant>
    </vt:vector>
  </HeadingPairs>
  <TitlesOfParts>
    <vt:vector size="1" baseType="lpstr">
      <vt:lpstr>Productivity dispersion in Australia</vt:lpstr>
    </vt:vector>
  </TitlesOfParts>
  <Company>Australian Government - The Treasury</Company>
  <LinksUpToDate>false</LinksUpToDate>
  <CharactersWithSpaces>15617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Productivity dispersion in Australia</dc:title>
  <dc:subject>Information Note</dc:subject>
  <dc:creator>Simon Campbell, Alexander Sibelle, Thai Nguyen and Franklin Soriano</dc:creator>
  <cp:lastModifiedBy>Thomas, Deborah</cp:lastModifiedBy>
  <cp:revision>4</cp:revision>
  <dcterms:created xsi:type="dcterms:W3CDTF">2019-02-04T00:51:00Z</dcterms:created>
  <dcterms:modified xsi:type="dcterms:W3CDTF">2019-02-04T00:53:00Z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0x010100605AAC981168BE40A9BD548B81A50DF6006FAAEFECF4B76B4B9E1AE4C08850A518</vt:lpwstr>
  </property>
  <property fmtid="{D5CDD505-2E9C-101B-9397-08002B2CF9AE}" pid="3" name="TSYRecordClass">
    <vt:lpwstr>743;#AE-20336-Destroy 3 years after production|772c9fff-ac92-4d4b-86d1-33888c4b043f</vt:lpwstr>
  </property>
  <property fmtid="{D5CDD505-2E9C-101B-9397-08002B2CF9AE}" pid="4" name="RecordPoint_WorkflowType">
    <vt:lpwstr>ActiveSubmitStub</vt:lpwstr>
  </property>
  <property fmtid="{D5CDD505-2E9C-101B-9397-08002B2CF9AE}" pid="5" name="RecordPoint_ActiveItemWebId">
    <vt:lpwstr>{f0b8e850-5d6c-4fdf-aaa8-971c30da5c10}</vt:lpwstr>
  </property>
  <property fmtid="{D5CDD505-2E9C-101B-9397-08002B2CF9AE}" pid="6" name="RecordPoint_ActiveItemSiteId">
    <vt:lpwstr>{5ee6e47b-6e52-4499-bd11-9d6883ed7b5d}</vt:lpwstr>
  </property>
  <property fmtid="{D5CDD505-2E9C-101B-9397-08002B2CF9AE}" pid="7" name="RecordPoint_ActiveItemListId">
    <vt:lpwstr>{2607908e-e259-4497-ba2a-eb929317cb90}</vt:lpwstr>
  </property>
  <property fmtid="{D5CDD505-2E9C-101B-9397-08002B2CF9AE}" pid="8" name="_AdHocReviewCycleID">
    <vt:i4>-152912954</vt:i4>
  </property>
  <property fmtid="{D5CDD505-2E9C-101B-9397-08002B2CF9AE}" pid="9" name="_NewReviewCycle">
    <vt:lpwstr/>
  </property>
  <property fmtid="{D5CDD505-2E9C-101B-9397-08002B2CF9AE}" pid="10" name="_EmailSubject">
    <vt:lpwstr>Release of Treasury Working Paper on Productivity Dispersion - MS19-000140 [DLM=For-Official-Use-Only]</vt:lpwstr>
  </property>
  <property fmtid="{D5CDD505-2E9C-101B-9397-08002B2CF9AE}" pid="11" name="_AuthorEmail">
    <vt:lpwstr>Sean.Easton@TREASURY.GOV.AU</vt:lpwstr>
  </property>
  <property fmtid="{D5CDD505-2E9C-101B-9397-08002B2CF9AE}" pid="12" name="_AuthorEmailDisplayName">
    <vt:lpwstr>Easton, Sean</vt:lpwstr>
  </property>
  <property fmtid="{D5CDD505-2E9C-101B-9397-08002B2CF9AE}" pid="13" name="_dlc_DocIdItemGuid">
    <vt:lpwstr>f4a66de8-0a78-4618-8e19-6f74189550ca</vt:lpwstr>
  </property>
  <property fmtid="{D5CDD505-2E9C-101B-9397-08002B2CF9AE}" pid="14" name="RecordPoint_ActiveItemUniqueId">
    <vt:lpwstr>{86d18966-8bbd-4e9e-be0f-9aaf1f1ca8c8}</vt:lpwstr>
  </property>
  <property fmtid="{D5CDD505-2E9C-101B-9397-08002B2CF9AE}" pid="15" name="RecordPoint_SubmissionDate">
    <vt:lpwstr/>
  </property>
  <property fmtid="{D5CDD505-2E9C-101B-9397-08002B2CF9AE}" pid="16" name="RecordPoint_RecordNumberSubmitted">
    <vt:lpwstr>R0001809942</vt:lpwstr>
  </property>
  <property fmtid="{D5CDD505-2E9C-101B-9397-08002B2CF9AE}" pid="17" name="RecordPoint_SubmissionCompleted">
    <vt:lpwstr>2018-08-06T15:51:45.7739712+10:00</vt:lpwstr>
  </property>
  <property fmtid="{D5CDD505-2E9C-101B-9397-08002B2CF9AE}" pid="18" name="RecordPoint_ActiveItemMoved">
    <vt:lpwstr/>
  </property>
  <property fmtid="{D5CDD505-2E9C-101B-9397-08002B2CF9AE}" pid="19" name="RecordPoint_RecordFormat">
    <vt:lpwstr/>
  </property>
  <property fmtid="{D5CDD505-2E9C-101B-9397-08002B2CF9AE}" pid="20" name="_PreviousAdHocReviewCycleID">
    <vt:i4>-474761016</vt:i4>
  </property>
  <property fmtid="{D5CDD505-2E9C-101B-9397-08002B2CF9AE}" pid="21" name="_ReviewingToolsShownOnce">
    <vt:lpwstr/>
  </property>
</Properties>
</file>